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AEC" w:rsidRPr="00690985" w:rsidRDefault="00017A86" w:rsidP="00017A86">
      <w:pPr>
        <w:pStyle w:val="Tittel"/>
        <w:rPr>
          <w:lang w:val="nn-NO"/>
        </w:rPr>
      </w:pPr>
      <w:proofErr w:type="spellStart"/>
      <w:r w:rsidRPr="00690985">
        <w:rPr>
          <w:lang w:val="nn-NO"/>
        </w:rPr>
        <w:t>Katalase</w:t>
      </w:r>
      <w:proofErr w:type="spellEnd"/>
      <w:r w:rsidRPr="00690985">
        <w:rPr>
          <w:lang w:val="nn-NO"/>
        </w:rPr>
        <w:t xml:space="preserve"> – s</w:t>
      </w:r>
      <w:r w:rsidR="007641BF" w:rsidRPr="00690985">
        <w:rPr>
          <w:lang w:val="nn-NO"/>
        </w:rPr>
        <w:t>ubstratkonsent</w:t>
      </w:r>
      <w:r w:rsidRPr="00690985">
        <w:rPr>
          <w:lang w:val="nn-NO"/>
        </w:rPr>
        <w:t>rasjon og reaksjonshastighe</w:t>
      </w:r>
      <w:r w:rsidR="00690985" w:rsidRPr="00690985">
        <w:rPr>
          <w:lang w:val="nn-NO"/>
        </w:rPr>
        <w:t>i</w:t>
      </w:r>
      <w:r w:rsidRPr="00690985">
        <w:rPr>
          <w:lang w:val="nn-NO"/>
        </w:rPr>
        <w:t xml:space="preserve">t </w:t>
      </w:r>
    </w:p>
    <w:p w:rsidR="00017A86" w:rsidRPr="00690985" w:rsidRDefault="00017A86" w:rsidP="00E24AEC">
      <w:pPr>
        <w:pStyle w:val="Overskrift2"/>
        <w:rPr>
          <w:lang w:val="nn-NO"/>
        </w:rPr>
      </w:pPr>
    </w:p>
    <w:p w:rsidR="00E24AEC" w:rsidRPr="00690985" w:rsidRDefault="00F256F0" w:rsidP="00E24AEC">
      <w:pPr>
        <w:pStyle w:val="Overskrift2"/>
        <w:rPr>
          <w:lang w:val="nn-NO"/>
        </w:rPr>
      </w:pPr>
      <w:r w:rsidRPr="00690985">
        <w:rPr>
          <w:lang w:val="nn-NO"/>
        </w:rPr>
        <w:t>Læringsmål</w:t>
      </w:r>
    </w:p>
    <w:p w:rsidR="00E24AEC" w:rsidRPr="00690985" w:rsidRDefault="00E24AEC" w:rsidP="00E24AEC">
      <w:pPr>
        <w:pStyle w:val="Overskrift3"/>
        <w:rPr>
          <w:lang w:val="nn-NO"/>
        </w:rPr>
      </w:pPr>
      <w:bookmarkStart w:id="0" w:name="_Toc457899558"/>
      <w:r w:rsidRPr="00690985">
        <w:rPr>
          <w:lang w:val="nn-NO"/>
        </w:rPr>
        <w:t>Den unge biologen:</w:t>
      </w:r>
      <w:bookmarkEnd w:id="0"/>
    </w:p>
    <w:p w:rsidR="00E10C5D" w:rsidRPr="00690985" w:rsidRDefault="00E10C5D" w:rsidP="00E10C5D">
      <w:pPr>
        <w:rPr>
          <w:lang w:val="nn-NO"/>
        </w:rPr>
      </w:pPr>
      <w:r w:rsidRPr="00690985">
        <w:rPr>
          <w:lang w:val="nn-NO"/>
        </w:rPr>
        <w:t>Elev</w:t>
      </w:r>
      <w:r w:rsidR="00690985" w:rsidRPr="00690985">
        <w:rPr>
          <w:lang w:val="nn-NO"/>
        </w:rPr>
        <w:t>a</w:t>
      </w:r>
      <w:r w:rsidRPr="00690985">
        <w:rPr>
          <w:lang w:val="nn-NO"/>
        </w:rPr>
        <w:t>ne skal kunne</w:t>
      </w:r>
    </w:p>
    <w:p w:rsidR="00E24AEC" w:rsidRDefault="00E10C5D" w:rsidP="00E24AEC">
      <w:pPr>
        <w:pStyle w:val="Listeavsnitt"/>
        <w:numPr>
          <w:ilvl w:val="0"/>
          <w:numId w:val="12"/>
        </w:numPr>
      </w:pPr>
      <w:r>
        <w:t>bruke</w:t>
      </w:r>
      <w:r w:rsidR="00690985">
        <w:t xml:space="preserve"> om</w:t>
      </w:r>
      <w:r w:rsidR="00E24AEC">
        <w:t>grep</w:t>
      </w:r>
      <w:r w:rsidR="00690985">
        <w:t>a</w:t>
      </w:r>
      <w:r w:rsidR="00E24AEC">
        <w:t xml:space="preserve"> uavhengig variabel, avhengig variabel og kontrollerte </w:t>
      </w:r>
      <w:proofErr w:type="spellStart"/>
      <w:r w:rsidR="00E24AEC">
        <w:t>variabl</w:t>
      </w:r>
      <w:r w:rsidR="00690985">
        <w:t>a</w:t>
      </w:r>
      <w:r w:rsidR="00E24AEC">
        <w:t>r</w:t>
      </w:r>
      <w:proofErr w:type="spellEnd"/>
    </w:p>
    <w:p w:rsidR="00E24AEC" w:rsidRDefault="00E10C5D" w:rsidP="00E24AEC">
      <w:pPr>
        <w:pStyle w:val="Listeavsnitt"/>
        <w:numPr>
          <w:ilvl w:val="0"/>
          <w:numId w:val="12"/>
        </w:numPr>
      </w:pPr>
      <w:r>
        <w:t>bruke</w:t>
      </w:r>
      <w:r w:rsidR="00E24AEC">
        <w:t xml:space="preserve"> </w:t>
      </w:r>
      <w:proofErr w:type="spellStart"/>
      <w:r w:rsidR="00E24AEC">
        <w:t>vanl</w:t>
      </w:r>
      <w:r w:rsidR="00690985">
        <w:t>e</w:t>
      </w:r>
      <w:r w:rsidR="00E24AEC">
        <w:t>g</w:t>
      </w:r>
      <w:proofErr w:type="spellEnd"/>
      <w:r w:rsidR="00E24AEC">
        <w:t xml:space="preserve"> laboratorieutstyr (</w:t>
      </w:r>
      <w:proofErr w:type="spellStart"/>
      <w:r w:rsidR="00E24AEC">
        <w:t>reagensglas</w:t>
      </w:r>
      <w:proofErr w:type="spellEnd"/>
      <w:r w:rsidR="00E24AEC">
        <w:t>, målesylinder, pipette)</w:t>
      </w:r>
    </w:p>
    <w:p w:rsidR="00E24AEC" w:rsidRPr="00690985" w:rsidRDefault="007641BF" w:rsidP="00E24AEC">
      <w:pPr>
        <w:pStyle w:val="Listeavsnitt"/>
        <w:numPr>
          <w:ilvl w:val="0"/>
          <w:numId w:val="12"/>
        </w:numPr>
        <w:rPr>
          <w:lang w:val="nn-NO"/>
        </w:rPr>
      </w:pPr>
      <w:r w:rsidRPr="00690985">
        <w:rPr>
          <w:lang w:val="nn-NO"/>
        </w:rPr>
        <w:t>bruke</w:t>
      </w:r>
      <w:r w:rsidR="00E24AEC" w:rsidRPr="00690985">
        <w:rPr>
          <w:lang w:val="nn-NO"/>
        </w:rPr>
        <w:t xml:space="preserve"> e</w:t>
      </w:r>
      <w:r w:rsidR="00690985" w:rsidRPr="00690985">
        <w:rPr>
          <w:lang w:val="nn-NO"/>
        </w:rPr>
        <w:t>i</w:t>
      </w:r>
      <w:r w:rsidR="00E24AEC" w:rsidRPr="00690985">
        <w:rPr>
          <w:lang w:val="nn-NO"/>
        </w:rPr>
        <w:t xml:space="preserve">n </w:t>
      </w:r>
      <w:r w:rsidR="00690985" w:rsidRPr="00690985">
        <w:rPr>
          <w:lang w:val="nn-NO"/>
        </w:rPr>
        <w:t>eigna</w:t>
      </w:r>
      <w:r w:rsidR="00E24AEC" w:rsidRPr="00690985">
        <w:rPr>
          <w:lang w:val="nn-NO"/>
        </w:rPr>
        <w:t xml:space="preserve"> metode for å gj</w:t>
      </w:r>
      <w:r w:rsidR="00690985" w:rsidRPr="00690985">
        <w:rPr>
          <w:lang w:val="nn-NO"/>
        </w:rPr>
        <w:t>e</w:t>
      </w:r>
      <w:r w:rsidR="00E24AEC" w:rsidRPr="00690985">
        <w:rPr>
          <w:lang w:val="nn-NO"/>
        </w:rPr>
        <w:t xml:space="preserve">re forsøk med enzymet </w:t>
      </w:r>
      <w:proofErr w:type="spellStart"/>
      <w:r w:rsidR="00E24AEC" w:rsidRPr="00690985">
        <w:rPr>
          <w:lang w:val="nn-NO"/>
        </w:rPr>
        <w:t>katalase</w:t>
      </w:r>
      <w:proofErr w:type="spellEnd"/>
    </w:p>
    <w:p w:rsidR="00E24AEC" w:rsidRDefault="00E10C5D" w:rsidP="00E24AEC">
      <w:pPr>
        <w:pStyle w:val="Listeavsnitt"/>
        <w:numPr>
          <w:ilvl w:val="0"/>
          <w:numId w:val="12"/>
        </w:numPr>
      </w:pPr>
      <w:r>
        <w:t>s</w:t>
      </w:r>
      <w:r w:rsidR="00E24AEC">
        <w:t>amle inn rådata</w:t>
      </w:r>
    </w:p>
    <w:p w:rsidR="00E24AEC" w:rsidRPr="00690985" w:rsidRDefault="00E10C5D" w:rsidP="00E24AEC">
      <w:pPr>
        <w:pStyle w:val="Listeavsnitt"/>
        <w:numPr>
          <w:ilvl w:val="0"/>
          <w:numId w:val="12"/>
        </w:numPr>
        <w:rPr>
          <w:lang w:val="nn-NO"/>
        </w:rPr>
      </w:pPr>
      <w:r w:rsidRPr="00690985">
        <w:rPr>
          <w:lang w:val="nn-NO"/>
        </w:rPr>
        <w:t>g</w:t>
      </w:r>
      <w:r w:rsidR="00690985" w:rsidRPr="00690985">
        <w:rPr>
          <w:lang w:val="nn-NO"/>
        </w:rPr>
        <w:t>jere enkle matematiske berekninga</w:t>
      </w:r>
      <w:r w:rsidR="00E24AEC" w:rsidRPr="00690985">
        <w:rPr>
          <w:lang w:val="nn-NO"/>
        </w:rPr>
        <w:t>r basert</w:t>
      </w:r>
      <w:r w:rsidR="00690985" w:rsidRPr="00690985">
        <w:rPr>
          <w:lang w:val="nn-NO"/>
        </w:rPr>
        <w:t>e</w:t>
      </w:r>
      <w:r w:rsidR="00E24AEC" w:rsidRPr="00690985">
        <w:rPr>
          <w:lang w:val="nn-NO"/>
        </w:rPr>
        <w:t xml:space="preserve"> på </w:t>
      </w:r>
      <w:proofErr w:type="spellStart"/>
      <w:r w:rsidR="00E24AEC" w:rsidRPr="00690985">
        <w:rPr>
          <w:lang w:val="nn-NO"/>
        </w:rPr>
        <w:t>rådata</w:t>
      </w:r>
      <w:proofErr w:type="spellEnd"/>
      <w:r w:rsidR="00E24AEC" w:rsidRPr="00690985">
        <w:rPr>
          <w:lang w:val="nn-NO"/>
        </w:rPr>
        <w:t xml:space="preserve"> (</w:t>
      </w:r>
      <w:r w:rsidR="007641BF" w:rsidRPr="00690985">
        <w:rPr>
          <w:lang w:val="nn-NO"/>
        </w:rPr>
        <w:t>bere</w:t>
      </w:r>
      <w:r w:rsidR="00690985" w:rsidRPr="00690985">
        <w:rPr>
          <w:lang w:val="nn-NO"/>
        </w:rPr>
        <w:t>k</w:t>
      </w:r>
      <w:r w:rsidR="007641BF" w:rsidRPr="00690985">
        <w:rPr>
          <w:lang w:val="nn-NO"/>
        </w:rPr>
        <w:t xml:space="preserve">ne </w:t>
      </w:r>
      <w:r w:rsidR="00E24AEC" w:rsidRPr="00690985">
        <w:rPr>
          <w:lang w:val="nn-NO"/>
        </w:rPr>
        <w:t>gjennomsnitt)</w:t>
      </w:r>
    </w:p>
    <w:p w:rsidR="00E24AEC" w:rsidRPr="00690985" w:rsidRDefault="00E10C5D" w:rsidP="00E24AEC">
      <w:pPr>
        <w:pStyle w:val="Listeavsnitt"/>
        <w:numPr>
          <w:ilvl w:val="0"/>
          <w:numId w:val="12"/>
        </w:numPr>
        <w:rPr>
          <w:lang w:val="nn-NO"/>
        </w:rPr>
      </w:pPr>
      <w:r w:rsidRPr="00690985">
        <w:rPr>
          <w:lang w:val="nn-NO"/>
        </w:rPr>
        <w:t xml:space="preserve">beskrive </w:t>
      </w:r>
      <w:r w:rsidR="00E24AEC" w:rsidRPr="00690985">
        <w:rPr>
          <w:lang w:val="nn-NO"/>
        </w:rPr>
        <w:t>spre</w:t>
      </w:r>
      <w:r w:rsidR="00690985" w:rsidRPr="00690985">
        <w:rPr>
          <w:lang w:val="nn-NO"/>
        </w:rPr>
        <w:t>i</w:t>
      </w:r>
      <w:r w:rsidRPr="00690985">
        <w:rPr>
          <w:lang w:val="nn-NO"/>
        </w:rPr>
        <w:t>ing av resultat</w:t>
      </w:r>
      <w:r w:rsidR="00690985" w:rsidRPr="00690985">
        <w:rPr>
          <w:lang w:val="nn-NO"/>
        </w:rPr>
        <w:t>a</w:t>
      </w:r>
      <w:r w:rsidRPr="00690985">
        <w:rPr>
          <w:lang w:val="nn-NO"/>
        </w:rPr>
        <w:t xml:space="preserve"> i gjentak</w:t>
      </w:r>
      <w:r w:rsidR="00690985" w:rsidRPr="00690985">
        <w:rPr>
          <w:lang w:val="nn-NO"/>
        </w:rPr>
        <w:t>inga</w:t>
      </w:r>
      <w:r w:rsidRPr="00690985">
        <w:rPr>
          <w:lang w:val="nn-NO"/>
        </w:rPr>
        <w:t>r av forsøk</w:t>
      </w:r>
    </w:p>
    <w:p w:rsidR="00E24AEC" w:rsidRDefault="00E10C5D" w:rsidP="00E24AEC">
      <w:pPr>
        <w:pStyle w:val="Listeavsnitt"/>
        <w:numPr>
          <w:ilvl w:val="0"/>
          <w:numId w:val="12"/>
        </w:numPr>
      </w:pPr>
      <w:r>
        <w:t>lage</w:t>
      </w:r>
      <w:r w:rsidR="00E24AEC">
        <w:t xml:space="preserve"> </w:t>
      </w:r>
      <w:proofErr w:type="spellStart"/>
      <w:r w:rsidR="00E24AEC">
        <w:t>e</w:t>
      </w:r>
      <w:r w:rsidR="00690985">
        <w:t>i</w:t>
      </w:r>
      <w:r w:rsidR="00E24AEC">
        <w:t>n</w:t>
      </w:r>
      <w:proofErr w:type="spellEnd"/>
      <w:r w:rsidR="00E24AEC">
        <w:t xml:space="preserve"> tabell ved hjelp av Excel og overføre det til Word </w:t>
      </w:r>
    </w:p>
    <w:p w:rsidR="00E24AEC" w:rsidRDefault="00E24AEC" w:rsidP="00E24AEC">
      <w:pPr>
        <w:pStyle w:val="Listeavsnitt"/>
        <w:numPr>
          <w:ilvl w:val="0"/>
          <w:numId w:val="12"/>
        </w:numPr>
      </w:pPr>
      <w:r>
        <w:t>lage punktdiagram i Excel og overføre det til Word</w:t>
      </w:r>
    </w:p>
    <w:p w:rsidR="00E24AEC" w:rsidRDefault="00E24AEC" w:rsidP="00E24AEC">
      <w:pPr>
        <w:pStyle w:val="Listeavsnitt"/>
        <w:ind w:left="766"/>
      </w:pPr>
    </w:p>
    <w:p w:rsidR="00E24AEC" w:rsidRDefault="00690985" w:rsidP="00E24AEC">
      <w:pPr>
        <w:pStyle w:val="Overskrift3"/>
      </w:pPr>
      <w:bookmarkStart w:id="1" w:name="_Toc457899559"/>
      <w:r>
        <w:t>Målsett</w:t>
      </w:r>
      <w:r w:rsidR="00E24AEC" w:rsidRPr="005F2992">
        <w:t xml:space="preserve">ing – </w:t>
      </w:r>
      <w:proofErr w:type="spellStart"/>
      <w:r w:rsidR="00E24AEC">
        <w:t>energiomset</w:t>
      </w:r>
      <w:r>
        <w:t>t</w:t>
      </w:r>
      <w:r w:rsidR="00E24AEC">
        <w:t>ing</w:t>
      </w:r>
      <w:proofErr w:type="spellEnd"/>
      <w:r w:rsidR="00E24AEC" w:rsidRPr="005F2992">
        <w:t>:</w:t>
      </w:r>
      <w:bookmarkEnd w:id="1"/>
    </w:p>
    <w:p w:rsidR="00E10C5D" w:rsidRPr="00E10C5D" w:rsidRDefault="00E10C5D" w:rsidP="00E10C5D">
      <w:proofErr w:type="spellStart"/>
      <w:r>
        <w:t>Elev</w:t>
      </w:r>
      <w:r w:rsidR="00690985">
        <w:t>a</w:t>
      </w:r>
      <w:r>
        <w:t>ne</w:t>
      </w:r>
      <w:proofErr w:type="spellEnd"/>
      <w:r>
        <w:t xml:space="preserve"> skal kunne</w:t>
      </w:r>
    </w:p>
    <w:p w:rsidR="00E24AEC" w:rsidRPr="00690985" w:rsidRDefault="00E10C5D" w:rsidP="00E24AEC">
      <w:pPr>
        <w:pStyle w:val="Listeavsnitt"/>
        <w:numPr>
          <w:ilvl w:val="0"/>
          <w:numId w:val="13"/>
        </w:numPr>
        <w:rPr>
          <w:lang w:val="nn-NO"/>
        </w:rPr>
      </w:pPr>
      <w:r w:rsidRPr="00690985">
        <w:rPr>
          <w:lang w:val="nn-NO"/>
        </w:rPr>
        <w:t>bruke</w:t>
      </w:r>
      <w:r w:rsidR="00E24AEC" w:rsidRPr="00690985">
        <w:rPr>
          <w:lang w:val="nn-NO"/>
        </w:rPr>
        <w:t xml:space="preserve"> </w:t>
      </w:r>
      <w:r w:rsidR="00690985" w:rsidRPr="00690985">
        <w:rPr>
          <w:lang w:val="nn-NO"/>
        </w:rPr>
        <w:t>fagom</w:t>
      </w:r>
      <w:r w:rsidRPr="00690985">
        <w:rPr>
          <w:lang w:val="nn-NO"/>
        </w:rPr>
        <w:t>grep</w:t>
      </w:r>
      <w:r w:rsidR="00690985" w:rsidRPr="00690985">
        <w:rPr>
          <w:lang w:val="nn-NO"/>
        </w:rPr>
        <w:t>a</w:t>
      </w:r>
      <w:r w:rsidR="007641BF" w:rsidRPr="00690985">
        <w:rPr>
          <w:lang w:val="nn-NO"/>
        </w:rPr>
        <w:t xml:space="preserve"> substrat, produkt og </w:t>
      </w:r>
      <w:r w:rsidR="006A35CC" w:rsidRPr="00690985">
        <w:rPr>
          <w:lang w:val="nn-NO"/>
        </w:rPr>
        <w:t>enzym</w:t>
      </w:r>
    </w:p>
    <w:p w:rsidR="00E24AEC" w:rsidRPr="00690985" w:rsidRDefault="00E10C5D" w:rsidP="00E24AEC">
      <w:pPr>
        <w:pStyle w:val="Listeavsnitt"/>
        <w:numPr>
          <w:ilvl w:val="0"/>
          <w:numId w:val="13"/>
        </w:numPr>
        <w:rPr>
          <w:lang w:val="nn-NO"/>
        </w:rPr>
      </w:pPr>
      <w:r w:rsidRPr="00690985">
        <w:rPr>
          <w:lang w:val="nn-NO"/>
        </w:rPr>
        <w:t>observere</w:t>
      </w:r>
      <w:r w:rsidR="007641BF" w:rsidRPr="00690985">
        <w:rPr>
          <w:lang w:val="nn-NO"/>
        </w:rPr>
        <w:t xml:space="preserve"> og forklare</w:t>
      </w:r>
      <w:r w:rsidR="00E24AEC" w:rsidRPr="00690985">
        <w:rPr>
          <w:lang w:val="nn-NO"/>
        </w:rPr>
        <w:t xml:space="preserve"> </w:t>
      </w:r>
      <w:r w:rsidR="00690985" w:rsidRPr="00690985">
        <w:rPr>
          <w:lang w:val="nn-NO"/>
        </w:rPr>
        <w:t>korleis</w:t>
      </w:r>
      <w:r w:rsidR="00E24AEC" w:rsidRPr="00690985">
        <w:rPr>
          <w:lang w:val="nn-NO"/>
        </w:rPr>
        <w:t xml:space="preserve"> </w:t>
      </w:r>
      <w:r w:rsidR="00D0612C" w:rsidRPr="00690985">
        <w:rPr>
          <w:lang w:val="nn-NO"/>
        </w:rPr>
        <w:t>enzym</w:t>
      </w:r>
      <w:r w:rsidR="00E24AEC" w:rsidRPr="00690985">
        <w:rPr>
          <w:lang w:val="nn-NO"/>
        </w:rPr>
        <w:t>konsentrasjon påv</w:t>
      </w:r>
      <w:r w:rsidR="00690985" w:rsidRPr="00690985">
        <w:rPr>
          <w:lang w:val="nn-NO"/>
        </w:rPr>
        <w:t>e</w:t>
      </w:r>
      <w:r w:rsidR="00E24AEC" w:rsidRPr="00690985">
        <w:rPr>
          <w:lang w:val="nn-NO"/>
        </w:rPr>
        <w:t>rk</w:t>
      </w:r>
      <w:r w:rsidR="00690985" w:rsidRPr="00690985">
        <w:rPr>
          <w:lang w:val="nn-NO"/>
        </w:rPr>
        <w:t>a</w:t>
      </w:r>
      <w:r w:rsidR="00E24AEC" w:rsidRPr="00690985">
        <w:rPr>
          <w:lang w:val="nn-NO"/>
        </w:rPr>
        <w:t>r reaksjonshastighe</w:t>
      </w:r>
      <w:r w:rsidR="00690985" w:rsidRPr="00690985">
        <w:rPr>
          <w:lang w:val="nn-NO"/>
        </w:rPr>
        <w:t>it</w:t>
      </w:r>
      <w:r w:rsidR="00690985">
        <w:rPr>
          <w:lang w:val="nn-NO"/>
        </w:rPr>
        <w:t>a</w:t>
      </w:r>
    </w:p>
    <w:p w:rsidR="007641BF" w:rsidRPr="00690985" w:rsidRDefault="007641BF">
      <w:pPr>
        <w:rPr>
          <w:rFonts w:asciiTheme="majorHAnsi" w:eastAsiaTheme="majorEastAsia" w:hAnsiTheme="majorHAnsi" w:cstheme="majorBidi"/>
          <w:b/>
          <w:bCs/>
          <w:color w:val="4F81BD" w:themeColor="accent1"/>
          <w:lang w:val="nn-NO"/>
        </w:rPr>
      </w:pPr>
      <w:bookmarkStart w:id="2" w:name="_Toc473019952"/>
      <w:r w:rsidRPr="00690985">
        <w:rPr>
          <w:lang w:val="nn-NO"/>
        </w:rPr>
        <w:br w:type="page"/>
      </w:r>
    </w:p>
    <w:p w:rsidR="003F557F" w:rsidRPr="00690985" w:rsidRDefault="00690985" w:rsidP="007641BF">
      <w:pPr>
        <w:pStyle w:val="Overskrift2"/>
        <w:rPr>
          <w:lang w:val="nn-NO"/>
        </w:rPr>
      </w:pPr>
      <w:r w:rsidRPr="00690985">
        <w:rPr>
          <w:lang w:val="nn-NO"/>
        </w:rPr>
        <w:lastRenderedPageBreak/>
        <w:t>Sjølve</w:t>
      </w:r>
      <w:r w:rsidR="003F557F" w:rsidRPr="00690985">
        <w:rPr>
          <w:lang w:val="nn-NO"/>
        </w:rPr>
        <w:t xml:space="preserve"> forsøket</w:t>
      </w:r>
      <w:bookmarkEnd w:id="2"/>
    </w:p>
    <w:p w:rsidR="00C31B28" w:rsidRPr="00690985" w:rsidRDefault="00C31B28" w:rsidP="003F557F">
      <w:pPr>
        <w:spacing w:after="0"/>
        <w:rPr>
          <w:b/>
          <w:lang w:val="nn-NO"/>
        </w:rPr>
      </w:pPr>
    </w:p>
    <w:p w:rsidR="003F557F" w:rsidRPr="00690985" w:rsidRDefault="003F557F" w:rsidP="007641BF">
      <w:pPr>
        <w:pStyle w:val="Overskrift3"/>
        <w:rPr>
          <w:lang w:val="nn-NO"/>
        </w:rPr>
      </w:pPr>
      <w:r w:rsidRPr="00690985">
        <w:rPr>
          <w:lang w:val="nn-NO"/>
        </w:rPr>
        <w:t>Innle</w:t>
      </w:r>
      <w:r w:rsidR="00690985" w:rsidRPr="00690985">
        <w:rPr>
          <w:lang w:val="nn-NO"/>
        </w:rPr>
        <w:t>i</w:t>
      </w:r>
      <w:r w:rsidRPr="00690985">
        <w:rPr>
          <w:lang w:val="nn-NO"/>
        </w:rPr>
        <w:t>ing</w:t>
      </w:r>
    </w:p>
    <w:p w:rsidR="003F557F" w:rsidRPr="00690985" w:rsidRDefault="003F557F" w:rsidP="003F557F">
      <w:pPr>
        <w:spacing w:after="0"/>
        <w:rPr>
          <w:lang w:val="nn-NO"/>
        </w:rPr>
      </w:pPr>
      <w:proofErr w:type="spellStart"/>
      <w:r w:rsidRPr="00690985">
        <w:rPr>
          <w:lang w:val="nn-NO"/>
        </w:rPr>
        <w:t>Katalase</w:t>
      </w:r>
      <w:proofErr w:type="spellEnd"/>
      <w:r w:rsidRPr="00690985">
        <w:rPr>
          <w:lang w:val="nn-NO"/>
        </w:rPr>
        <w:t xml:space="preserve"> er e</w:t>
      </w:r>
      <w:r w:rsidR="00690985" w:rsidRPr="00690985">
        <w:rPr>
          <w:lang w:val="nn-NO"/>
        </w:rPr>
        <w:t>i</w:t>
      </w:r>
      <w:r w:rsidRPr="00690985">
        <w:rPr>
          <w:lang w:val="nn-NO"/>
        </w:rPr>
        <w:t xml:space="preserve">t enzym som </w:t>
      </w:r>
      <w:r w:rsidR="00690985">
        <w:rPr>
          <w:lang w:val="nn-NO"/>
        </w:rPr>
        <w:t>finst</w:t>
      </w:r>
      <w:r w:rsidRPr="00690985">
        <w:rPr>
          <w:lang w:val="nn-NO"/>
        </w:rPr>
        <w:t xml:space="preserve"> naturl</w:t>
      </w:r>
      <w:r w:rsidR="00690985">
        <w:rPr>
          <w:lang w:val="nn-NO"/>
        </w:rPr>
        <w:t>e</w:t>
      </w:r>
      <w:r w:rsidRPr="00690985">
        <w:rPr>
          <w:lang w:val="nn-NO"/>
        </w:rPr>
        <w:t>g i biologisk materiale. Enzymet katalyserer reaksjonen der hydrogenperoksid (H</w:t>
      </w:r>
      <w:r w:rsidRPr="00690985">
        <w:rPr>
          <w:vertAlign w:val="subscript"/>
          <w:lang w:val="nn-NO"/>
        </w:rPr>
        <w:t>2</w:t>
      </w:r>
      <w:r w:rsidRPr="00690985">
        <w:rPr>
          <w:lang w:val="nn-NO"/>
        </w:rPr>
        <w:t>O</w:t>
      </w:r>
      <w:r w:rsidRPr="00690985">
        <w:rPr>
          <w:vertAlign w:val="subscript"/>
          <w:lang w:val="nn-NO"/>
        </w:rPr>
        <w:t>2</w:t>
      </w:r>
      <w:r w:rsidRPr="00690985">
        <w:rPr>
          <w:lang w:val="nn-NO"/>
        </w:rPr>
        <w:t xml:space="preserve">) </w:t>
      </w:r>
      <w:r w:rsidR="00690985" w:rsidRPr="00690985">
        <w:rPr>
          <w:lang w:val="nn-NO"/>
        </w:rPr>
        <w:t>blir broten</w:t>
      </w:r>
      <w:r w:rsidRPr="00690985">
        <w:rPr>
          <w:lang w:val="nn-NO"/>
        </w:rPr>
        <w:t xml:space="preserve"> ned til oksygen og va</w:t>
      </w:r>
      <w:r w:rsidR="00690985" w:rsidRPr="00690985">
        <w:rPr>
          <w:lang w:val="nn-NO"/>
        </w:rPr>
        <w:t>t</w:t>
      </w:r>
      <w:r w:rsidRPr="00690985">
        <w:rPr>
          <w:lang w:val="nn-NO"/>
        </w:rPr>
        <w:t xml:space="preserve">n. Hydrogenperoksid </w:t>
      </w:r>
      <w:r w:rsidR="00690985">
        <w:rPr>
          <w:lang w:val="nn-NO"/>
        </w:rPr>
        <w:t>blir danna</w:t>
      </w:r>
      <w:r w:rsidRPr="00690985">
        <w:rPr>
          <w:lang w:val="nn-NO"/>
        </w:rPr>
        <w:t xml:space="preserve"> som e</w:t>
      </w:r>
      <w:r w:rsidR="00690985">
        <w:rPr>
          <w:lang w:val="nn-NO"/>
        </w:rPr>
        <w:t>i</w:t>
      </w:r>
      <w:r w:rsidRPr="00690985">
        <w:rPr>
          <w:lang w:val="nn-NO"/>
        </w:rPr>
        <w:t>t biprodukt i mange cellulære reaksjon</w:t>
      </w:r>
      <w:r w:rsidR="00690985">
        <w:rPr>
          <w:lang w:val="nn-NO"/>
        </w:rPr>
        <w:t>a</w:t>
      </w:r>
      <w:r w:rsidRPr="00690985">
        <w:rPr>
          <w:lang w:val="nn-NO"/>
        </w:rPr>
        <w:t>r, og det er giftig</w:t>
      </w:r>
      <w:r>
        <w:rPr>
          <w:rStyle w:val="Fotnotereferanse"/>
        </w:rPr>
        <w:footnoteReference w:id="1"/>
      </w:r>
      <w:r w:rsidRPr="00690985">
        <w:rPr>
          <w:lang w:val="nn-NO"/>
        </w:rPr>
        <w:t xml:space="preserve">. </w:t>
      </w:r>
    </w:p>
    <w:p w:rsidR="003F557F" w:rsidRPr="00690985" w:rsidRDefault="003F557F" w:rsidP="003F557F">
      <w:pPr>
        <w:spacing w:after="0"/>
        <w:rPr>
          <w:lang w:val="nn-NO"/>
        </w:rPr>
      </w:pPr>
    </w:p>
    <w:p w:rsidR="003F557F" w:rsidRPr="00690985" w:rsidRDefault="003F557F" w:rsidP="003F557F">
      <w:pPr>
        <w:rPr>
          <w:lang w:val="nn-NO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1D52485" wp14:editId="08E6BD37">
            <wp:simplePos x="0" y="0"/>
            <wp:positionH relativeFrom="column">
              <wp:posOffset>4834255</wp:posOffset>
            </wp:positionH>
            <wp:positionV relativeFrom="paragraph">
              <wp:posOffset>60960</wp:posOffset>
            </wp:positionV>
            <wp:extent cx="1799590" cy="2934970"/>
            <wp:effectExtent l="0" t="0" r="0" b="0"/>
            <wp:wrapSquare wrapText="bothSides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293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0985">
        <w:rPr>
          <w:lang w:val="nn-NO"/>
        </w:rPr>
        <w:t xml:space="preserve">Problemstilling: </w:t>
      </w:r>
      <w:r w:rsidR="00690985" w:rsidRPr="00690985">
        <w:rPr>
          <w:lang w:val="nn-NO"/>
        </w:rPr>
        <w:t>Korleis</w:t>
      </w:r>
      <w:r w:rsidRPr="00690985">
        <w:rPr>
          <w:lang w:val="nn-NO"/>
        </w:rPr>
        <w:t xml:space="preserve"> påv</w:t>
      </w:r>
      <w:r w:rsidR="00690985" w:rsidRPr="00690985">
        <w:rPr>
          <w:lang w:val="nn-NO"/>
        </w:rPr>
        <w:t>e</w:t>
      </w:r>
      <w:r w:rsidRPr="00690985">
        <w:rPr>
          <w:lang w:val="nn-NO"/>
        </w:rPr>
        <w:t>rk</w:t>
      </w:r>
      <w:r w:rsidR="00690985" w:rsidRPr="00690985">
        <w:rPr>
          <w:lang w:val="nn-NO"/>
        </w:rPr>
        <w:t>a</w:t>
      </w:r>
      <w:r w:rsidRPr="00690985">
        <w:rPr>
          <w:lang w:val="nn-NO"/>
        </w:rPr>
        <w:t>r enzymkonsentrasjonen reaksjonshastighe</w:t>
      </w:r>
      <w:r w:rsidR="00690985" w:rsidRPr="00690985">
        <w:rPr>
          <w:lang w:val="nn-NO"/>
        </w:rPr>
        <w:t>i</w:t>
      </w:r>
      <w:r w:rsidR="00690985">
        <w:rPr>
          <w:lang w:val="nn-NO"/>
        </w:rPr>
        <w:t>ta</w:t>
      </w:r>
      <w:r w:rsidRPr="00690985">
        <w:rPr>
          <w:lang w:val="nn-NO"/>
        </w:rPr>
        <w:t xml:space="preserve">? Substrat i denne reaksjonen er hydrogenperoksid mens enzymet </w:t>
      </w:r>
      <w:r w:rsidR="00690985" w:rsidRPr="00690985">
        <w:rPr>
          <w:lang w:val="nn-NO"/>
        </w:rPr>
        <w:t>finst</w:t>
      </w:r>
      <w:r w:rsidRPr="00690985">
        <w:rPr>
          <w:lang w:val="nn-NO"/>
        </w:rPr>
        <w:t xml:space="preserve"> i gjærekstrakt.</w:t>
      </w:r>
    </w:p>
    <w:p w:rsidR="003F557F" w:rsidRPr="00690985" w:rsidRDefault="003F557F" w:rsidP="003F557F">
      <w:pPr>
        <w:rPr>
          <w:lang w:val="nn-NO"/>
        </w:rPr>
      </w:pPr>
      <w:r w:rsidRPr="00690985">
        <w:rPr>
          <w:lang w:val="nn-NO"/>
        </w:rPr>
        <w:t>Re</w:t>
      </w:r>
      <w:r w:rsidR="00690985" w:rsidRPr="00690985">
        <w:rPr>
          <w:lang w:val="nn-NO"/>
        </w:rPr>
        <w:t>aksjonslik</w:t>
      </w:r>
      <w:r w:rsidRPr="00690985">
        <w:rPr>
          <w:lang w:val="nn-NO"/>
        </w:rPr>
        <w:t xml:space="preserve">ning: </w:t>
      </w:r>
    </w:p>
    <w:p w:rsidR="007641BF" w:rsidRPr="00690985" w:rsidRDefault="007641BF" w:rsidP="003F557F">
      <w:pPr>
        <w:rPr>
          <w:lang w:val="nn-NO"/>
        </w:rPr>
      </w:pPr>
    </w:p>
    <w:p w:rsidR="00C31B28" w:rsidRPr="00690985" w:rsidRDefault="007641BF" w:rsidP="003F557F">
      <w:pPr>
        <w:rPr>
          <w:b/>
          <w:color w:val="548DD4" w:themeColor="text2" w:themeTint="99"/>
          <w:lang w:val="nn-N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3C3080" wp14:editId="161D9677">
                <wp:simplePos x="0" y="0"/>
                <wp:positionH relativeFrom="column">
                  <wp:posOffset>4834255</wp:posOffset>
                </wp:positionH>
                <wp:positionV relativeFrom="paragraph">
                  <wp:posOffset>60325</wp:posOffset>
                </wp:positionV>
                <wp:extent cx="228600" cy="19050"/>
                <wp:effectExtent l="0" t="114300" r="0" b="114300"/>
                <wp:wrapNone/>
                <wp:docPr id="20" name="Rett p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190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0" o:spid="_x0000_s1026" type="#_x0000_t32" style="position:absolute;margin-left:380.65pt;margin-top:4.75pt;width:18pt;height: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" strokecolor="red" strokeweight="2.25pt">
                <v:stroke endarrow="open"/>
              </v:shape>
            </w:pict>
          </mc:Fallback>
        </mc:AlternateContent>
      </w:r>
    </w:p>
    <w:p w:rsidR="003F557F" w:rsidRPr="00690985" w:rsidRDefault="003F557F" w:rsidP="003F557F">
      <w:pPr>
        <w:spacing w:after="0"/>
        <w:rPr>
          <w:lang w:val="nn-NO"/>
        </w:rPr>
      </w:pPr>
      <w:r w:rsidRPr="00690985">
        <w:rPr>
          <w:lang w:val="nn-NO"/>
        </w:rPr>
        <w:t>For å teste hypotesen bruk</w:t>
      </w:r>
      <w:r w:rsidR="00690985" w:rsidRPr="00690985">
        <w:rPr>
          <w:lang w:val="nn-NO"/>
        </w:rPr>
        <w:t>a</w:t>
      </w:r>
      <w:r w:rsidRPr="00690985">
        <w:rPr>
          <w:lang w:val="nn-NO"/>
        </w:rPr>
        <w:t>r vi ulike konsentrasjon</w:t>
      </w:r>
      <w:r w:rsidR="00690985">
        <w:rPr>
          <w:lang w:val="nn-NO"/>
        </w:rPr>
        <w:t>ar av gjær og blandar de</w:t>
      </w:r>
      <w:r w:rsidRPr="00690985">
        <w:rPr>
          <w:lang w:val="nn-NO"/>
        </w:rPr>
        <w:t xml:space="preserve">sse med hydrogenperoksid. I reaksjonen </w:t>
      </w:r>
      <w:r w:rsidR="00690985" w:rsidRPr="00690985">
        <w:rPr>
          <w:lang w:val="nn-NO"/>
        </w:rPr>
        <w:t>blir det danna</w:t>
      </w:r>
      <w:r w:rsidRPr="00690985">
        <w:rPr>
          <w:lang w:val="nn-NO"/>
        </w:rPr>
        <w:t xml:space="preserve"> skum. </w:t>
      </w:r>
      <w:r w:rsidR="00690985" w:rsidRPr="00690985">
        <w:rPr>
          <w:lang w:val="nn-NO"/>
        </w:rPr>
        <w:t>Tida det tar for skummet å nå den</w:t>
      </w:r>
      <w:r w:rsidRPr="00690985">
        <w:rPr>
          <w:lang w:val="nn-NO"/>
        </w:rPr>
        <w:t xml:space="preserve"> maksimale hø</w:t>
      </w:r>
      <w:r w:rsidR="00690985" w:rsidRPr="00690985">
        <w:rPr>
          <w:lang w:val="nn-NO"/>
        </w:rPr>
        <w:t>g</w:t>
      </w:r>
      <w:r w:rsidRPr="00690985">
        <w:rPr>
          <w:lang w:val="nn-NO"/>
        </w:rPr>
        <w:t>d</w:t>
      </w:r>
      <w:r w:rsidR="00690985" w:rsidRPr="00690985">
        <w:rPr>
          <w:lang w:val="nn-NO"/>
        </w:rPr>
        <w:t>a</w:t>
      </w:r>
      <w:r w:rsidRPr="00690985">
        <w:rPr>
          <w:lang w:val="nn-NO"/>
        </w:rPr>
        <w:t xml:space="preserve"> bruk</w:t>
      </w:r>
      <w:r w:rsidR="00690985" w:rsidRPr="00690985">
        <w:rPr>
          <w:lang w:val="nn-NO"/>
        </w:rPr>
        <w:t>a</w:t>
      </w:r>
      <w:r w:rsidRPr="00690985">
        <w:rPr>
          <w:lang w:val="nn-NO"/>
        </w:rPr>
        <w:t>r vi som mål på reaksjonshastighet (</w:t>
      </w:r>
      <w:r w:rsidR="00E10C5D" w:rsidRPr="00690985">
        <w:rPr>
          <w:lang w:val="nn-NO"/>
        </w:rPr>
        <w:t>f</w:t>
      </w:r>
      <w:r w:rsidRPr="00690985">
        <w:rPr>
          <w:lang w:val="nn-NO"/>
        </w:rPr>
        <w:t>igur 1).</w:t>
      </w:r>
    </w:p>
    <w:p w:rsidR="003F557F" w:rsidRPr="00690985" w:rsidRDefault="003F557F" w:rsidP="003F557F">
      <w:pPr>
        <w:spacing w:after="0"/>
        <w:rPr>
          <w:i/>
          <w:lang w:val="nn-NO"/>
        </w:rPr>
      </w:pPr>
    </w:p>
    <w:p w:rsidR="003F557F" w:rsidRPr="00D00212" w:rsidRDefault="003F557F" w:rsidP="003F557F">
      <w:pPr>
        <w:spacing w:after="0"/>
        <w:rPr>
          <w:b/>
          <w:lang w:val="nn-NO"/>
        </w:rPr>
      </w:pPr>
      <w:r w:rsidRPr="00D00212">
        <w:rPr>
          <w:i/>
          <w:lang w:val="nn-NO"/>
        </w:rPr>
        <w:t>Hypotese:</w:t>
      </w:r>
      <w:r w:rsidRPr="00D00212">
        <w:rPr>
          <w:b/>
          <w:lang w:val="nn-NO"/>
        </w:rPr>
        <w:t xml:space="preserve"> </w:t>
      </w:r>
    </w:p>
    <w:p w:rsidR="003F557F" w:rsidRPr="00D00212" w:rsidRDefault="007641BF" w:rsidP="003F557F">
      <w:pPr>
        <w:spacing w:after="0"/>
        <w:rPr>
          <w:b/>
          <w:lang w:val="nn-N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C5C779" wp14:editId="4D82496B">
                <wp:simplePos x="0" y="0"/>
                <wp:positionH relativeFrom="column">
                  <wp:posOffset>4834255</wp:posOffset>
                </wp:positionH>
                <wp:positionV relativeFrom="paragraph">
                  <wp:posOffset>67310</wp:posOffset>
                </wp:positionV>
                <wp:extent cx="400050" cy="0"/>
                <wp:effectExtent l="0" t="133350" r="0" b="133350"/>
                <wp:wrapNone/>
                <wp:docPr id="26" name="Rett pi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6" o:spid="_x0000_s1026" type="#_x0000_t32" style="position:absolute;margin-left:380.65pt;margin-top:5.3pt;width:31.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" strokecolor="red" strokeweight="2.25pt">
                <v:stroke endarrow="open"/>
              </v:shape>
            </w:pict>
          </mc:Fallback>
        </mc:AlternateContent>
      </w:r>
    </w:p>
    <w:p w:rsidR="003F557F" w:rsidRPr="00D00212" w:rsidRDefault="003F557F" w:rsidP="003F557F">
      <w:pPr>
        <w:spacing w:after="0"/>
        <w:rPr>
          <w:lang w:val="nn-NO"/>
        </w:rPr>
      </w:pPr>
    </w:p>
    <w:p w:rsidR="003F557F" w:rsidRPr="00D00212" w:rsidRDefault="007641BF" w:rsidP="003F557F">
      <w:pPr>
        <w:spacing w:after="0"/>
        <w:rPr>
          <w:b/>
          <w:color w:val="548DD4" w:themeColor="text2" w:themeTint="99"/>
          <w:lang w:val="nn-NO"/>
        </w:rPr>
      </w:pPr>
      <w:r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2F822A" wp14:editId="74A17184">
                <wp:simplePos x="0" y="0"/>
                <wp:positionH relativeFrom="column">
                  <wp:posOffset>4834255</wp:posOffset>
                </wp:positionH>
                <wp:positionV relativeFrom="paragraph">
                  <wp:posOffset>33020</wp:posOffset>
                </wp:positionV>
                <wp:extent cx="1800225" cy="695325"/>
                <wp:effectExtent l="0" t="0" r="9525" b="9525"/>
                <wp:wrapSquare wrapText="bothSides"/>
                <wp:docPr id="290" name="Tekstboks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6953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F557F" w:rsidRPr="001B0B90" w:rsidRDefault="003F557F" w:rsidP="003F557F">
                            <w:pPr>
                              <w:pStyle w:val="Bildetekst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lang w:val="nb-NO"/>
                              </w:rPr>
                            </w:pPr>
                            <w:r>
                              <w:rPr>
                                <w:b w:val="0"/>
                                <w:color w:val="auto"/>
                                <w:lang w:val="nb-NO"/>
                              </w:rPr>
                              <w:t>Figur 1: Når H</w:t>
                            </w:r>
                            <w:r w:rsidRPr="00D73DC2">
                              <w:rPr>
                                <w:b w:val="0"/>
                                <w:color w:val="auto"/>
                                <w:vertAlign w:val="subscript"/>
                                <w:lang w:val="nb-NO"/>
                              </w:rPr>
                              <w:t>2</w:t>
                            </w:r>
                            <w:r>
                              <w:rPr>
                                <w:b w:val="0"/>
                                <w:color w:val="auto"/>
                                <w:lang w:val="nb-NO"/>
                              </w:rPr>
                              <w:t>O</w:t>
                            </w:r>
                            <w:r w:rsidRPr="00D73DC2">
                              <w:rPr>
                                <w:b w:val="0"/>
                                <w:color w:val="auto"/>
                                <w:vertAlign w:val="subscript"/>
                                <w:lang w:val="nb-NO"/>
                              </w:rPr>
                              <w:t>2</w:t>
                            </w:r>
                            <w:r>
                              <w:rPr>
                                <w:b w:val="0"/>
                                <w:color w:val="auto"/>
                                <w:lang w:val="nb-NO"/>
                              </w:rPr>
                              <w:t xml:space="preserve"> </w:t>
                            </w:r>
                            <w:r w:rsidR="00690985">
                              <w:rPr>
                                <w:b w:val="0"/>
                                <w:color w:val="auto"/>
                                <w:lang w:val="nb-NO"/>
                              </w:rPr>
                              <w:t>blir blanda</w:t>
                            </w:r>
                            <w:r>
                              <w:rPr>
                                <w:b w:val="0"/>
                                <w:color w:val="auto"/>
                                <w:lang w:val="nb-NO"/>
                              </w:rPr>
                              <w:t xml:space="preserve"> med gjær</w:t>
                            </w:r>
                            <w:r w:rsidR="00E10C5D">
                              <w:rPr>
                                <w:b w:val="0"/>
                                <w:color w:val="auto"/>
                                <w:lang w:val="nb-NO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auto"/>
                                <w:lang w:val="nb-NO"/>
                              </w:rPr>
                              <w:t xml:space="preserve"> </w:t>
                            </w:r>
                            <w:r w:rsidR="00690985">
                              <w:rPr>
                                <w:b w:val="0"/>
                                <w:color w:val="auto"/>
                                <w:lang w:val="nb-NO"/>
                              </w:rPr>
                              <w:t>blir det danna</w:t>
                            </w:r>
                            <w:r>
                              <w:rPr>
                                <w:b w:val="0"/>
                                <w:color w:val="auto"/>
                                <w:lang w:val="nb-NO"/>
                              </w:rPr>
                              <w:t xml:space="preserve"> skum. Figuren viser </w:t>
                            </w:r>
                            <w:proofErr w:type="spellStart"/>
                            <w:r w:rsidR="00690985">
                              <w:rPr>
                                <w:b w:val="0"/>
                                <w:color w:val="auto"/>
                                <w:lang w:val="nb-NO"/>
                              </w:rPr>
                              <w:t>korleis</w:t>
                            </w:r>
                            <w:proofErr w:type="spellEnd"/>
                            <w:r w:rsidR="00690985">
                              <w:rPr>
                                <w:b w:val="0"/>
                                <w:color w:val="auto"/>
                                <w:lang w:val="nb-NO"/>
                              </w:rPr>
                              <w:t xml:space="preserve"> skumhøgda blir målt</w:t>
                            </w:r>
                            <w:r>
                              <w:rPr>
                                <w:b w:val="0"/>
                                <w:color w:val="auto"/>
                                <w:lang w:val="nb-N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90" o:spid="_x0000_s1026" type="#_x0000_t202" style="position:absolute;margin-left:380.65pt;margin-top:2.6pt;width:141.7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" stroked="f">
                <v:textbox inset="0,0,0,0">
                  <w:txbxContent>
                    <w:p w:rsidR="003F557F" w:rsidRPr="001B0B90" w:rsidRDefault="003F557F" w:rsidP="003F557F">
                      <w:pPr>
                        <w:pStyle w:val="Bildetekst"/>
                        <w:rPr>
                          <w:rFonts w:eastAsiaTheme="minorHAnsi"/>
                          <w:b w:val="0"/>
                          <w:noProof/>
                          <w:color w:val="auto"/>
                          <w:lang w:val="nb-NO"/>
                        </w:rPr>
                      </w:pPr>
                      <w:r>
                        <w:rPr>
                          <w:b w:val="0"/>
                          <w:color w:val="auto"/>
                          <w:lang w:val="nb-NO"/>
                        </w:rPr>
                        <w:t>Figur 1: Når H</w:t>
                      </w:r>
                      <w:r w:rsidRPr="00D73DC2">
                        <w:rPr>
                          <w:b w:val="0"/>
                          <w:color w:val="auto"/>
                          <w:vertAlign w:val="subscript"/>
                          <w:lang w:val="nb-NO"/>
                        </w:rPr>
                        <w:t>2</w:t>
                      </w:r>
                      <w:r>
                        <w:rPr>
                          <w:b w:val="0"/>
                          <w:color w:val="auto"/>
                          <w:lang w:val="nb-NO"/>
                        </w:rPr>
                        <w:t>O</w:t>
                      </w:r>
                      <w:r w:rsidRPr="00D73DC2">
                        <w:rPr>
                          <w:b w:val="0"/>
                          <w:color w:val="auto"/>
                          <w:vertAlign w:val="subscript"/>
                          <w:lang w:val="nb-NO"/>
                        </w:rPr>
                        <w:t>2</w:t>
                      </w:r>
                      <w:r>
                        <w:rPr>
                          <w:b w:val="0"/>
                          <w:color w:val="auto"/>
                          <w:lang w:val="nb-NO"/>
                        </w:rPr>
                        <w:t xml:space="preserve"> </w:t>
                      </w:r>
                      <w:r w:rsidR="00690985">
                        <w:rPr>
                          <w:b w:val="0"/>
                          <w:color w:val="auto"/>
                          <w:lang w:val="nb-NO"/>
                        </w:rPr>
                        <w:t>blir blanda</w:t>
                      </w:r>
                      <w:r>
                        <w:rPr>
                          <w:b w:val="0"/>
                          <w:color w:val="auto"/>
                          <w:lang w:val="nb-NO"/>
                        </w:rPr>
                        <w:t xml:space="preserve"> med gjær</w:t>
                      </w:r>
                      <w:r w:rsidR="00E10C5D">
                        <w:rPr>
                          <w:b w:val="0"/>
                          <w:color w:val="auto"/>
                          <w:lang w:val="nb-NO"/>
                        </w:rPr>
                        <w:t>,</w:t>
                      </w:r>
                      <w:r>
                        <w:rPr>
                          <w:b w:val="0"/>
                          <w:color w:val="auto"/>
                          <w:lang w:val="nb-NO"/>
                        </w:rPr>
                        <w:t xml:space="preserve"> </w:t>
                      </w:r>
                      <w:r w:rsidR="00690985">
                        <w:rPr>
                          <w:b w:val="0"/>
                          <w:color w:val="auto"/>
                          <w:lang w:val="nb-NO"/>
                        </w:rPr>
                        <w:t>blir det danna</w:t>
                      </w:r>
                      <w:r>
                        <w:rPr>
                          <w:b w:val="0"/>
                          <w:color w:val="auto"/>
                          <w:lang w:val="nb-NO"/>
                        </w:rPr>
                        <w:t xml:space="preserve"> skum. Figuren viser </w:t>
                      </w:r>
                      <w:r w:rsidR="00690985">
                        <w:rPr>
                          <w:b w:val="0"/>
                          <w:color w:val="auto"/>
                          <w:lang w:val="nb-NO"/>
                        </w:rPr>
                        <w:t>korleis skumhøgda blir målt</w:t>
                      </w:r>
                      <w:r>
                        <w:rPr>
                          <w:b w:val="0"/>
                          <w:color w:val="auto"/>
                          <w:lang w:val="nb-NO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557F" w:rsidRPr="00D00212">
        <w:rPr>
          <w:lang w:val="nn-NO"/>
        </w:rPr>
        <w:t>Uavhengig variabel:</w:t>
      </w:r>
      <w:r w:rsidR="003F557F" w:rsidRPr="00D00212">
        <w:rPr>
          <w:b/>
          <w:color w:val="FF0000"/>
          <w:lang w:val="nn-NO"/>
        </w:rPr>
        <w:t xml:space="preserve"> </w:t>
      </w:r>
    </w:p>
    <w:p w:rsidR="003F557F" w:rsidRPr="00D00212" w:rsidRDefault="003F557F" w:rsidP="003F557F">
      <w:pPr>
        <w:spacing w:after="0"/>
        <w:rPr>
          <w:b/>
          <w:color w:val="548DD4" w:themeColor="text2" w:themeTint="99"/>
          <w:lang w:val="nn-NO"/>
        </w:rPr>
      </w:pPr>
    </w:p>
    <w:p w:rsidR="0012614C" w:rsidRPr="00D00212" w:rsidRDefault="0012614C" w:rsidP="003F557F">
      <w:pPr>
        <w:spacing w:after="0"/>
        <w:rPr>
          <w:b/>
          <w:color w:val="548DD4" w:themeColor="text2" w:themeTint="99"/>
          <w:lang w:val="nn-NO"/>
        </w:rPr>
      </w:pPr>
    </w:p>
    <w:p w:rsidR="003F557F" w:rsidRPr="00D00212" w:rsidRDefault="003F557F" w:rsidP="003F557F">
      <w:pPr>
        <w:spacing w:after="0"/>
        <w:rPr>
          <w:b/>
          <w:color w:val="548DD4" w:themeColor="text2" w:themeTint="99"/>
          <w:lang w:val="nn-NO"/>
        </w:rPr>
      </w:pPr>
    </w:p>
    <w:p w:rsidR="003F557F" w:rsidRPr="00D00212" w:rsidRDefault="003F557F" w:rsidP="003F557F">
      <w:pPr>
        <w:spacing w:after="0"/>
        <w:rPr>
          <w:b/>
          <w:color w:val="FF0000"/>
          <w:lang w:val="nn-NO"/>
        </w:rPr>
      </w:pPr>
      <w:r w:rsidRPr="00D00212">
        <w:rPr>
          <w:lang w:val="nn-NO"/>
        </w:rPr>
        <w:t>Avhengig variabel:</w:t>
      </w:r>
      <w:r w:rsidRPr="00D00212">
        <w:rPr>
          <w:b/>
          <w:color w:val="FF0000"/>
          <w:lang w:val="nn-NO"/>
        </w:rPr>
        <w:t xml:space="preserve"> </w:t>
      </w:r>
    </w:p>
    <w:p w:rsidR="003F557F" w:rsidRPr="00D00212" w:rsidRDefault="003F557F" w:rsidP="003F557F">
      <w:pPr>
        <w:spacing w:after="0"/>
        <w:rPr>
          <w:b/>
          <w:color w:val="FF0000"/>
          <w:lang w:val="nn-NO"/>
        </w:rPr>
      </w:pPr>
    </w:p>
    <w:p w:rsidR="003F557F" w:rsidRPr="00D00212" w:rsidRDefault="003F557F" w:rsidP="003F557F">
      <w:pPr>
        <w:spacing w:after="0"/>
        <w:rPr>
          <w:lang w:val="nn-NO"/>
        </w:rPr>
      </w:pPr>
    </w:p>
    <w:p w:rsidR="0012614C" w:rsidRPr="00D00212" w:rsidRDefault="0012614C" w:rsidP="003F557F">
      <w:pPr>
        <w:spacing w:after="0"/>
        <w:rPr>
          <w:lang w:val="nn-NO"/>
        </w:rPr>
      </w:pPr>
    </w:p>
    <w:p w:rsidR="003F557F" w:rsidRPr="00D00212" w:rsidRDefault="00690985" w:rsidP="003F557F">
      <w:pPr>
        <w:spacing w:after="0"/>
        <w:rPr>
          <w:b/>
          <w:color w:val="548DD4" w:themeColor="text2" w:themeTint="99"/>
          <w:lang w:val="nn-NO"/>
        </w:rPr>
      </w:pPr>
      <w:r w:rsidRPr="00D00212">
        <w:rPr>
          <w:lang w:val="nn-NO"/>
        </w:rPr>
        <w:t>Kontrollerte variabla</w:t>
      </w:r>
      <w:r w:rsidR="003F557F" w:rsidRPr="00D00212">
        <w:rPr>
          <w:lang w:val="nn-NO"/>
        </w:rPr>
        <w:t>r:</w:t>
      </w:r>
      <w:r w:rsidR="003F557F" w:rsidRPr="00D00212">
        <w:rPr>
          <w:b/>
          <w:color w:val="FF0000"/>
          <w:lang w:val="nn-NO"/>
        </w:rPr>
        <w:t xml:space="preserve"> </w:t>
      </w:r>
    </w:p>
    <w:p w:rsidR="003F557F" w:rsidRPr="00D00212" w:rsidRDefault="003F557F" w:rsidP="003F557F">
      <w:pPr>
        <w:spacing w:after="0"/>
        <w:rPr>
          <w:b/>
          <w:color w:val="548DD4" w:themeColor="text2" w:themeTint="99"/>
          <w:lang w:val="nn-NO"/>
        </w:rPr>
      </w:pPr>
    </w:p>
    <w:p w:rsidR="003F557F" w:rsidRPr="00D00212" w:rsidRDefault="003F557F" w:rsidP="003F557F">
      <w:pPr>
        <w:spacing w:after="0"/>
        <w:rPr>
          <w:b/>
          <w:color w:val="548DD4" w:themeColor="text2" w:themeTint="99"/>
          <w:lang w:val="nn-NO"/>
        </w:rPr>
      </w:pPr>
    </w:p>
    <w:p w:rsidR="0012614C" w:rsidRPr="00D00212" w:rsidRDefault="0012614C" w:rsidP="003F557F">
      <w:pPr>
        <w:spacing w:after="0"/>
        <w:rPr>
          <w:b/>
          <w:color w:val="548DD4" w:themeColor="text2" w:themeTint="99"/>
          <w:lang w:val="nn-NO"/>
        </w:rPr>
      </w:pPr>
    </w:p>
    <w:p w:rsidR="0012614C" w:rsidRPr="00D00212" w:rsidRDefault="0012614C" w:rsidP="003F557F">
      <w:pPr>
        <w:spacing w:after="0"/>
        <w:rPr>
          <w:b/>
          <w:color w:val="548DD4" w:themeColor="text2" w:themeTint="99"/>
          <w:lang w:val="nn-NO"/>
        </w:rPr>
      </w:pPr>
    </w:p>
    <w:p w:rsidR="0012614C" w:rsidRPr="00D00212" w:rsidRDefault="0012614C" w:rsidP="003F557F">
      <w:pPr>
        <w:spacing w:after="0"/>
        <w:rPr>
          <w:b/>
          <w:color w:val="548DD4" w:themeColor="text2" w:themeTint="99"/>
          <w:lang w:val="nn-NO"/>
        </w:rPr>
      </w:pPr>
    </w:p>
    <w:p w:rsidR="003F557F" w:rsidRPr="003757BA" w:rsidRDefault="003F557F" w:rsidP="003F557F">
      <w:pPr>
        <w:spacing w:after="0"/>
        <w:rPr>
          <w:b/>
          <w:color w:val="FF0000"/>
        </w:rPr>
      </w:pPr>
      <w:r w:rsidRPr="00D00212">
        <w:rPr>
          <w:b/>
          <w:color w:val="FF0000"/>
          <w:lang w:val="nn-NO"/>
        </w:rPr>
        <w:t>Sikkerhe</w:t>
      </w:r>
      <w:r w:rsidR="00690985" w:rsidRPr="00D00212">
        <w:rPr>
          <w:b/>
          <w:color w:val="FF0000"/>
          <w:lang w:val="nn-NO"/>
        </w:rPr>
        <w:t>i</w:t>
      </w:r>
      <w:r w:rsidRPr="00D00212">
        <w:rPr>
          <w:b/>
          <w:color w:val="FF0000"/>
          <w:lang w:val="nn-NO"/>
        </w:rPr>
        <w:t>t: H</w:t>
      </w:r>
      <w:r w:rsidRPr="00D00212">
        <w:rPr>
          <w:b/>
          <w:color w:val="FF0000"/>
          <w:vertAlign w:val="subscript"/>
          <w:lang w:val="nn-NO"/>
        </w:rPr>
        <w:t>2</w:t>
      </w:r>
      <w:r w:rsidRPr="00D00212">
        <w:rPr>
          <w:b/>
          <w:color w:val="FF0000"/>
          <w:lang w:val="nn-NO"/>
        </w:rPr>
        <w:t>O</w:t>
      </w:r>
      <w:r w:rsidRPr="00D00212">
        <w:rPr>
          <w:b/>
          <w:color w:val="FF0000"/>
          <w:vertAlign w:val="subscript"/>
          <w:lang w:val="nn-NO"/>
        </w:rPr>
        <w:t xml:space="preserve">2 </w:t>
      </w:r>
      <w:r w:rsidR="00690985" w:rsidRPr="00D00212">
        <w:rPr>
          <w:b/>
          <w:color w:val="FF0000"/>
          <w:lang w:val="nn-NO"/>
        </w:rPr>
        <w:t>er etsa</w:t>
      </w:r>
      <w:r w:rsidRPr="00D00212">
        <w:rPr>
          <w:b/>
          <w:color w:val="FF0000"/>
          <w:lang w:val="nn-NO"/>
        </w:rPr>
        <w:t>nde og farl</w:t>
      </w:r>
      <w:r w:rsidR="00690985" w:rsidRPr="00D00212">
        <w:rPr>
          <w:b/>
          <w:color w:val="FF0000"/>
          <w:lang w:val="nn-NO"/>
        </w:rPr>
        <w:t>e</w:t>
      </w:r>
      <w:r w:rsidRPr="00D00212">
        <w:rPr>
          <w:b/>
          <w:color w:val="FF0000"/>
          <w:lang w:val="nn-NO"/>
        </w:rPr>
        <w:t xml:space="preserve">g å få i </w:t>
      </w:r>
      <w:r w:rsidR="00690985" w:rsidRPr="00D00212">
        <w:rPr>
          <w:b/>
          <w:color w:val="FF0000"/>
          <w:lang w:val="nn-NO"/>
        </w:rPr>
        <w:t>auga</w:t>
      </w:r>
      <w:r w:rsidRPr="00D00212">
        <w:rPr>
          <w:b/>
          <w:color w:val="FF0000"/>
          <w:lang w:val="nn-NO"/>
        </w:rPr>
        <w:t xml:space="preserve"> og på hud</w:t>
      </w:r>
      <w:r w:rsidR="00690985" w:rsidRPr="00D00212">
        <w:rPr>
          <w:b/>
          <w:color w:val="FF0000"/>
          <w:lang w:val="nn-NO"/>
        </w:rPr>
        <w:t>a</w:t>
      </w:r>
      <w:r w:rsidRPr="00D00212">
        <w:rPr>
          <w:b/>
          <w:color w:val="FF0000"/>
          <w:lang w:val="nn-NO"/>
        </w:rPr>
        <w:t xml:space="preserve">. </w:t>
      </w:r>
      <w:r w:rsidRPr="003757BA">
        <w:rPr>
          <w:b/>
          <w:color w:val="FF0000"/>
        </w:rPr>
        <w:t>Bruk vernebriller</w:t>
      </w:r>
      <w:r>
        <w:rPr>
          <w:b/>
          <w:color w:val="FF0000"/>
        </w:rPr>
        <w:t>.</w:t>
      </w:r>
    </w:p>
    <w:p w:rsidR="003F557F" w:rsidRDefault="003F557F" w:rsidP="003F557F">
      <w:pPr>
        <w:spacing w:after="0"/>
        <w:rPr>
          <w:b/>
        </w:rPr>
      </w:pPr>
    </w:p>
    <w:p w:rsidR="0012614C" w:rsidRDefault="0012614C" w:rsidP="003F557F">
      <w:pPr>
        <w:spacing w:after="0"/>
        <w:rPr>
          <w:b/>
        </w:rPr>
      </w:pPr>
    </w:p>
    <w:p w:rsidR="003F557F" w:rsidRDefault="0012614C" w:rsidP="0012614C">
      <w:pPr>
        <w:rPr>
          <w:b/>
        </w:rPr>
      </w:pPr>
      <w:r>
        <w:rPr>
          <w:b/>
        </w:rPr>
        <w:t>Materiale</w:t>
      </w:r>
    </w:p>
    <w:p w:rsidR="003F557F" w:rsidRDefault="003F557F" w:rsidP="003F557F">
      <w:pPr>
        <w:pStyle w:val="Listeavsnitt"/>
        <w:numPr>
          <w:ilvl w:val="0"/>
          <w:numId w:val="7"/>
        </w:numPr>
        <w:spacing w:after="0"/>
      </w:pPr>
      <w:r>
        <w:t xml:space="preserve">9 </w:t>
      </w:r>
      <w:proofErr w:type="spellStart"/>
      <w:r>
        <w:t>mL</w:t>
      </w:r>
      <w:proofErr w:type="spellEnd"/>
      <w:r>
        <w:t xml:space="preserve"> 3 % H</w:t>
      </w:r>
      <w:r w:rsidRPr="0065406B">
        <w:rPr>
          <w:vertAlign w:val="subscript"/>
        </w:rPr>
        <w:t>2</w:t>
      </w:r>
      <w:r>
        <w:t>O</w:t>
      </w:r>
      <w:r w:rsidRPr="0065406B">
        <w:rPr>
          <w:vertAlign w:val="subscript"/>
        </w:rPr>
        <w:t>2</w:t>
      </w:r>
    </w:p>
    <w:p w:rsidR="003F557F" w:rsidRPr="00690985" w:rsidRDefault="003F557F" w:rsidP="003F557F">
      <w:pPr>
        <w:pStyle w:val="Listeavsnitt"/>
        <w:numPr>
          <w:ilvl w:val="0"/>
          <w:numId w:val="7"/>
        </w:numPr>
        <w:spacing w:after="0"/>
        <w:rPr>
          <w:lang w:val="nn-NO"/>
        </w:rPr>
      </w:pPr>
      <w:r w:rsidRPr="00690985">
        <w:rPr>
          <w:lang w:val="nn-NO"/>
        </w:rPr>
        <w:t xml:space="preserve">3 </w:t>
      </w:r>
      <w:proofErr w:type="spellStart"/>
      <w:r w:rsidRPr="00690985">
        <w:rPr>
          <w:lang w:val="nn-NO"/>
        </w:rPr>
        <w:t>mL</w:t>
      </w:r>
      <w:proofErr w:type="spellEnd"/>
      <w:r w:rsidRPr="00690985">
        <w:rPr>
          <w:lang w:val="nn-NO"/>
        </w:rPr>
        <w:t xml:space="preserve"> av </w:t>
      </w:r>
      <w:r w:rsidR="00690985" w:rsidRPr="00690985">
        <w:rPr>
          <w:lang w:val="nn-NO"/>
        </w:rPr>
        <w:t>kvar</w:t>
      </w:r>
      <w:r w:rsidRPr="00690985">
        <w:rPr>
          <w:lang w:val="nn-NO"/>
        </w:rPr>
        <w:t xml:space="preserve"> av de</w:t>
      </w:r>
      <w:r w:rsidR="00690985" w:rsidRPr="00690985">
        <w:rPr>
          <w:lang w:val="nn-NO"/>
        </w:rPr>
        <w:t>i</w:t>
      </w:r>
      <w:r w:rsidRPr="00690985">
        <w:rPr>
          <w:lang w:val="nn-NO"/>
        </w:rPr>
        <w:t xml:space="preserve"> seks gjærlø</w:t>
      </w:r>
      <w:r w:rsidR="00690985" w:rsidRPr="00690985">
        <w:rPr>
          <w:lang w:val="nn-NO"/>
        </w:rPr>
        <w:t>ysninga</w:t>
      </w:r>
      <w:r w:rsidRPr="00690985">
        <w:rPr>
          <w:lang w:val="nn-NO"/>
        </w:rPr>
        <w:t>ne:</w:t>
      </w:r>
    </w:p>
    <w:p w:rsidR="003F557F" w:rsidRDefault="003F557F" w:rsidP="003F557F">
      <w:pPr>
        <w:pStyle w:val="Listeavsnitt"/>
        <w:numPr>
          <w:ilvl w:val="1"/>
          <w:numId w:val="7"/>
        </w:numPr>
        <w:spacing w:after="0"/>
      </w:pPr>
      <w:r>
        <w:t>12 g tørrgjær</w:t>
      </w:r>
      <w:r w:rsidR="00690985">
        <w:t xml:space="preserve"> </w:t>
      </w:r>
      <w:r>
        <w:t>/</w:t>
      </w:r>
      <w:r w:rsidR="00690985">
        <w:t xml:space="preserve"> </w:t>
      </w:r>
      <w:r>
        <w:t xml:space="preserve">50 </w:t>
      </w:r>
      <w:proofErr w:type="spellStart"/>
      <w:r>
        <w:t>mL</w:t>
      </w:r>
      <w:proofErr w:type="spellEnd"/>
      <w:r>
        <w:t xml:space="preserve"> H</w:t>
      </w:r>
      <w:r w:rsidRPr="00A53063">
        <w:rPr>
          <w:vertAlign w:val="subscript"/>
        </w:rPr>
        <w:t>2</w:t>
      </w:r>
      <w:r>
        <w:t>O</w:t>
      </w:r>
    </w:p>
    <w:p w:rsidR="003F557F" w:rsidRDefault="003F557F" w:rsidP="003F557F">
      <w:pPr>
        <w:pStyle w:val="Listeavsnitt"/>
        <w:numPr>
          <w:ilvl w:val="1"/>
          <w:numId w:val="7"/>
        </w:numPr>
        <w:spacing w:after="0"/>
      </w:pPr>
      <w:r>
        <w:t>6</w:t>
      </w:r>
      <w:r w:rsidRPr="00A53063">
        <w:t xml:space="preserve"> </w:t>
      </w:r>
      <w:r>
        <w:t>g tørrgjær</w:t>
      </w:r>
      <w:r w:rsidR="00690985">
        <w:t xml:space="preserve"> </w:t>
      </w:r>
      <w:r>
        <w:t>/</w:t>
      </w:r>
      <w:r w:rsidR="00690985">
        <w:t xml:space="preserve"> </w:t>
      </w:r>
      <w:r>
        <w:t xml:space="preserve">50 </w:t>
      </w:r>
      <w:proofErr w:type="spellStart"/>
      <w:r>
        <w:t>mL</w:t>
      </w:r>
      <w:proofErr w:type="spellEnd"/>
      <w:r>
        <w:t xml:space="preserve"> H</w:t>
      </w:r>
      <w:r w:rsidRPr="00A53063">
        <w:rPr>
          <w:vertAlign w:val="subscript"/>
        </w:rPr>
        <w:t>2</w:t>
      </w:r>
      <w:r>
        <w:t xml:space="preserve">O </w:t>
      </w:r>
    </w:p>
    <w:p w:rsidR="003F557F" w:rsidRDefault="003F557F" w:rsidP="003F557F">
      <w:pPr>
        <w:pStyle w:val="Listeavsnitt"/>
        <w:numPr>
          <w:ilvl w:val="1"/>
          <w:numId w:val="7"/>
        </w:numPr>
        <w:spacing w:after="0"/>
      </w:pPr>
      <w:r>
        <w:t>3 g tørrgjær</w:t>
      </w:r>
      <w:r w:rsidR="00690985">
        <w:t xml:space="preserve"> </w:t>
      </w:r>
      <w:r>
        <w:t>/</w:t>
      </w:r>
      <w:r w:rsidR="00690985">
        <w:t xml:space="preserve"> </w:t>
      </w:r>
      <w:r>
        <w:t xml:space="preserve">50 </w:t>
      </w:r>
      <w:proofErr w:type="spellStart"/>
      <w:r>
        <w:t>mL</w:t>
      </w:r>
      <w:proofErr w:type="spellEnd"/>
      <w:r>
        <w:t xml:space="preserve"> H</w:t>
      </w:r>
      <w:r w:rsidRPr="00A53063">
        <w:rPr>
          <w:vertAlign w:val="subscript"/>
        </w:rPr>
        <w:t>2</w:t>
      </w:r>
      <w:r>
        <w:t xml:space="preserve">O </w:t>
      </w:r>
    </w:p>
    <w:p w:rsidR="003F557F" w:rsidRDefault="003F557F" w:rsidP="003F557F">
      <w:pPr>
        <w:pStyle w:val="Listeavsnitt"/>
        <w:numPr>
          <w:ilvl w:val="1"/>
          <w:numId w:val="7"/>
        </w:numPr>
        <w:spacing w:after="0"/>
      </w:pPr>
      <w:r>
        <w:t>1,5 g tørrgjær</w:t>
      </w:r>
      <w:r w:rsidR="00690985">
        <w:t xml:space="preserve"> </w:t>
      </w:r>
      <w:r>
        <w:t>/</w:t>
      </w:r>
      <w:r w:rsidR="00690985">
        <w:t xml:space="preserve"> </w:t>
      </w:r>
      <w:r>
        <w:t xml:space="preserve">50 </w:t>
      </w:r>
      <w:proofErr w:type="spellStart"/>
      <w:r>
        <w:t>mL</w:t>
      </w:r>
      <w:proofErr w:type="spellEnd"/>
      <w:r>
        <w:t xml:space="preserve"> H</w:t>
      </w:r>
      <w:r w:rsidRPr="00A53063">
        <w:rPr>
          <w:vertAlign w:val="subscript"/>
        </w:rPr>
        <w:t>2</w:t>
      </w:r>
      <w:r>
        <w:t>O</w:t>
      </w:r>
    </w:p>
    <w:p w:rsidR="003F557F" w:rsidRDefault="003F557F" w:rsidP="003F557F">
      <w:pPr>
        <w:pStyle w:val="Listeavsnitt"/>
        <w:numPr>
          <w:ilvl w:val="1"/>
          <w:numId w:val="7"/>
        </w:numPr>
        <w:spacing w:after="0"/>
      </w:pPr>
      <w:r>
        <w:t>0,8 g tørrgjær</w:t>
      </w:r>
      <w:r w:rsidR="00690985">
        <w:t xml:space="preserve"> </w:t>
      </w:r>
      <w:r>
        <w:t>/</w:t>
      </w:r>
      <w:r w:rsidR="00690985">
        <w:t xml:space="preserve"> </w:t>
      </w:r>
      <w:r>
        <w:t xml:space="preserve">50 </w:t>
      </w:r>
      <w:proofErr w:type="spellStart"/>
      <w:r>
        <w:t>mL</w:t>
      </w:r>
      <w:proofErr w:type="spellEnd"/>
      <w:r>
        <w:t xml:space="preserve"> H</w:t>
      </w:r>
      <w:r w:rsidRPr="00A53063">
        <w:rPr>
          <w:vertAlign w:val="subscript"/>
        </w:rPr>
        <w:t>2</w:t>
      </w:r>
      <w:r>
        <w:t xml:space="preserve">O </w:t>
      </w:r>
    </w:p>
    <w:p w:rsidR="003F557F" w:rsidRDefault="003F557F" w:rsidP="003F557F">
      <w:pPr>
        <w:pStyle w:val="Listeavsnitt"/>
        <w:numPr>
          <w:ilvl w:val="1"/>
          <w:numId w:val="7"/>
        </w:numPr>
        <w:spacing w:after="0"/>
      </w:pPr>
      <w:r>
        <w:t>0,4 g tørrgjær</w:t>
      </w:r>
      <w:r w:rsidR="00690985">
        <w:t xml:space="preserve"> </w:t>
      </w:r>
      <w:r>
        <w:t>/</w:t>
      </w:r>
      <w:r w:rsidR="00690985">
        <w:t xml:space="preserve"> </w:t>
      </w:r>
      <w:r>
        <w:t xml:space="preserve">50 </w:t>
      </w:r>
      <w:proofErr w:type="spellStart"/>
      <w:r>
        <w:t>mL</w:t>
      </w:r>
      <w:proofErr w:type="spellEnd"/>
      <w:r>
        <w:t xml:space="preserve"> H</w:t>
      </w:r>
      <w:r w:rsidRPr="00A53063">
        <w:rPr>
          <w:vertAlign w:val="subscript"/>
        </w:rPr>
        <w:t>2</w:t>
      </w:r>
      <w:r>
        <w:t xml:space="preserve">O </w:t>
      </w:r>
    </w:p>
    <w:p w:rsidR="003F557F" w:rsidRPr="00690985" w:rsidRDefault="00E10C5D" w:rsidP="003F557F">
      <w:pPr>
        <w:pStyle w:val="Listeavsnitt"/>
        <w:numPr>
          <w:ilvl w:val="1"/>
          <w:numId w:val="7"/>
        </w:numPr>
        <w:spacing w:after="0"/>
        <w:rPr>
          <w:lang w:val="nn-NO"/>
        </w:rPr>
      </w:pPr>
      <w:r w:rsidRPr="00690985">
        <w:rPr>
          <w:lang w:val="nn-NO"/>
        </w:rPr>
        <w:t>1–2 dråper</w:t>
      </w:r>
      <w:r w:rsidR="003F557F" w:rsidRPr="00690985">
        <w:rPr>
          <w:lang w:val="nn-NO"/>
        </w:rPr>
        <w:t xml:space="preserve"> Zalo </w:t>
      </w:r>
      <w:r w:rsidR="00690985" w:rsidRPr="00690985">
        <w:rPr>
          <w:lang w:val="nn-NO"/>
        </w:rPr>
        <w:t>blir tilsett</w:t>
      </w:r>
      <w:r w:rsidR="003F557F" w:rsidRPr="00690985">
        <w:rPr>
          <w:lang w:val="nn-NO"/>
        </w:rPr>
        <w:t xml:space="preserve"> alle lø</w:t>
      </w:r>
      <w:r w:rsidR="00690985" w:rsidRPr="00690985">
        <w:rPr>
          <w:lang w:val="nn-NO"/>
        </w:rPr>
        <w:t>y</w:t>
      </w:r>
      <w:r w:rsidR="003F557F" w:rsidRPr="00690985">
        <w:rPr>
          <w:lang w:val="nn-NO"/>
        </w:rPr>
        <w:t>sning</w:t>
      </w:r>
      <w:r w:rsidR="00690985" w:rsidRPr="00690985">
        <w:rPr>
          <w:lang w:val="nn-NO"/>
        </w:rPr>
        <w:t>a</w:t>
      </w:r>
      <w:r w:rsidR="003F557F" w:rsidRPr="00690985">
        <w:rPr>
          <w:lang w:val="nn-NO"/>
        </w:rPr>
        <w:t>ne</w:t>
      </w:r>
    </w:p>
    <w:p w:rsidR="003F557F" w:rsidRDefault="00690985" w:rsidP="003F557F">
      <w:pPr>
        <w:pStyle w:val="Listeavsnitt"/>
        <w:numPr>
          <w:ilvl w:val="0"/>
          <w:numId w:val="7"/>
        </w:numPr>
        <w:spacing w:after="0"/>
      </w:pPr>
      <w:r>
        <w:t xml:space="preserve">6 </w:t>
      </w:r>
      <w:proofErr w:type="spellStart"/>
      <w:r>
        <w:t>reagensgla</w:t>
      </w:r>
      <w:r w:rsidR="0012614C">
        <w:t>s</w:t>
      </w:r>
      <w:proofErr w:type="spellEnd"/>
      <w:r w:rsidR="003F557F">
        <w:rPr>
          <w:rStyle w:val="Fotnotereferanse"/>
        </w:rPr>
        <w:footnoteReference w:id="2"/>
      </w:r>
      <w:r w:rsidR="003F557F">
        <w:t xml:space="preserve"> med diameter 12 mm </w:t>
      </w:r>
    </w:p>
    <w:p w:rsidR="003F557F" w:rsidRDefault="0012614C" w:rsidP="003F557F">
      <w:pPr>
        <w:pStyle w:val="Listeavsnitt"/>
        <w:numPr>
          <w:ilvl w:val="0"/>
          <w:numId w:val="1"/>
        </w:numPr>
        <w:spacing w:after="0"/>
      </w:pPr>
      <w:r>
        <w:t>reagensglas</w:t>
      </w:r>
      <w:r w:rsidR="003F557F">
        <w:t xml:space="preserve">stativ </w:t>
      </w:r>
    </w:p>
    <w:p w:rsidR="003F557F" w:rsidRDefault="0012614C" w:rsidP="003F557F">
      <w:pPr>
        <w:pStyle w:val="Listeavsnitt"/>
        <w:numPr>
          <w:ilvl w:val="0"/>
          <w:numId w:val="1"/>
        </w:numPr>
      </w:pPr>
      <w:r>
        <w:t>a</w:t>
      </w:r>
      <w:r w:rsidR="003F557F">
        <w:t>utomatpipette eller to engan</w:t>
      </w:r>
      <w:r w:rsidR="00F256F0">
        <w:t>g</w:t>
      </w:r>
      <w:r w:rsidR="003F557F">
        <w:t>ssprøyter</w:t>
      </w:r>
      <w:r>
        <w:t xml:space="preserve"> (1 </w:t>
      </w:r>
      <w:proofErr w:type="spellStart"/>
      <w:r>
        <w:t>mL</w:t>
      </w:r>
      <w:proofErr w:type="spellEnd"/>
      <w:r>
        <w:t>)</w:t>
      </w:r>
    </w:p>
    <w:p w:rsidR="003F557F" w:rsidRDefault="00E10C5D" w:rsidP="003F557F">
      <w:pPr>
        <w:pStyle w:val="Listeavsnitt"/>
        <w:numPr>
          <w:ilvl w:val="0"/>
          <w:numId w:val="1"/>
        </w:numPr>
      </w:pPr>
      <w:r>
        <w:t>to v</w:t>
      </w:r>
      <w:r w:rsidR="003F557F">
        <w:t>ernebriller</w:t>
      </w:r>
    </w:p>
    <w:p w:rsidR="003F557F" w:rsidRDefault="0012614C" w:rsidP="003F557F">
      <w:pPr>
        <w:pStyle w:val="Listeavsnitt"/>
        <w:numPr>
          <w:ilvl w:val="0"/>
          <w:numId w:val="1"/>
        </w:numPr>
      </w:pPr>
      <w:r>
        <w:t>l</w:t>
      </w:r>
      <w:r w:rsidR="003F557F">
        <w:t>injal</w:t>
      </w:r>
    </w:p>
    <w:p w:rsidR="003F557F" w:rsidRDefault="0012614C" w:rsidP="003F557F">
      <w:pPr>
        <w:pStyle w:val="Listeavsnitt"/>
        <w:numPr>
          <w:ilvl w:val="0"/>
          <w:numId w:val="1"/>
        </w:numPr>
      </w:pPr>
      <w:r>
        <w:t>t</w:t>
      </w:r>
      <w:r w:rsidR="003F557F">
        <w:t>usj</w:t>
      </w:r>
    </w:p>
    <w:p w:rsidR="003F557F" w:rsidRDefault="0012614C" w:rsidP="003F557F">
      <w:pPr>
        <w:pStyle w:val="Listeavsnitt"/>
        <w:numPr>
          <w:ilvl w:val="0"/>
          <w:numId w:val="1"/>
        </w:numPr>
      </w:pPr>
      <w:r>
        <w:t>stoppeklokke</w:t>
      </w:r>
    </w:p>
    <w:p w:rsidR="000A6A75" w:rsidRDefault="000A6A75" w:rsidP="003F557F">
      <w:pPr>
        <w:rPr>
          <w:b/>
        </w:rPr>
      </w:pPr>
    </w:p>
    <w:p w:rsidR="003F557F" w:rsidRPr="00633060" w:rsidRDefault="003F557F" w:rsidP="003F557F">
      <w:pPr>
        <w:rPr>
          <w:b/>
        </w:rPr>
      </w:pPr>
      <w:r>
        <w:rPr>
          <w:b/>
        </w:rPr>
        <w:t>Metode</w:t>
      </w:r>
    </w:p>
    <w:p w:rsidR="003F557F" w:rsidRDefault="00690985" w:rsidP="003F557F">
      <w:pPr>
        <w:pStyle w:val="Listeavsnitt"/>
        <w:numPr>
          <w:ilvl w:val="0"/>
          <w:numId w:val="2"/>
        </w:numPr>
      </w:pPr>
      <w:r>
        <w:t xml:space="preserve">Merk 6 </w:t>
      </w:r>
      <w:proofErr w:type="spellStart"/>
      <w:r>
        <w:t>reagensglas</w:t>
      </w:r>
      <w:proofErr w:type="spellEnd"/>
      <w:r w:rsidR="00F256F0">
        <w:t xml:space="preserve"> (1–</w:t>
      </w:r>
      <w:r w:rsidR="003F557F">
        <w:t>6)</w:t>
      </w:r>
    </w:p>
    <w:p w:rsidR="003F557F" w:rsidRPr="007E422B" w:rsidRDefault="003F557F" w:rsidP="003F557F">
      <w:pPr>
        <w:pStyle w:val="Listeavsnitt"/>
        <w:numPr>
          <w:ilvl w:val="0"/>
          <w:numId w:val="2"/>
        </w:numPr>
      </w:pPr>
      <w:r w:rsidRPr="00690985">
        <w:rPr>
          <w:lang w:val="nn-NO"/>
        </w:rPr>
        <w:t xml:space="preserve">Overfør 1 </w:t>
      </w:r>
      <w:proofErr w:type="spellStart"/>
      <w:r w:rsidRPr="00690985">
        <w:rPr>
          <w:lang w:val="nn-NO"/>
        </w:rPr>
        <w:t>mL</w:t>
      </w:r>
      <w:proofErr w:type="spellEnd"/>
      <w:r w:rsidRPr="00690985">
        <w:rPr>
          <w:lang w:val="nn-NO"/>
        </w:rPr>
        <w:t xml:space="preserve"> gjærlø</w:t>
      </w:r>
      <w:r w:rsidR="00690985" w:rsidRPr="00690985">
        <w:rPr>
          <w:lang w:val="nn-NO"/>
        </w:rPr>
        <w:t>y</w:t>
      </w:r>
      <w:r w:rsidRPr="00690985">
        <w:rPr>
          <w:lang w:val="nn-NO"/>
        </w:rPr>
        <w:t xml:space="preserve">sning til </w:t>
      </w:r>
      <w:r w:rsidR="00690985" w:rsidRPr="00690985">
        <w:rPr>
          <w:lang w:val="nn-NO"/>
        </w:rPr>
        <w:t>kvart</w:t>
      </w:r>
      <w:r w:rsidRPr="00690985">
        <w:rPr>
          <w:lang w:val="nn-NO"/>
        </w:rPr>
        <w:t xml:space="preserve"> av </w:t>
      </w:r>
      <w:r w:rsidR="00690985" w:rsidRPr="00690985">
        <w:rPr>
          <w:lang w:val="nn-NO"/>
        </w:rPr>
        <w:t>glasa</w:t>
      </w:r>
      <w:r w:rsidRPr="00690985">
        <w:rPr>
          <w:lang w:val="nn-NO"/>
        </w:rPr>
        <w:t xml:space="preserve">. </w:t>
      </w:r>
      <w:r>
        <w:t xml:space="preserve">Den </w:t>
      </w:r>
      <w:proofErr w:type="spellStart"/>
      <w:r w:rsidR="00690985">
        <w:t>lågaste</w:t>
      </w:r>
      <w:proofErr w:type="spellEnd"/>
      <w:r>
        <w:t xml:space="preserve"> gjærkonsentrasjonen </w:t>
      </w:r>
      <w:r w:rsidR="00690985">
        <w:t>blir tilsett</w:t>
      </w:r>
      <w:r>
        <w:t xml:space="preserve"> rør 1 osv.</w:t>
      </w:r>
    </w:p>
    <w:p w:rsidR="003F557F" w:rsidRDefault="003F557F" w:rsidP="003F557F">
      <w:pPr>
        <w:pStyle w:val="Listeavsnitt"/>
        <w:numPr>
          <w:ilvl w:val="0"/>
          <w:numId w:val="2"/>
        </w:numPr>
      </w:pPr>
      <w:r>
        <w:t xml:space="preserve">Tilsett 0,5 </w:t>
      </w:r>
      <w:proofErr w:type="spellStart"/>
      <w:r>
        <w:t>mL</w:t>
      </w:r>
      <w:proofErr w:type="spellEnd"/>
      <w:r>
        <w:t xml:space="preserve"> </w:t>
      </w:r>
      <w:r w:rsidRPr="007E422B">
        <w:t>H</w:t>
      </w:r>
      <w:r w:rsidRPr="007E422B">
        <w:rPr>
          <w:vertAlign w:val="subscript"/>
        </w:rPr>
        <w:t>2</w:t>
      </w:r>
      <w:r w:rsidRPr="007E422B">
        <w:t>O</w:t>
      </w:r>
      <w:r w:rsidRPr="007E422B">
        <w:rPr>
          <w:vertAlign w:val="subscript"/>
        </w:rPr>
        <w:t>2</w:t>
      </w:r>
      <w:r>
        <w:t xml:space="preserve"> til </w:t>
      </w:r>
      <w:proofErr w:type="spellStart"/>
      <w:r w:rsidR="00690985">
        <w:t>glaset</w:t>
      </w:r>
      <w:proofErr w:type="spellEnd"/>
      <w:r>
        <w:t xml:space="preserve"> med </w:t>
      </w:r>
      <w:proofErr w:type="spellStart"/>
      <w:r w:rsidR="00690985">
        <w:t>lågast</w:t>
      </w:r>
      <w:proofErr w:type="spellEnd"/>
      <w:r>
        <w:t xml:space="preserve"> gjærkons</w:t>
      </w:r>
      <w:r w:rsidR="00690985">
        <w:t xml:space="preserve">entrasjon samtidig som du </w:t>
      </w:r>
      <w:proofErr w:type="spellStart"/>
      <w:r w:rsidR="00690985">
        <w:t>startar</w:t>
      </w:r>
      <w:proofErr w:type="spellEnd"/>
      <w:r w:rsidR="00690985">
        <w:t xml:space="preserve"> stoppeklokka. Ta tida til skummet </w:t>
      </w:r>
      <w:proofErr w:type="spellStart"/>
      <w:r w:rsidR="00690985">
        <w:t>slutta</w:t>
      </w:r>
      <w:r>
        <w:t>r</w:t>
      </w:r>
      <w:proofErr w:type="spellEnd"/>
      <w:r>
        <w:t xml:space="preserve"> å stige.</w:t>
      </w:r>
    </w:p>
    <w:p w:rsidR="003F557F" w:rsidRPr="007E422B" w:rsidRDefault="003F557F" w:rsidP="003F557F">
      <w:pPr>
        <w:pStyle w:val="Listeavsnitt"/>
        <w:numPr>
          <w:ilvl w:val="0"/>
          <w:numId w:val="2"/>
        </w:numPr>
      </w:pPr>
      <w:r>
        <w:t>Før inn verdien i tabell 1</w:t>
      </w:r>
      <w:r w:rsidR="00F256F0">
        <w:t>.</w:t>
      </w:r>
    </w:p>
    <w:p w:rsidR="003F557F" w:rsidRPr="00690985" w:rsidRDefault="00690985" w:rsidP="003F557F">
      <w:pPr>
        <w:pStyle w:val="Listeavsnitt"/>
        <w:numPr>
          <w:ilvl w:val="0"/>
          <w:numId w:val="2"/>
        </w:numPr>
        <w:rPr>
          <w:lang w:val="nn-NO"/>
        </w:rPr>
      </w:pPr>
      <w:r w:rsidRPr="00690985">
        <w:rPr>
          <w:lang w:val="nn-NO"/>
        </w:rPr>
        <w:t>Gjer det sam</w:t>
      </w:r>
      <w:r w:rsidR="003F557F" w:rsidRPr="00690985">
        <w:rPr>
          <w:lang w:val="nn-NO"/>
        </w:rPr>
        <w:t>e for de</w:t>
      </w:r>
      <w:r w:rsidRPr="00690985">
        <w:rPr>
          <w:lang w:val="nn-NO"/>
        </w:rPr>
        <w:t>i</w:t>
      </w:r>
      <w:r w:rsidR="003F557F" w:rsidRPr="00690985">
        <w:rPr>
          <w:lang w:val="nn-NO"/>
        </w:rPr>
        <w:t xml:space="preserve"> fem neste gjærkonsent</w:t>
      </w:r>
      <w:r w:rsidRPr="00690985">
        <w:rPr>
          <w:lang w:val="nn-NO"/>
        </w:rPr>
        <w:t>rasjona</w:t>
      </w:r>
      <w:r w:rsidR="003F557F" w:rsidRPr="00690985">
        <w:rPr>
          <w:lang w:val="nn-NO"/>
        </w:rPr>
        <w:t>ne</w:t>
      </w:r>
      <w:r w:rsidR="00F256F0" w:rsidRPr="00690985">
        <w:rPr>
          <w:lang w:val="nn-NO"/>
        </w:rPr>
        <w:t>.</w:t>
      </w:r>
    </w:p>
    <w:p w:rsidR="003F557F" w:rsidRPr="00690985" w:rsidRDefault="003F557F" w:rsidP="003F557F">
      <w:pPr>
        <w:pStyle w:val="Listeavsnitt"/>
        <w:numPr>
          <w:ilvl w:val="0"/>
          <w:numId w:val="2"/>
        </w:numPr>
        <w:rPr>
          <w:lang w:val="nn-NO"/>
        </w:rPr>
      </w:pPr>
      <w:r w:rsidRPr="00690985">
        <w:rPr>
          <w:lang w:val="nn-NO"/>
        </w:rPr>
        <w:t xml:space="preserve">Gjenta forsøket to </w:t>
      </w:r>
      <w:r w:rsidR="00690985" w:rsidRPr="00690985">
        <w:rPr>
          <w:lang w:val="nn-NO"/>
        </w:rPr>
        <w:t>gongar – du får da tre verdia</w:t>
      </w:r>
      <w:r w:rsidRPr="00690985">
        <w:rPr>
          <w:lang w:val="nn-NO"/>
        </w:rPr>
        <w:t xml:space="preserve">r for </w:t>
      </w:r>
      <w:r w:rsidR="00690985" w:rsidRPr="00690985">
        <w:rPr>
          <w:lang w:val="nn-NO"/>
        </w:rPr>
        <w:t>kvar</w:t>
      </w:r>
      <w:r w:rsidRPr="00690985">
        <w:rPr>
          <w:lang w:val="nn-NO"/>
        </w:rPr>
        <w:t xml:space="preserve"> gjærkonsentrasjon</w:t>
      </w:r>
      <w:r w:rsidR="00F256F0" w:rsidRPr="00690985">
        <w:rPr>
          <w:lang w:val="nn-NO"/>
        </w:rPr>
        <w:t>.</w:t>
      </w:r>
    </w:p>
    <w:p w:rsidR="003F557F" w:rsidRDefault="003F557F" w:rsidP="003F557F">
      <w:pPr>
        <w:pStyle w:val="Bildetekst"/>
        <w:keepNext/>
        <w:ind w:firstLine="360"/>
        <w:rPr>
          <w:lang w:val="nn-NO"/>
        </w:rPr>
      </w:pPr>
      <w:r w:rsidRPr="00D237D8">
        <w:rPr>
          <w:lang w:val="nn-NO"/>
        </w:rPr>
        <w:lastRenderedPageBreak/>
        <w:t xml:space="preserve">Tabell </w:t>
      </w:r>
      <w:r>
        <w:fldChar w:fldCharType="begin"/>
      </w:r>
      <w:r w:rsidRPr="00D237D8">
        <w:rPr>
          <w:lang w:val="nn-NO"/>
        </w:rPr>
        <w:instrText xml:space="preserve"> SEQ Tabell \* ARABIC </w:instrText>
      </w:r>
      <w:r>
        <w:fldChar w:fldCharType="separate"/>
      </w:r>
      <w:r w:rsidR="007641BF">
        <w:rPr>
          <w:noProof/>
          <w:lang w:val="nn-NO"/>
        </w:rPr>
        <w:t>1</w:t>
      </w:r>
      <w:r>
        <w:fldChar w:fldCharType="end"/>
      </w:r>
      <w:r w:rsidRPr="00D237D8">
        <w:rPr>
          <w:lang w:val="nn-NO"/>
        </w:rPr>
        <w:t>:</w:t>
      </w:r>
      <w:r>
        <w:rPr>
          <w:lang w:val="nn-NO"/>
        </w:rPr>
        <w:t xml:space="preserve"> Tabell til å fylle inn </w:t>
      </w:r>
      <w:proofErr w:type="spellStart"/>
      <w:r>
        <w:rPr>
          <w:lang w:val="nn-NO"/>
        </w:rPr>
        <w:t>rådata</w:t>
      </w:r>
      <w:proofErr w:type="spellEnd"/>
      <w:r>
        <w:rPr>
          <w:lang w:val="nn-NO"/>
        </w:rPr>
        <w:t xml:space="preserve"> </w:t>
      </w:r>
    </w:p>
    <w:p w:rsidR="003F557F" w:rsidRPr="00F74C31" w:rsidRDefault="00690985" w:rsidP="003F557F">
      <w:pPr>
        <w:rPr>
          <w:lang w:val="nn-NO"/>
        </w:rPr>
      </w:pPr>
      <w:r>
        <w:rPr>
          <w:noProof/>
        </w:rPr>
        <mc:AlternateContent>
          <mc:Choice Requires="wpc">
            <w:drawing>
              <wp:inline distT="0" distB="0" distL="0" distR="0">
                <wp:extent cx="5257800" cy="2228215"/>
                <wp:effectExtent l="19050" t="19050" r="76200" b="635"/>
                <wp:docPr id="371" name="Lerret 3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238250" y="723900"/>
                            <a:ext cx="17399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0985" w:rsidRDefault="00690985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Tid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47850" y="723900"/>
                            <a:ext cx="37020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0985" w:rsidRDefault="00690985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Høgde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667000" y="723900"/>
                            <a:ext cx="17399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0985" w:rsidRDefault="00690985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Tid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276600" y="723900"/>
                            <a:ext cx="37020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0985" w:rsidRDefault="00690985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Høgde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095750" y="723900"/>
                            <a:ext cx="17399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0985" w:rsidRDefault="00690985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Tid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705350" y="723900"/>
                            <a:ext cx="37020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0985" w:rsidRDefault="00690985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Høgde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00050" y="933450"/>
                            <a:ext cx="176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0985" w:rsidRDefault="00690985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0</w:t>
                              </w:r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,4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00050" y="1123950"/>
                            <a:ext cx="176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0985" w:rsidRDefault="00690985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0</w:t>
                              </w:r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,8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00050" y="1314450"/>
                            <a:ext cx="176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0985" w:rsidRDefault="00690985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1</w:t>
                              </w:r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,5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00050" y="1504950"/>
                            <a:ext cx="176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0985" w:rsidRDefault="00690985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3</w:t>
                              </w:r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,0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00050" y="1714500"/>
                            <a:ext cx="176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0985" w:rsidRDefault="00690985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6</w:t>
                              </w:r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,0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71475" y="1905000"/>
                            <a:ext cx="2476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0985" w:rsidRDefault="00690985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12</w:t>
                              </w:r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,0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6675" y="161925"/>
                            <a:ext cx="81534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0985" w:rsidRDefault="00690985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Konsentrasjon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09550" y="352425"/>
                            <a:ext cx="54991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0985" w:rsidRDefault="00690985"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av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gjær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, g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7625" y="542925"/>
                            <a:ext cx="87185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0985" w:rsidRDefault="00690985"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tørrgjær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/50</w:t>
                              </w:r>
                              <w:proofErr w:type="gramEnd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 mL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42900" y="733425"/>
                            <a:ext cx="27686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0985" w:rsidRDefault="00690985"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vann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62050" y="238125"/>
                            <a:ext cx="30226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0985" w:rsidRDefault="00690985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Tid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 (s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504950" y="238125"/>
                            <a:ext cx="60515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0985" w:rsidRDefault="00690985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± 1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sek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)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og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143125" y="238125"/>
                            <a:ext cx="9271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0985" w:rsidRDefault="00690985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238375" y="304800"/>
                            <a:ext cx="52070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0985" w:rsidRDefault="00690985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286000" y="238125"/>
                            <a:ext cx="273304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0985" w:rsidRDefault="00D00212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-</w:t>
                              </w:r>
                              <w:proofErr w:type="spellStart"/>
                              <w:r w:rsidR="00690985"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produksjon</w:t>
                              </w:r>
                              <w:proofErr w:type="spellEnd"/>
                              <w:r w:rsidR="00690985"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690985"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målt</w:t>
                              </w:r>
                              <w:proofErr w:type="spellEnd"/>
                              <w:r w:rsidR="00690985"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690985"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som</w:t>
                              </w:r>
                              <w:proofErr w:type="spellEnd"/>
                              <w:r w:rsidR="00690985"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690985"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skumhøgde</w:t>
                              </w:r>
                              <w:proofErr w:type="spellEnd"/>
                              <w:r w:rsidR="00690985"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 (mm ± 1 mm)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Line 26"/>
                        <wps:cNvCnPr/>
                        <wps:spPr bwMode="auto">
                          <a:xfrm flipV="1">
                            <a:off x="0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-952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8"/>
                        <wps:cNvCnPr/>
                        <wps:spPr bwMode="auto">
                          <a:xfrm flipV="1">
                            <a:off x="962025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962025" y="-952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30"/>
                        <wps:cNvCnPr/>
                        <wps:spPr bwMode="auto">
                          <a:xfrm>
                            <a:off x="981075" y="647700"/>
                            <a:ext cx="6953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981075" y="647700"/>
                            <a:ext cx="6953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Line 32"/>
                        <wps:cNvCnPr/>
                        <wps:spPr bwMode="auto">
                          <a:xfrm flipV="1">
                            <a:off x="1676400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76400" y="-952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Line 34"/>
                        <wps:cNvCnPr/>
                        <wps:spPr bwMode="auto">
                          <a:xfrm flipV="1">
                            <a:off x="2390775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390775" y="-952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Line 36"/>
                        <wps:cNvCnPr/>
                        <wps:spPr bwMode="auto">
                          <a:xfrm>
                            <a:off x="1685925" y="647700"/>
                            <a:ext cx="6953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85925" y="647700"/>
                            <a:ext cx="6953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Line 38"/>
                        <wps:cNvCnPr/>
                        <wps:spPr bwMode="auto">
                          <a:xfrm>
                            <a:off x="2409825" y="647700"/>
                            <a:ext cx="6953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409825" y="647700"/>
                            <a:ext cx="6953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Line 40"/>
                        <wps:cNvCnPr/>
                        <wps:spPr bwMode="auto">
                          <a:xfrm flipV="1">
                            <a:off x="3105150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3105150" y="-952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Line 42"/>
                        <wps:cNvCnPr/>
                        <wps:spPr bwMode="auto">
                          <a:xfrm flipV="1">
                            <a:off x="3819525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819525" y="-952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Line 44"/>
                        <wps:cNvCnPr/>
                        <wps:spPr bwMode="auto">
                          <a:xfrm>
                            <a:off x="3114675" y="647700"/>
                            <a:ext cx="6953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114675" y="647700"/>
                            <a:ext cx="6953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Line 46"/>
                        <wps:cNvCnPr/>
                        <wps:spPr bwMode="auto">
                          <a:xfrm>
                            <a:off x="3838575" y="647700"/>
                            <a:ext cx="6953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3838575" y="647700"/>
                            <a:ext cx="6953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Line 48"/>
                        <wps:cNvCnPr/>
                        <wps:spPr bwMode="auto">
                          <a:xfrm flipV="1">
                            <a:off x="4533900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533900" y="-952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Line 50"/>
                        <wps:cNvCnPr/>
                        <wps:spPr bwMode="auto">
                          <a:xfrm flipV="1">
                            <a:off x="5248275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5248275" y="-952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Line 52"/>
                        <wps:cNvCnPr/>
                        <wps:spPr bwMode="auto">
                          <a:xfrm>
                            <a:off x="19050" y="1104900"/>
                            <a:ext cx="9334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9050" y="1104900"/>
                            <a:ext cx="9334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Line 54"/>
                        <wps:cNvCnPr/>
                        <wps:spPr bwMode="auto">
                          <a:xfrm>
                            <a:off x="1676400" y="647700"/>
                            <a:ext cx="0" cy="2476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676400" y="647700"/>
                            <a:ext cx="9525" cy="2476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Line 56"/>
                        <wps:cNvCnPr/>
                        <wps:spPr bwMode="auto">
                          <a:xfrm>
                            <a:off x="981075" y="110490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981075" y="110490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Line 58"/>
                        <wps:cNvCnPr/>
                        <wps:spPr bwMode="auto">
                          <a:xfrm>
                            <a:off x="3105150" y="647700"/>
                            <a:ext cx="0" cy="2476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3105150" y="647700"/>
                            <a:ext cx="9525" cy="2476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Line 60"/>
                        <wps:cNvCnPr/>
                        <wps:spPr bwMode="auto">
                          <a:xfrm>
                            <a:off x="2409825" y="110490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2409825" y="110490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Line 62"/>
                        <wps:cNvCnPr/>
                        <wps:spPr bwMode="auto">
                          <a:xfrm>
                            <a:off x="4533900" y="647700"/>
                            <a:ext cx="0" cy="2476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4533900" y="647700"/>
                            <a:ext cx="9525" cy="2476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Line 64"/>
                        <wps:cNvCnPr/>
                        <wps:spPr bwMode="auto">
                          <a:xfrm>
                            <a:off x="19050" y="1295400"/>
                            <a:ext cx="9334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9050" y="1295400"/>
                            <a:ext cx="9334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Line 66"/>
                        <wps:cNvCnPr/>
                        <wps:spPr bwMode="auto">
                          <a:xfrm>
                            <a:off x="981075" y="129540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981075" y="129540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Line 68"/>
                        <wps:cNvCnPr/>
                        <wps:spPr bwMode="auto">
                          <a:xfrm>
                            <a:off x="2409825" y="129540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2409825" y="129540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Line 70"/>
                        <wps:cNvCnPr/>
                        <wps:spPr bwMode="auto">
                          <a:xfrm>
                            <a:off x="19050" y="1485900"/>
                            <a:ext cx="9334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9050" y="1485900"/>
                            <a:ext cx="9334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Line 72"/>
                        <wps:cNvCnPr/>
                        <wps:spPr bwMode="auto">
                          <a:xfrm>
                            <a:off x="981075" y="148590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981075" y="148590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Line 74"/>
                        <wps:cNvCnPr/>
                        <wps:spPr bwMode="auto">
                          <a:xfrm>
                            <a:off x="2409825" y="148590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409825" y="148590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Line 76"/>
                        <wps:cNvCnPr/>
                        <wps:spPr bwMode="auto">
                          <a:xfrm>
                            <a:off x="19050" y="1685925"/>
                            <a:ext cx="9334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9050" y="1685925"/>
                            <a:ext cx="9334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Line 78"/>
                        <wps:cNvCnPr/>
                        <wps:spPr bwMode="auto">
                          <a:xfrm>
                            <a:off x="981075" y="1685925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981075" y="1685925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Line 80"/>
                        <wps:cNvCnPr/>
                        <wps:spPr bwMode="auto">
                          <a:xfrm>
                            <a:off x="2409825" y="1685925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409825" y="1685925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Line 82"/>
                        <wps:cNvCnPr/>
                        <wps:spPr bwMode="auto">
                          <a:xfrm>
                            <a:off x="19050" y="1885950"/>
                            <a:ext cx="9334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9050" y="1885950"/>
                            <a:ext cx="9334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Line 84"/>
                        <wps:cNvCnPr/>
                        <wps:spPr bwMode="auto">
                          <a:xfrm>
                            <a:off x="981075" y="188595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981075" y="188595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Line 86"/>
                        <wps:cNvCnPr/>
                        <wps:spPr bwMode="auto">
                          <a:xfrm>
                            <a:off x="2409825" y="188595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409825" y="188595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-9525" y="-9525"/>
                            <a:ext cx="28575" cy="21145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952500" y="19050"/>
                            <a:ext cx="28575" cy="20859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Line 90"/>
                        <wps:cNvCnPr/>
                        <wps:spPr bwMode="auto">
                          <a:xfrm>
                            <a:off x="1676400" y="923925"/>
                            <a:ext cx="0" cy="11525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676400" y="923925"/>
                            <a:ext cx="9525" cy="1152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2381250" y="647700"/>
                            <a:ext cx="28575" cy="14573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Line 93"/>
                        <wps:cNvCnPr/>
                        <wps:spPr bwMode="auto">
                          <a:xfrm>
                            <a:off x="3105150" y="923925"/>
                            <a:ext cx="0" cy="11525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105150" y="923925"/>
                            <a:ext cx="9525" cy="1152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3810000" y="647700"/>
                            <a:ext cx="28575" cy="14573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Line 96"/>
                        <wps:cNvCnPr/>
                        <wps:spPr bwMode="auto">
                          <a:xfrm>
                            <a:off x="4533900" y="923925"/>
                            <a:ext cx="0" cy="11525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4533900" y="923925"/>
                            <a:ext cx="9525" cy="1152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5238750" y="19050"/>
                            <a:ext cx="28575" cy="20859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9050" y="-9525"/>
                            <a:ext cx="5248275" cy="285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Line 100"/>
                        <wps:cNvCnPr/>
                        <wps:spPr bwMode="auto">
                          <a:xfrm>
                            <a:off x="4543425" y="647700"/>
                            <a:ext cx="6953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543425" y="647700"/>
                            <a:ext cx="6953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19050" y="895350"/>
                            <a:ext cx="5248275" cy="285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Line 103"/>
                        <wps:cNvCnPr/>
                        <wps:spPr bwMode="auto">
                          <a:xfrm>
                            <a:off x="3838575" y="110490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838575" y="110490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Line 105"/>
                        <wps:cNvCnPr/>
                        <wps:spPr bwMode="auto">
                          <a:xfrm>
                            <a:off x="3838575" y="129540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3838575" y="129540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Line 107"/>
                        <wps:cNvCnPr/>
                        <wps:spPr bwMode="auto">
                          <a:xfrm>
                            <a:off x="3838575" y="148590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3838575" y="148590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Line 109"/>
                        <wps:cNvCnPr/>
                        <wps:spPr bwMode="auto">
                          <a:xfrm>
                            <a:off x="3838575" y="1685925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3838575" y="1685925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Line 111"/>
                        <wps:cNvCnPr/>
                        <wps:spPr bwMode="auto">
                          <a:xfrm>
                            <a:off x="3838575" y="188595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3838575" y="188595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9050" y="2076450"/>
                            <a:ext cx="5248275" cy="285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Lerret 371" o:spid="_x0000_s1027" editas="canvas" style="width:414pt;height:175.45pt;mso-position-horizontal-relative:char;mso-position-vertical-relative:line" coordsize="52578,22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2578;height:22282;visibility:visible;mso-wrap-style:square">
                  <v:fill o:detectmouseclick="t"/>
                  <v:path o:connecttype="none"/>
                </v:shape>
                <v:rect id="Rectangle 5" o:spid="_x0000_s1029" style="position:absolute;left:12382;top:7239;width:174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uLb4A&#10;AADaAAAADwAAAGRycy9kb3ducmV2LnhtbERP3WrCMBS+H/gO4Qy8W9N5MaRrlDEQnOzG6gMcmtOm&#10;LDkpSbTd2xtB8Orw8f2eejs7K64U4uBZwXtRgiBuvR64V3A+7d7WIGJC1mg9k4J/irDdLF5qrLSf&#10;+EjXJvUih3CsUIFJaaykjK0hh7HwI3HmOh8cpgxDL3XAKYc7K1dl+SEdDpwbDI70baj9ay5OgTw1&#10;u2nd2FD6w6r7tT/7Y0deqeXr/PUJItGcnuKHe6/zfLi/cr9yc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Dnri2+AAAA2gAAAA8AAAAAAAAAAAAAAAAAmAIAAGRycy9kb3ducmV2&#10;LnhtbFBLBQYAAAAABAAEAPUAAACDAwAAAAA=&#10;" filled="f" stroked="f">
                  <v:textbox style="mso-fit-shape-to-text:t" inset="0,0,0,0">
                    <w:txbxContent>
                      <w:p w:rsidR="00690985" w:rsidRDefault="00690985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Tid</w:t>
                        </w:r>
                        <w:proofErr w:type="spellEnd"/>
                      </w:p>
                    </w:txbxContent>
                  </v:textbox>
                </v:rect>
                <v:rect id="Rectangle 6" o:spid="_x0000_s1030" style="position:absolute;left:18478;top:7239;width:3702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wWsAA&#10;AADaAAAADwAAAGRycy9kb3ducmV2LnhtbESP3YrCMBSE74V9h3AWvLPp9kKkGmVZEFzxxuoDHJrT&#10;HzY5KUnW1rc3guDlMDPfMJvdZI24kQ+9YwVfWQ6CuHa651bB9bJfrECEiKzROCYFdwqw237MNlhq&#10;N/KZblVsRYJwKFFBF+NQShnqjiyGzA3EyWuctxiT9K3UHscEt0YWeb6UFntOCx0O9NNR/Vf9WwXy&#10;Uu3HVWV87o5FczK/h3NDTqn55/S9BhFpiu/wq33QCgp4Xkk3QG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UwWsAAAADaAAAADwAAAAAAAAAAAAAAAACYAgAAZHJzL2Rvd25y&#10;ZXYueG1sUEsFBgAAAAAEAAQA9QAAAIUDAAAAAA==&#10;" filled="f" stroked="f">
                  <v:textbox style="mso-fit-shape-to-text:t" inset="0,0,0,0">
                    <w:txbxContent>
                      <w:p w:rsidR="00690985" w:rsidRDefault="00690985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Høgde</w:t>
                        </w:r>
                        <w:proofErr w:type="spellEnd"/>
                      </w:p>
                    </w:txbxContent>
                  </v:textbox>
                </v:rect>
                <v:rect id="Rectangle 7" o:spid="_x0000_s1031" style="position:absolute;left:26670;top:7239;width:173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mVwcEA&#10;AADaAAAADwAAAGRycy9kb3ducmV2LnhtbESPzWrDMBCE74W+g9hCbrVcB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5lcHBAAAA2gAAAA8AAAAAAAAAAAAAAAAAmAIAAGRycy9kb3du&#10;cmV2LnhtbFBLBQYAAAAABAAEAPUAAACGAwAAAAA=&#10;" filled="f" stroked="f">
                  <v:textbox style="mso-fit-shape-to-text:t" inset="0,0,0,0">
                    <w:txbxContent>
                      <w:p w:rsidR="00690985" w:rsidRDefault="00690985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Tid</w:t>
                        </w:r>
                        <w:proofErr w:type="spellEnd"/>
                      </w:p>
                    </w:txbxContent>
                  </v:textbox>
                </v:rect>
                <v:rect id="Rectangle 8" o:spid="_x0000_s1032" style="position:absolute;left:32766;top:7239;width:3702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NtcEA&#10;AADaAAAADwAAAGRycy9kb3ducmV2LnhtbESPzWrDMBCE74W+g9hCbrVcE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QDbXBAAAA2gAAAA8AAAAAAAAAAAAAAAAAmAIAAGRycy9kb3du&#10;cmV2LnhtbFBLBQYAAAAABAAEAPUAAACGAwAAAAA=&#10;" filled="f" stroked="f">
                  <v:textbox style="mso-fit-shape-to-text:t" inset="0,0,0,0">
                    <w:txbxContent>
                      <w:p w:rsidR="00690985" w:rsidRDefault="00690985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Høgde</w:t>
                        </w:r>
                        <w:proofErr w:type="spellEnd"/>
                      </w:p>
                    </w:txbxContent>
                  </v:textbox>
                </v:rect>
                <v:rect id="Rectangle 9" o:spid="_x0000_s1033" style="position:absolute;left:40957;top:7239;width:174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  <v:textbox style="mso-fit-shape-to-text:t" inset="0,0,0,0">
                    <w:txbxContent>
                      <w:p w:rsidR="00690985" w:rsidRDefault="00690985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Tid</w:t>
                        </w:r>
                        <w:proofErr w:type="spellEnd"/>
                      </w:p>
                    </w:txbxContent>
                  </v:textbox>
                </v:rect>
                <v:rect id="Rectangle 10" o:spid="_x0000_s1034" style="position:absolute;left:47053;top:7239;width:3702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<v:textbox style="mso-fit-shape-to-text:t" inset="0,0,0,0">
                    <w:txbxContent>
                      <w:p w:rsidR="00690985" w:rsidRDefault="00690985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Høgde</w:t>
                        </w:r>
                        <w:proofErr w:type="spellEnd"/>
                      </w:p>
                    </w:txbxContent>
                  </v:textbox>
                </v:rect>
                <v:rect id="Rectangle 11" o:spid="_x0000_s1035" style="position:absolute;left:4000;top:9334;width:1765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KTwsEA&#10;AADaAAAADwAAAGRycy9kb3ducmV2LnhtbESPzWrDMBCE74W+g9hCbrVcH1LjRAmlEEhDL7bzAIu1&#10;/qHSykhq7L59FSj0OMzMN8z+uFojbuTD5FjBS5aDIO6cnnhQcG1PzyWIEJE1Gsek4IcCHA+PD3us&#10;tFu4plsTB5EgHCpUMMY4V1KGbiSLIXMzcfJ65y3GJP0gtcclwa2RRZ5vpcWJ08KIM72P1H0131aB&#10;bJvTUjbG5+5S9J/m41z35JTaPK1vOxCR1vgf/muftYJXuF9JN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Ck8LBAAAA2gAAAA8AAAAAAAAAAAAAAAAAmAIAAGRycy9kb3du&#10;cmV2LnhtbFBLBQYAAAAABAAEAPUAAACGAwAAAAA=&#10;" filled="f" stroked="f">
                  <v:textbox style="mso-fit-shape-to-text:t" inset="0,0,0,0">
                    <w:txbxContent>
                      <w:p w:rsidR="00690985" w:rsidRDefault="00690985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0</w:t>
                        </w:r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,4</w:t>
                        </w:r>
                        <w:proofErr w:type="gramEnd"/>
                      </w:p>
                    </w:txbxContent>
                  </v:textbox>
                </v:rect>
                <v:rect id="Rectangle 12" o:spid="_x0000_s1036" style="position:absolute;left:4000;top:11239;width:1765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<v:textbox style="mso-fit-shape-to-text:t" inset="0,0,0,0">
                    <w:txbxContent>
                      <w:p w:rsidR="00690985" w:rsidRDefault="00690985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0</w:t>
                        </w:r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,8</w:t>
                        </w:r>
                        <w:proofErr w:type="gramEnd"/>
                      </w:p>
                    </w:txbxContent>
                  </v:textbox>
                </v:rect>
                <v:rect id="Rectangle 13" o:spid="_x0000_s1037" style="position:absolute;left:4000;top:13144;width:1765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:rsidR="00690985" w:rsidRDefault="00690985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1</w:t>
                        </w:r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,5</w:t>
                        </w:r>
                        <w:proofErr w:type="gramEnd"/>
                      </w:p>
                    </w:txbxContent>
                  </v:textbox>
                </v:rect>
                <v:rect id="Rectangle 14" o:spid="_x0000_s1038" style="position:absolute;left:4000;top:15049;width:1765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:rsidR="00690985" w:rsidRDefault="00690985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3</w:t>
                        </w:r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,0</w:t>
                        </w:r>
                        <w:proofErr w:type="gramEnd"/>
                      </w:p>
                    </w:txbxContent>
                  </v:textbox>
                </v:rect>
                <v:rect id="Rectangle 15" o:spid="_x0000_s1039" style="position:absolute;left:4000;top:17145;width:1765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690985" w:rsidRDefault="00690985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6</w:t>
                        </w:r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,0</w:t>
                        </w:r>
                        <w:proofErr w:type="gramEnd"/>
                      </w:p>
                    </w:txbxContent>
                  </v:textbox>
                </v:rect>
                <v:rect id="Rectangle 16" o:spid="_x0000_s1040" style="position:absolute;left:3714;top:19050;width:247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690985" w:rsidRDefault="00690985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12</w:t>
                        </w:r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,0</w:t>
                        </w:r>
                        <w:proofErr w:type="gramEnd"/>
                      </w:p>
                    </w:txbxContent>
                  </v:textbox>
                </v:rect>
                <v:rect id="Rectangle 17" o:spid="_x0000_s1041" style="position:absolute;left:666;top:1619;width:815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690985" w:rsidRDefault="00690985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Konsentrasjon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42" style="position:absolute;left:2095;top:3524;width:549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690985" w:rsidRDefault="00690985"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av</w:t>
                        </w:r>
                        <w:proofErr w:type="spellEnd"/>
                        <w:proofErr w:type="gramEnd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gjær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, g </w:t>
                        </w:r>
                      </w:p>
                    </w:txbxContent>
                  </v:textbox>
                </v:rect>
                <v:rect id="Rectangle 19" o:spid="_x0000_s1043" style="position:absolute;left:476;top:5429;width:87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rbb4A&#10;AADbAAAADwAAAGRycy9kb3ducmV2LnhtbERPzYrCMBC+C/sOYYS9aaoHkWoUEQp12YvVBxia6Q8m&#10;k5JkbX37zcKCt/n4fmd/nKwRT/Khd6xgtcxAENdO99wquN+KxRZEiMgajWNS8KIAx8PHbI+5diNf&#10;6VnFVqQQDjkq6GIccilD3ZHFsHQDceIa5y3GBH0rtccxhVsj11m2kRZ7Tg0dDnTuqH5UP1aBvFXF&#10;uK2Mz9zXuvk2l/LakFPqcz6ddiAiTfEt/neXOs3fwN8v6QB5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TK22+AAAA2wAAAA8AAAAAAAAAAAAAAAAAmAIAAGRycy9kb3ducmV2&#10;LnhtbFBLBQYAAAAABAAEAPUAAACDAwAAAAA=&#10;" filled="f" stroked="f">
                  <v:textbox style="mso-fit-shape-to-text:t" inset="0,0,0,0">
                    <w:txbxContent>
                      <w:p w:rsidR="00690985" w:rsidRDefault="00690985"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tørrgjær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/50</w:t>
                        </w:r>
                        <w:proofErr w:type="gramEnd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mL </w:t>
                        </w:r>
                      </w:p>
                    </w:txbxContent>
                  </v:textbox>
                </v:rect>
                <v:rect id="Rectangle 20" o:spid="_x0000_s1044" style="position:absolute;left:3429;top:7334;width:276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+O9r4A&#10;AADbAAAADwAAAGRycy9kb3ducmV2LnhtbERPzYrCMBC+C/sOYRa82XQ9qFSjyILgyl6sPsDQTH8w&#10;mZQka+vbG2HB23x8v7PZjdaIO/nQOVbwleUgiCunO24UXC+H2QpEiMgajWNS8KAAu+3HZIOFdgOf&#10;6V7GRqQQDgUqaGPsCylD1ZLFkLmeOHG18xZjgr6R2uOQwq2R8zxfSIsdp4YWe/puqbqVf1aBvJSH&#10;YVUan7vTvP41P8dzTU6p6ee4X4OINMa3+N991Gn+El6/pAPk9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fjva+AAAA2wAAAA8AAAAAAAAAAAAAAAAAmAIAAGRycy9kb3ducmV2&#10;LnhtbFBLBQYAAAAABAAEAPUAAACDAwAAAAA=&#10;" filled="f" stroked="f">
                  <v:textbox style="mso-fit-shape-to-text:t" inset="0,0,0,0">
                    <w:txbxContent>
                      <w:p w:rsidR="00690985" w:rsidRDefault="00690985"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vann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1" o:spid="_x0000_s1045" style="position:absolute;left:11620;top:2381;width:3023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hM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GoTBAAAA2wAAAA8AAAAAAAAAAAAAAAAAmAIAAGRycy9kb3du&#10;cmV2LnhtbFBLBQYAAAAABAAEAPUAAACGAwAAAAA=&#10;" filled="f" stroked="f">
                  <v:textbox style="mso-fit-shape-to-text:t" inset="0,0,0,0">
                    <w:txbxContent>
                      <w:p w:rsidR="00690985" w:rsidRDefault="00690985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Tid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(s </w:t>
                        </w:r>
                      </w:p>
                    </w:txbxContent>
                  </v:textbox>
                </v:rect>
                <v:rect id="Rectangle 22" o:spid="_x0000_s1046" style="position:absolute;left:15049;top:2381;width:6052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    <v:textbox style="mso-fit-shape-to-text:t" inset="0,0,0,0">
                    <w:txbxContent>
                      <w:p w:rsidR="00690985" w:rsidRDefault="00690985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± 1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sek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) </w:t>
                        </w: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og</w:t>
                        </w:r>
                        <w:proofErr w:type="spellEnd"/>
                        <w:proofErr w:type="gramEnd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7" style="position:absolute;left:21431;top:2381;width:92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<v:textbox style="mso-fit-shape-to-text:t" inset="0,0,0,0">
                    <w:txbxContent>
                      <w:p w:rsidR="00690985" w:rsidRDefault="00690985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O</w:t>
                        </w:r>
                      </w:p>
                    </w:txbxContent>
                  </v:textbox>
                </v:rect>
                <v:rect id="Rectangle 24" o:spid="_x0000_s1048" style="position:absolute;left:22383;top:3048;width:521;height:26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<v:textbox style="mso-fit-shape-to-text:t" inset="0,0,0,0">
                    <w:txbxContent>
                      <w:p w:rsidR="00690985" w:rsidRDefault="00690985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25" o:spid="_x0000_s1049" style="position:absolute;left:22860;top:2381;width:2733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    <v:textbox style="mso-fit-shape-to-text:t" inset="0,0,0,0">
                    <w:txbxContent>
                      <w:p w:rsidR="00690985" w:rsidRDefault="00D00212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-</w:t>
                        </w:r>
                        <w:proofErr w:type="spellStart"/>
                        <w:r w:rsidR="00690985"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produksjon</w:t>
                        </w:r>
                        <w:proofErr w:type="spellEnd"/>
                        <w:r w:rsidR="00690985"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690985"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målt</w:t>
                        </w:r>
                        <w:proofErr w:type="spellEnd"/>
                        <w:r w:rsidR="00690985"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690985"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som</w:t>
                        </w:r>
                        <w:proofErr w:type="spellEnd"/>
                        <w:r w:rsidR="00690985"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690985"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skumhøgde</w:t>
                        </w:r>
                        <w:proofErr w:type="spellEnd"/>
                        <w:r w:rsidR="00690985"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(mm ± 1 mm)</w:t>
                        </w:r>
                      </w:p>
                    </w:txbxContent>
                  </v:textbox>
                </v:rect>
                <v:line id="Line 26" o:spid="_x0000_s1050" style="position:absolute;flip:y;visibility:visible;mso-wrap-style:square" from="0,0" to="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7My8QAAADbAAAADwAAAGRycy9kb3ducmV2LnhtbESPQWvCQBSE74X+h+UJvYhuDCgluorU&#10;lhbElka9P7LPJJh9G7JbN/57VxB6HGbmG2ax6k0jLtS52rKCyTgBQVxYXXOp4LD/GL2CcB5ZY2OZ&#10;FFzJwWr5/LTATNvAv3TJfSkihF2GCirv20xKV1Rk0I1tSxy9k+0M+ii7UuoOQ4SbRqZJMpMGa44L&#10;Fbb0VlFxzv+Mgu/hezhvdpPjNgzDJq1z/pltP5V6GfTrOQhPvf8PP9pfWkE6hfuX+APk8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vszLxAAAANsAAAAPAAAAAAAAAAAA&#10;AAAAAKECAABkcnMvZG93bnJldi54bWxQSwUGAAAAAAQABAD5AAAAkgMAAAAA&#10;" strokecolor="#dadcdd" strokeweight="0"/>
                <v:rect id="Rectangle 27" o:spid="_x0000_s1051" style="position:absolute;top:-95;width:9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pa38MA&#10;AADbAAAADwAAAGRycy9kb3ducmV2LnhtbESPT2sCMRTE74LfITzBm2b1oGU1igotBaHgXzw+Ns9N&#10;cPOybFLd/fZNodDjMDO/YZbr1lXiSU2wnhVMxhkI4sJry6WC8+l99AYiRGSNlWdS0FGA9arfW2Ku&#10;/YsP9DzGUiQIhxwVmBjrXMpQGHIYxr4mTt7dNw5jkk0pdYOvBHeVnGbZTDq0nBYM1rQzVDyO307B&#10;vrvay0xP8HK7fnVm/rG1LjsoNRy0mwWISG38D/+1P7WC6Rx+v6Qf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pa38MAAADbAAAADwAAAAAAAAAAAAAAAACYAgAAZHJzL2Rv&#10;d25yZXYueG1sUEsFBgAAAAAEAAQA9QAAAIgDAAAAAA==&#10;" fillcolor="#dadcdd" stroked="f"/>
                <v:line id="Line 28" o:spid="_x0000_s1052" style="position:absolute;flip:y;visibility:visible;mso-wrap-style:square" from="9620,0" to="962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9jVcIAAADbAAAADwAAAGRycy9kb3ducmV2LnhtbERPy2rCQBTdF/yH4QrdiE7MQkp0DOKD&#10;FqQtjbq/ZK5JSOZOyEyd9O87i0KXh/Pe5KPpxIMG11hWsFwkIIhLqxuuFFwvp/kLCOeRNXaWScEP&#10;Oci3k6cNZtoG/qJH4SsRQ9hlqKD2vs+kdGVNBt3C9sSRu9vBoI9wqKQeMMRw08k0SVbSYMOxocae&#10;9jWVbfFtFHzMjqE9vC9v5zALh7Qp+HN1flXqeTru1iA8jf5f/Od+0wrSODZ+iT9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79jVcIAAADbAAAADwAAAAAAAAAAAAAA&#10;AAChAgAAZHJzL2Rvd25yZXYueG1sUEsFBgAAAAAEAAQA+QAAAJADAAAAAA==&#10;" strokecolor="#dadcdd" strokeweight="0"/>
                <v:rect id="Rectangle 29" o:spid="_x0000_s1053" style="position:absolute;left:9620;top:-95;width:9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lrNsMA&#10;AADbAAAADwAAAGRycy9kb3ducmV2LnhtbESPQWsCMRSE7wX/Q3hCbzWrB7WrUapgKRQEbZUeH5vn&#10;JnTzsmyi7v57Iwgeh5n5hpkvW1eJCzXBelYwHGQgiAuvLZcKfn82b1MQISJrrDyTgo4CLBe9lznm&#10;2l95R5d9LEWCcMhRgYmxzqUMhSGHYeBr4uSdfOMwJtmUUjd4TXBXyVGWjaVDy2nBYE1rQ8X//uwU&#10;fHdHexjrIR7+jtvOTD5X1mU7pV777ccMRKQ2PsOP9pdWMHqH+5f0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lrNsMAAADbAAAADwAAAAAAAAAAAAAAAACYAgAAZHJzL2Rv&#10;d25yZXYueG1sUEsFBgAAAAAEAAQA9QAAAIgDAAAAAA==&#10;" fillcolor="#dadcdd" stroked="f"/>
                <v:line id="Line 30" o:spid="_x0000_s1054" style="position:absolute;visibility:visible;mso-wrap-style:square" from="9810,6477" to="16764,6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Y3G8IAAADbAAAADwAAAGRycy9kb3ducmV2LnhtbERPTWuDQBC9F/oflin0EpI1CiUY11As&#10;hR56qCYh14k7VVN3VtxttP++ewjk+Hjf2W42vbjS6DrLCtarCARxbXXHjYLD/n25AeE8ssbeMin4&#10;Iwe7/PEhw1TbiUu6Vr4RIYRdigpa74dUSle3ZNCt7EAcuG87GvQBjo3UI04h3PQyjqIXabDj0NDi&#10;QEVL9U/1axQsTptFgsfqUqybuKDL1+f5rXRKPT/Nr1sQnmZ/F9/cH1pBEtaHL+EHy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/Y3G8IAAADbAAAADwAAAAAAAAAAAAAA&#10;AAChAgAAZHJzL2Rvd25yZXYueG1sUEsFBgAAAAAEAAQA+QAAAJADAAAAAA==&#10;" strokecolor="#dadcdd" strokeweight="0"/>
                <v:rect id="Rectangle 31" o:spid="_x0000_s1055" style="position:absolute;left:9810;top:6477;width:6954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bx7cQA&#10;AADbAAAADwAAAGRycy9kb3ducmV2LnhtbESPQWsCMRSE7wX/Q3hCbzW7FaysRtGCUigUtCoeH5vn&#10;Jrh5WTZRd/99Uyj0OMzMN8x82bla3KkN1rOCfJSBIC69tlwpOHxvXqYgQkTWWHsmBT0FWC4GT3Ms&#10;tH/wju77WIkE4VCgAhNjU0gZSkMOw8g3xMm7+NZhTLKtpG7xkeCulq9ZNpEOLacFgw29Gyqv+5tT&#10;8Nmf7HGiczyeT1+9eduurct2Sj0Pu9UMRKQu/of/2h9awTiH3y/pB8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W8e3EAAAA2wAAAA8AAAAAAAAAAAAAAAAAmAIAAGRycy9k&#10;b3ducmV2LnhtbFBLBQYAAAAABAAEAPUAAACJAwAAAAA=&#10;" fillcolor="#dadcdd" stroked="f"/>
                <v:line id="Line 32" o:spid="_x0000_s1056" style="position:absolute;flip:y;visibility:visible;mso-wrap-style:square" from="16764,0" to="1677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dmxcIAAADcAAAADwAAAGRycy9kb3ducmV2LnhtbERPz2vCMBS+D/Y/hDfwIprag0g1iswN&#10;BdnEqvdH82yLzUtpMlP/++UgePz4fi9WvWnEnTpXW1YwGScgiAuray4VnE/foxkI55E1NpZJwYMc&#10;rJbvbwvMtA18pHvuSxFD2GWooPK+zaR0RUUG3di2xJG72s6gj7Arpe4wxHDTyDRJptJgzbGhwpY+&#10;Kypu+Z9R8Dv8CrfNz+SyD8OwSeucD9P9VqnBR7+eg/DU+5f46d5pBeksro1n4hGQy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vdmxcIAAADcAAAADwAAAAAAAAAAAAAA&#10;AAChAgAAZHJzL2Rvd25yZXYueG1sUEsFBgAAAAAEAAQA+QAAAJADAAAAAA==&#10;" strokecolor="#dadcdd" strokeweight="0"/>
                <v:rect id="Rectangle 33" o:spid="_x0000_s1057" style="position:absolute;left:16764;top:-95;width:9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wz1sQA&#10;AADcAAAADwAAAGRycy9kb3ducmV2LnhtbESPQWsCMRSE74X+h/AEbzWrB2u3RrGCRSgIapUeH5vn&#10;Jrh5WTap7v57Iwgeh5n5hpnOW1eJCzXBelYwHGQgiAuvLZcKfvertwmIEJE1Vp5JQUcB5rPXlynm&#10;2l95S5ddLEWCcMhRgYmxzqUMhSGHYeBr4uSdfOMwJtmUUjd4TXBXyVGWjaVDy2nBYE1LQ8V59+8U&#10;/HRHexjrIR7+jpvOvH9/WZdtler32sUniEhtfIYf7bVWMJp8wP1MOgJ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MM9bEAAAA3AAAAA8AAAAAAAAAAAAAAAAAmAIAAGRycy9k&#10;b3ducmV2LnhtbFBLBQYAAAAABAAEAPUAAACJAwAAAAA=&#10;" fillcolor="#dadcdd" stroked="f"/>
                <v:line id="Line 34" o:spid="_x0000_s1058" style="position:absolute;flip:y;visibility:visible;mso-wrap-style:square" from="23907,0" to="23914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RZhcYAAADcAAAADwAAAGRycy9kb3ducmV2LnhtbESPQWvCQBSE7wX/w/IEL1I3yUFq6iqi&#10;LS2ILab1/sg+k2D2bciubvrvu0Khx2FmvmGW68G04ka9aywrSGcJCOLS6oYrBd9fr49PIJxH1tha&#10;JgU/5GC9Gj0sMdc28JFuha9EhLDLUUHtfZdL6cqaDLqZ7Yijd7a9QR9lX0ndY4hw08osSebSYMNx&#10;ocaOtjWVl+JqFHxMX8Jld0hP+zANu6wp+HO+f1NqMh42zyA8Df4//Nd+1wqyRQr3M/EIyN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YUWYXGAAAA3AAAAA8AAAAAAAAA&#10;AAAAAAAAoQIAAGRycy9kb3ducmV2LnhtbFBLBQYAAAAABAAEAPkAAACUAwAAAAA=&#10;" strokecolor="#dadcdd" strokeweight="0"/>
                <v:rect id="Rectangle 35" o:spid="_x0000_s1059" style="position:absolute;left:23907;top:-95;width:96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E3esUA&#10;AADcAAAADwAAAGRycy9kb3ducmV2LnhtbESPT2sCMRTE70K/Q3iF3jTrHvyzNUoVLIVCQa3S42Pz&#10;ugndvCybqLvf3hQEj8PM/IZZrDpXiwu1wXpWMB5lIIhLry1XCr4P2+EMRIjIGmvPpKCnAKvl02CB&#10;hfZX3tFlHyuRIBwKVGBibAopQ2nIYRj5hjh5v751GJNsK6lbvCa4q2WeZRPp0HJaMNjQxlD5tz87&#10;BZ/9yR4neozHn9NXb6bva+uynVIvz93bK4hIXXyE7+0PrSCf5/B/Jh0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Td6xQAAANwAAAAPAAAAAAAAAAAAAAAAAJgCAABkcnMv&#10;ZG93bnJldi54bWxQSwUGAAAAAAQABAD1AAAAigMAAAAA&#10;" fillcolor="#dadcdd" stroked="f"/>
                <v:line id="Line 36" o:spid="_x0000_s1060" style="position:absolute;visibility:visible;mso-wrap-style:square" from="16859,6477" to="23812,6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opMsUAAADcAAAADwAAAGRycy9kb3ducmV2LnhtbESPQWvCQBSE7wX/w/IEL6IbI5QYXaWk&#10;CD14qGnF6zP7msRm34bsVuO/7wqCx2FmvmFWm9404kKdqy0rmE0jEMSF1TWXCr6/tpMEhPPIGhvL&#10;pOBGDjbrwcsKU22vvKdL7ksRIOxSVFB536ZSuqIig25qW+Lg/djOoA+yK6Xu8BrgppFxFL1KgzWH&#10;hQpbyioqfvM/o2B8TMZzPOTnbFbGGZ0/d6f3vVNqNOzfliA89f4ZfrQ/tIJ4MYf7mXAE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uopMsUAAADcAAAADwAAAAAAAAAA&#10;AAAAAAChAgAAZHJzL2Rvd25yZXYueG1sUEsFBgAAAAAEAAQA+QAAAJMDAAAAAA==&#10;" strokecolor="#dadcdd" strokeweight="0"/>
                <v:rect id="Rectangle 37" o:spid="_x0000_s1061" style="position:absolute;left:16859;top:6477;width:6953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QKlcUA&#10;AADcAAAADwAAAGRycy9kb3ducmV2LnhtbESPW2sCMRSE3wv+h3AKvtWsUrxsjaJCS6FQ8IqPh83p&#10;JnRzsmyi7v77piD4OMzMN8x82bpKXKkJ1rOC4SADQVx4bblUcNi/v0xBhIissfJMCjoKsFz0nuaY&#10;a3/jLV13sRQJwiFHBSbGOpcyFIYchoGviZP34xuHMcmmlLrBW4K7So6ybCwdWk4LBmvaGCp+dxen&#10;4Ks72eNYD/F4Pn13ZvKxti7bKtV/bldvICK18RG+tz+1gtHsFf7Pp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lAqVxQAAANwAAAAPAAAAAAAAAAAAAAAAAJgCAABkcnMv&#10;ZG93bnJldi54bWxQSwUGAAAAAAQABAD1AAAAigMAAAAA&#10;" fillcolor="#dadcdd" stroked="f"/>
                <v:line id="Line 38" o:spid="_x0000_s1062" style="position:absolute;visibility:visible;mso-wrap-style:square" from="24098,6477" to="31051,6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8U3cYAAADcAAAADwAAAGRycy9kb3ducmV2LnhtbESPT2vCQBTE74V+h+UJvUjdmNJiY1Yp&#10;KYIHDxotvT6zz/xp9m3IbjX99q4g9DjMzG+YdDmYVpypd7VlBdNJBIK4sLrmUsFhv3qegXAeWWNr&#10;mRT8kYPl4vEhxUTbC+/onPtSBAi7BBVU3neJlK6oyKCb2I44eCfbG/RB9qXUPV4C3LQyjqI3abDm&#10;sFBhR1lFxU/+axSMv2fjF/zKm2xaxhk1283xc+eUehoNH3MQngb/H76311pB/P4KtzPhCMjF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JPFN3GAAAA3AAAAA8AAAAAAAAA&#10;AAAAAAAAoQIAAGRycy9kb3ducmV2LnhtbFBLBQYAAAAABAAEAPkAAACUAwAAAAA=&#10;" strokecolor="#dadcdd" strokeweight="0"/>
                <v:rect id="Rectangle 39" o:spid="_x0000_s1063" style="position:absolute;left:24098;top:6477;width:6953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oxecUA&#10;AADcAAAADwAAAGRycy9kb3ducmV2LnhtbESPQWsCMRSE70L/Q3iF3jSrh1W3RqlCiyAU1Co9Pjav&#10;m9DNy7JJdfffm4LgcZiZb5jFqnO1uFAbrGcF41EGgrj02nKl4Ov4PpyBCBFZY+2ZFPQUYLV8Giyw&#10;0P7Ke7ocYiUShEOBCkyMTSFlKA05DCPfECfvx7cOY5JtJXWL1wR3tZxkWS4dWk4LBhvaGCp/D39O&#10;wa4/21Oux3j6Pn/2Zvqxti7bK/Xy3L29gojUxUf43t5qBZN5Dv9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jF5xQAAANwAAAAPAAAAAAAAAAAAAAAAAJgCAABkcnMv&#10;ZG93bnJldi54bWxQSwUGAAAAAAQABAD1AAAAigMAAAAA&#10;" fillcolor="#dadcdd" stroked="f"/>
                <v:line id="Line 40" o:spid="_x0000_s1064" style="position:absolute;flip:y;visibility:visible;mso-wrap-style:square" from="31051,0" to="3105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FkasYAAADcAAAADwAAAGRycy9kb3ducmV2LnhtbESPQWvCQBSE74X+h+UJXkQ35mBrdJVS&#10;KwpiS9N6f2SfSTD7NmRXN/77bqHQ4zAz3zDLdW8acaPO1ZYVTCcJCOLC6ppLBd9f2/EzCOeRNTaW&#10;ScGdHKxXjw9LzLQN/Em33JciQthlqKDyvs2kdEVFBt3EtsTRO9vOoI+yK6XuMES4aWSaJDNpsOa4&#10;UGFLrxUVl/xqFLyP3sJlc5yeDmEUNmmd88fssFNqOOhfFiA89f4//NfeawXp/Al+z8QjIF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axZGrGAAAA3AAAAA8AAAAAAAAA&#10;AAAAAAAAoQIAAGRycy9kb3ducmV2LnhtbFBLBQYAAAAABAAEAPkAAACUAwAAAAA=&#10;" strokecolor="#dadcdd" strokeweight="0"/>
                <v:rect id="Rectangle 41" o:spid="_x0000_s1065" style="position:absolute;left:31051;top:-95;width:9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kAkMIA&#10;AADcAAAADwAAAGRycy9kb3ducmV2LnhtbERPW2vCMBR+H+w/hDPY20z1wc3aKNvAIQiCt+LjoTk2&#10;Yc1JaaK2/355EPb48d2LZe8acaMuWM8KxqMMBHHlteVawfGwevsAESKyxsYzKRgowHLx/FRgrv2d&#10;d3Tbx1qkEA45KjAxtrmUoTLkMIx8S5y4i+8cxgS7WuoO7yncNXKSZVPp0HJqMNjSt6Hqd391CjZD&#10;aU9TPcbTudwO5v3ny7psp9TrS/85BxGpj//ih3utFUxmaW06k46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2QCQwgAAANwAAAAPAAAAAAAAAAAAAAAAAJgCAABkcnMvZG93&#10;bnJldi54bWxQSwUGAAAAAAQABAD1AAAAhwMAAAAA&#10;" fillcolor="#dadcdd" stroked="f"/>
                <v:line id="Line 42" o:spid="_x0000_s1066" style="position:absolute;flip:y;visibility:visible;mso-wrap-style:square" from="38195,0" to="3820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JVg8UAAADcAAAADwAAAGRycy9kb3ducmV2LnhtbESPQWvCQBSE7wX/w/IEL1I35iA1dRXR&#10;lhZExbTeH9lnEsy+DdnVTf99Vyj0OMzMN8xi1ZtG3KlztWUF00kCgriwuuZSwffX+/MLCOeRNTaW&#10;ScEPOVgtB08LzLQNfKJ77ksRIewyVFB532ZSuqIig25iW+LoXWxn0EfZlVJ3GCLcNDJNkpk0WHNc&#10;qLClTUXFNb8ZBYfxW7hu99PzLozDNq1zPs52H0qNhv36FYSn3v+H/9qfWkE6n8PjTDw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GJVg8UAAADcAAAADwAAAAAAAAAA&#10;AAAAAAChAgAAZHJzL2Rvd25yZXYueG1sUEsFBgAAAAAEAAQA+QAAAJMDAAAAAA==&#10;" strokecolor="#dadcdd" strokeweight="0"/>
                <v:rect id="Rectangle 43" o:spid="_x0000_s1067" style="position:absolute;left:38195;top:-95;width:9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SWjMEA&#10;AADcAAAADwAAAGRycy9kb3ducmV2LnhtbERPTWsCMRC9C/6HMII3TWzBlq1RtGARCoJapcdhM92E&#10;bibLJuruv28OQo+P971Ydb4WN2qjC6xhNlUgiMtgHFcavk7bySuImJAN1oFJQ08RVsvhYIGFCXc+&#10;0O2YKpFDOBaowabUFFLG0pLHOA0NceZ+QusxZdhW0rR4z+G+lk9KzaVHx7nBYkPvlsrf49Vr+Owv&#10;7jw3Mzx/X/a9ffnYOK8OWo9H3foNRKIu/Ysf7p3R8Kzy/HwmHw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ElozBAAAA3AAAAA8AAAAAAAAAAAAAAAAAmAIAAGRycy9kb3du&#10;cmV2LnhtbFBLBQYAAAAABAAEAPUAAACGAwAAAAA=&#10;" fillcolor="#dadcdd" stroked="f"/>
                <v:line id="Line 44" o:spid="_x0000_s1068" style="position:absolute;visibility:visible;mso-wrap-style:square" from="31146,6477" to="38100,6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5+IxMQAAADcAAAADwAAAGRycy9kb3ducmV2LnhtbESPQYvCMBSE78L+h/AWvIimVRCpRlm6&#10;LHjwoNVlr8/m2dZtXkoTtf57Iwgeh5n5hlmsOlOLK7WusqwgHkUgiHOrKy4UHPY/wxkI55E11pZJ&#10;wZ0crJYfvQUm2t54R9fMFyJA2CWooPS+SaR0eUkG3cg2xME72dagD7ItpG7xFuCmluMomkqDFYeF&#10;EhtKS8r/s4tRMPibDSb4m53TuBindN5ujt87p1T/s/uag/DU+Xf41V5rBZMohueZcATk8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n4jExAAAANwAAAAPAAAAAAAAAAAA&#10;AAAAAKECAABkcnMvZG93bnJldi54bWxQSwUGAAAAAAQABAD5AAAAkgMAAAAA&#10;" strokecolor="#dadcdd" strokeweight="0"/>
                <v:rect id="Rectangle 45" o:spid="_x0000_s1069" style="position:absolute;left:31146;top:6477;width:6954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qtYMQA&#10;AADcAAAADwAAAGRycy9kb3ducmV2LnhtbESPQWsCMRSE74X+h/AKvdVEBVtWo1ShUhAEbZUeH5vn&#10;JnTzsmxS3f33Rih4HGbmG2a26HwtztRGF1jDcKBAEJfBOK40fH99vLyBiAnZYB2YNPQUYTF/fJhh&#10;YcKFd3Tep0pkCMcCNdiUmkLKWFryGAehIc7eKbQeU5ZtJU2Llwz3tRwpNZEeHecFiw2tLJW/+z+v&#10;YdMf3WFihnj4OW57+7peOq92Wj8/de9TEIm6dA//tz+NhrEawe1MPgJ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arWDEAAAA3AAAAA8AAAAAAAAAAAAAAAAAmAIAAGRycy9k&#10;b3ducmV2LnhtbFBLBQYAAAAABAAEAPUAAACJAwAAAAA=&#10;" fillcolor="#dadcdd" stroked="f"/>
                <v:line id="Line 46" o:spid="_x0000_s1070" style="position:absolute;visibility:visible;mso-wrap-style:square" from="38385,6477" to="45339,6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GzKMYAAADcAAAADwAAAGRycy9kb3ducmV2LnhtbESPT2vCQBTE7wW/w/KEXkQ3f6BI6iqS&#10;Uuihh5pWvD6zr0k0+zZkt0n67V2h0OMwM79hNrvJtGKg3jWWFcSrCARxaXXDlYKvz9flGoTzyBpb&#10;y6TglxzstrOHDWbajnygofCVCBB2GSqove8yKV1Zk0G3sh1x8L5tb9AH2VdS9zgGuGllEkVP0mDD&#10;YaHGjvKaymvxYxQsTutFisfiksdVktPl4/38cnBKPc6n/TMIT5P/D/+137SCNErhfiYcAbm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wBsyjGAAAA3AAAAA8AAAAAAAAA&#10;AAAAAAAAoQIAAGRycy9kb3ducmV2LnhtbFBLBQYAAAAABAAEAPkAAACUAwAAAAA=&#10;" strokecolor="#dadcdd" strokeweight="0"/>
                <v:rect id="Rectangle 47" o:spid="_x0000_s1071" style="position:absolute;left:38385;top:6477;width:6954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+Qj8UA&#10;AADcAAAADwAAAGRycy9kb3ducmV2LnhtbESPQWsCMRSE7wX/Q3hCbzWxFltWo2hBEQoFbRWPj83r&#10;JnTzsmxS3f33TaHgcZiZb5j5svO1uFAbXWAN45ECQVwG47jS8PmxeXgBEROywTowaegpwnIxuJtj&#10;YcKV93Q5pEpkCMcCNdiUmkLKWFryGEehIc7eV2g9pizbSpoWrxnua/mo1FR6dJwXLDb0aqn8Pvx4&#10;DW/9yR2nZozH8+m9t8/btfNqr/X9sFvNQCTq0i38394ZDRP1BH9n8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f5CPxQAAANwAAAAPAAAAAAAAAAAAAAAAAJgCAABkcnMv&#10;ZG93bnJldi54bWxQSwUGAAAAAAQABAD1AAAAigMAAAAA&#10;" fillcolor="#dadcdd" stroked="f"/>
                <v:line id="Line 48" o:spid="_x0000_s1072" style="position:absolute;flip:y;visibility:visible;mso-wrap-style:square" from="45339,0" to="45345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TFnMUAAADcAAAADwAAAGRycy9kb3ducmV2LnhtbESPQWvCQBSE74X+h+UJvYhuVCoSXaWo&#10;pQWxYtT7I/tMgtm3Ibt147/vFgo9DjPzDbNYdaYWd2pdZVnBaJiAIM6trrhQcD69D2YgnEfWWFsm&#10;BQ9ysFo+Py0w1Tbwke6ZL0SEsEtRQel9k0rp8pIMuqFtiKN3ta1BH2VbSN1iiHBTy3GSTKXBiuNC&#10;iQ2tS8pv2bdR8NXfhttmP7rsQj9sxlXGh+nuQ6mXXvc2B+Gp8//hv/anVjBJXuH3TDwCcv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8TFnMUAAADcAAAADwAAAAAAAAAA&#10;AAAAAAChAgAAZHJzL2Rvd25yZXYueG1sUEsFBgAAAAAEAAQA+QAAAJMDAAAAAA==&#10;" strokecolor="#dadcdd" strokeweight="0"/>
                <v:rect id="Rectangle 49" o:spid="_x0000_s1073" style="position:absolute;left:45339;top:-95;width:9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GrY8UA&#10;AADcAAAADwAAAGRycy9kb3ducmV2LnhtbESPQUsDMRSE7wX/Q3iCtzZpha2sTYsWFEEQWt3i8bF5&#10;3YRuXpZNbHf/vREKHoeZ+YZZbQbfijP10QXWMJ8pEMR1MI4bDV+fL9MHEDEhG2wDk4aRImzWN5MV&#10;liZceEfnfWpEhnAsUYNNqSuljLUlj3EWOuLsHUPvMWXZN9L0eMlw38qFUoX06DgvWOxoa6k+7X+8&#10;hvfx4KrCzLH6PnyMdvn67LzaaX13Ozw9gkg0pP/wtf1mNNyrAv7O5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4atjxQAAANwAAAAPAAAAAAAAAAAAAAAAAJgCAABkcnMv&#10;ZG93bnJldi54bWxQSwUGAAAAAAQABAD1AAAAigMAAAAA&#10;" fillcolor="#dadcdd" stroked="f"/>
                <v:line id="Line 50" o:spid="_x0000_s1074" style="position:absolute;flip:y;visibility:visible;mso-wrap-style:square" from="52482,0" to="5248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r+cMUAAADcAAAADwAAAGRycy9kb3ducmV2LnhtbESPQWvCQBSE74X+h+UJvYhuVLASXaWo&#10;pQWxYtT7I/tMgtm3Ibt147/vFgo9DjPzDbNYdaYWd2pdZVnBaJiAIM6trrhQcD69D2YgnEfWWFsm&#10;BQ9ysFo+Py0w1Tbwke6ZL0SEsEtRQel9k0rp8pIMuqFtiKN3ta1BH2VbSN1iiHBTy3GSTKXBiuNC&#10;iQ2tS8pv2bdR8NXfhttmP7rsQj9sxlXGh+nuQ6mXXvc2B+Gp8//hv/anVjBJXuH3TDwCcv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Fr+cMUAAADcAAAADwAAAAAAAAAA&#10;AAAAAAChAgAAZHJzL2Rvd25yZXYueG1sUEsFBgAAAAAEAAQA+QAAAJMDAAAAAA==&#10;" strokecolor="#dadcdd" strokeweight="0"/>
                <v:rect id="Rectangle 51" o:spid="_x0000_s1075" style="position:absolute;left:52482;top:-95;width:96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KaisEA&#10;AADcAAAADwAAAGRycy9kb3ducmV2LnhtbERPTWsCMRC9C/6HMII3TWzBlq1RtGARCoJapcdhM92E&#10;bibLJuruv28OQo+P971Ydb4WN2qjC6xhNlUgiMtgHFcavk7bySuImJAN1oFJQ08RVsvhYIGFCXc+&#10;0O2YKpFDOBaowabUFFLG0pLHOA0NceZ+QusxZdhW0rR4z+G+lk9KzaVHx7nBYkPvlsrf49Vr+Owv&#10;7jw3Mzx/X/a9ffnYOK8OWo9H3foNRKIu/Ysf7p3R8Kzy2nwmHw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ymorBAAAA3AAAAA8AAAAAAAAAAAAAAAAAmAIAAGRycy9kb3du&#10;cmV2LnhtbFBLBQYAAAAABAAEAPUAAACGAwAAAAA=&#10;" fillcolor="#dadcdd" stroked="f"/>
                <v:line id="Line 52" o:spid="_x0000_s1076" style="position:absolute;visibility:visible;mso-wrap-style:square" from="190,11049" to="9525,11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i5/MUAAADcAAAADwAAAGRycy9kb3ducmV2LnhtbESPQWvCQBSE70L/w/IKvdWNLdqYuoYi&#10;ivVmU4UeH9nXZDH7NmTXGP99Vyh4HGbmG2aRD7YRPXXeOFYwGScgiEunDVcKDt+b5xSED8gaG8ek&#10;4Eoe8uXDaIGZdhf+or4IlYgQ9hkqqENoMyl9WZNFP3YtcfR+XWcxRNlVUnd4iXDbyJckmUmLhuNC&#10;jS2taipPxdkqMPvZdrp7O86Pcr0Nk5/0lBp7UOrpcfh4BxFoCPfwf/tTK3hN5nA7E4+AX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ni5/MUAAADcAAAADwAAAAAAAAAA&#10;AAAAAAChAgAAZHJzL2Rvd25yZXYueG1sUEsFBgAAAAAEAAQA+QAAAJMDAAAAAA==&#10;" strokeweight="0"/>
                <v:rect id="Rectangle 53" o:spid="_x0000_s1077" style="position:absolute;left:190;top:11049;width:933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CrEcQA&#10;AADcAAAADwAAAGRycy9kb3ducmV2LnhtbERPu27CMBTdkfgH6yKxgcOjFYQYBJWQWCoV2qFsN/El&#10;iYivU9tA2q+vh0odj84723SmEXdyvrasYDJOQBAXVtdcKvh4348WIHxA1thYJgXf5GGz7vcyTLV9&#10;8JHup1CKGMI+RQVVCG0qpS8qMujHtiWO3MU6gyFCV0rt8BHDTSOnSfIsDdYcGyps6aWi4nq6GQW7&#10;5WL39Tbn159jfqbzZ359mrpEqeGg265ABOrCv/jPfdAKZpM4P56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wqxHEAAAA3AAAAA8AAAAAAAAAAAAAAAAAmAIAAGRycy9k&#10;b3ducmV2LnhtbFBLBQYAAAAABAAEAPUAAACJAwAAAAA=&#10;" fillcolor="black" stroked="f"/>
                <v:line id="Line 54" o:spid="_x0000_s1078" style="position:absolute;visibility:visible;mso-wrap-style:square" from="16764,6477" to="16764,8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cjJ8UAAADcAAAADwAAAGRycy9kb3ducmV2LnhtbESPQWvCQBSE70L/w/IKvdVNWrQxugml&#10;tKi31ip4fGSfyWL2bchuNf57Vyh4HGbmG2ZRDrYVJ+q9cawgHScgiCunDdcKtr9fzxkIH5A1to5J&#10;wYU8lMXDaIG5dmf+odMm1CJC2OeooAmhy6X0VUMW/dh1xNE7uN5iiLKvpe7xHOG2lS9JMpUWDceF&#10;Bjv6aKg6bv6sAvM9XU7Wb7vZTn4uQ7rPjpmxW6WeHof3OYhAQ7iH/9srreA1TeF2Jh4BW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cjJ8UAAADcAAAADwAAAAAAAAAA&#10;AAAAAAChAgAAZHJzL2Rvd25yZXYueG1sUEsFBgAAAAAEAAQA+QAAAJMDAAAAAA==&#10;" strokeweight="0"/>
                <v:rect id="Rectangle 55" o:spid="_x0000_s1079" style="position:absolute;left:16764;top:6477;width:95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6Q/ccA&#10;AADcAAAADwAAAGRycy9kb3ducmV2LnhtbESPQWvCQBSE70L/w/IKvZmNqRZNXUULhV4KanvQ2zP7&#10;mgSzb+PuVmN/vSsIPQ4z8w0znXemESdyvrasYJCkIIgLq2suFXx/vffHIHxA1thYJgUX8jCfPfSm&#10;mGt75jWdNqEUEcI+RwVVCG0upS8qMugT2xJH78c6gyFKV0rt8BzhppFZmr5IgzXHhQpbequoOGx+&#10;jYLlZLw8rob8+bfe72i33R9GmUuVenrsFq8gAnXhP3xvf2gFz4MM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ukP3HAAAA3AAAAA8AAAAAAAAAAAAAAAAAmAIAAGRy&#10;cy9kb3ducmV2LnhtbFBLBQYAAAAABAAEAPUAAACMAwAAAAA=&#10;" fillcolor="black" stroked="f"/>
                <v:line id="Line 56" o:spid="_x0000_s1080" style="position:absolute;visibility:visible;mso-wrap-style:square" from="9810,11049" to="23812,11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kYy8QAAADcAAAADwAAAGRycy9kb3ducmV2LnhtbESPT2vCQBTE7wW/w/IEb3WTSjVGV5Fi&#10;0d78Cx4f2WeymH0bsltNv71bKPQ4zMxvmPmys7W4U+uNYwXpMAFBXDhtuFRwOn6+ZiB8QNZYOyYF&#10;P+Rhuei9zDHX7sF7uh9CKSKEfY4KqhCaXEpfVGTRD11DHL2ray2GKNtS6hYfEW5r+ZYkY2nRcFyo&#10;sKGPiorb4dsqMLvx5v1rcp6e5XoT0kt2y4w9KTXod6sZiEBd+A//tbdawSgdwe+ZeAT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SRjLxAAAANwAAAAPAAAAAAAAAAAA&#10;AAAAAKECAABkcnMvZG93bnJldi54bWxQSwUGAAAAAAQABAD5AAAAkgMAAAAA&#10;" strokeweight="0"/>
                <v:rect id="Rectangle 57" o:spid="_x0000_s1081" style="position:absolute;left:9810;top:1104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utEscA&#10;AADcAAAADwAAAGRycy9kb3ducmV2LnhtbESPQWvCQBSE70L/w/IKvelGq8WmWaUWBC9CtT3U2zP7&#10;moRk36a7q0Z/fVcQPA4z8w2TzTvTiCM5X1lWMBwkIIhzqysuFHx/LftTED4ga2wsk4IzeZjPHnoZ&#10;ptqeeEPHbShEhLBPUUEZQptK6fOSDPqBbYmj92udwRClK6R2eIpw08hRkrxIgxXHhRJb+igpr7cH&#10;o2DxOl38fY55fdnsd7T72deTkUuUenrs3t9ABOrCPXxrr7SC5+EYrmfiEZ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LrRLHAAAA3AAAAA8AAAAAAAAAAAAAAAAAmAIAAGRy&#10;cy9kb3ducmV2LnhtbFBLBQYAAAAABAAEAPUAAACMAwAAAAA=&#10;" fillcolor="black" stroked="f"/>
                <v:line id="Line 58" o:spid="_x0000_s1082" style="position:absolute;visibility:visible;mso-wrap-style:square" from="31051,6477" to="31051,8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wlJMQAAADcAAAADwAAAGRycy9kb3ducmV2LnhtbESPT2vCQBTE7wW/w/KE3uomFTVGV5Fi&#10;0d78Cx4f2WeymH0bsltNv71bKPQ4zMxvmPmys7W4U+uNYwXpIAFBXDhtuFRwOn6+ZSB8QNZYOyYF&#10;P+Rhuei9zDHX7sF7uh9CKSKEfY4KqhCaXEpfVGTRD1xDHL2ray2GKNtS6hYfEW5r+Z4kY2nRcFyo&#10;sKGPiorb4dsqMLvxZvQ1OU/Pcr0J6SW7ZcaelHrtd6sZiEBd+A//tbdawTAdwe+ZeAT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7CUkxAAAANwAAAAPAAAAAAAAAAAA&#10;AAAAAKECAABkcnMvZG93bnJldi54bWxQSwUGAAAAAAQABAD5AAAAkgMAAAAA&#10;" strokeweight="0"/>
                <v:rect id="Rectangle 59" o:spid="_x0000_s1083" style="position:absolute;left:31051;top:6477;width:95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WW/sYA&#10;AADcAAAADwAAAGRycy9kb3ducmV2LnhtbESPQWsCMRSE70L/Q3gFb5pVq+hqlCoIvQhqPejtuXnd&#10;Xdy8rEnUtb++KRR6HGbmG2a2aEwl7uR8aVlBr5uAIM6sLjlXcPhcd8YgfEDWWFkmBU/ysJi/tGaY&#10;avvgHd33IRcRwj5FBUUIdSqlzwoy6Lu2Jo7el3UGQ5Qul9rhI8JNJftJMpIGS44LBda0Kii77G9G&#10;wXIyXl63b7z53p1PdDqeL8O+S5RqvzbvUxCBmvAf/mt/aAWD3gh+z8QjI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WW/sYAAADcAAAADwAAAAAAAAAAAAAAAACYAgAAZHJz&#10;L2Rvd25yZXYueG1sUEsFBgAAAAAEAAQA9QAAAIsDAAAAAA==&#10;" fillcolor="black" stroked="f"/>
                <v:line id="Line 60" o:spid="_x0000_s1084" style="position:absolute;visibility:visible;mso-wrap-style:square" from="24098,11049" to="38100,11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IeyMQAAADcAAAADwAAAGRycy9kb3ducmV2LnhtbESPT2vCQBTE74LfYXlCb7pJSzWNrlJK&#10;RXvzL/T4yD6TxezbkF01/fZuQfA4zMxvmNmis7W4UuuNYwXpKAFBXDhtuFRw2C+HGQgfkDXWjknB&#10;H3lYzPu9Geba3XhL110oRYSwz1FBFUKTS+mLiiz6kWuIo3dyrcUQZVtK3eItwm0tX5NkLC0ajgsV&#10;NvRVUXHeXawCsxmv3n8mx4+j/F6F9Dc7Z8YelHoZdJ9TEIG68Aw/2mut4C2dwP+ZeATk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ch7IxAAAANwAAAAPAAAAAAAAAAAA&#10;AAAAAKECAABkcnMvZG93bnJldi54bWxQSwUGAAAAAAQABAD5AAAAkgMAAAAA&#10;" strokeweight="0"/>
                <v:rect id="Rectangle 61" o:spid="_x0000_s1085" style="position:absolute;left:24098;top:1104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anF8QA&#10;AADcAAAADwAAAGRycy9kb3ducmV2LnhtbERPu27CMBTdkfgH6yKxgcOjFYQYBJWQWCoV2qFsN/El&#10;iYivU9tA2q+vh0odj84723SmEXdyvrasYDJOQBAXVtdcKvh4348WIHxA1thYJgXf5GGz7vcyTLV9&#10;8JHup1CKGMI+RQVVCG0qpS8qMujHtiWO3MU6gyFCV0rt8BHDTSOnSfIsDdYcGyps6aWi4nq6GQW7&#10;5WL39Tbn159jfqbzZ359mrpEqeGg265ABOrCv/jPfdAKZpO4Np6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GpxfEAAAA3AAAAA8AAAAAAAAAAAAAAAAAmAIAAGRycy9k&#10;b3ducmV2LnhtbFBLBQYAAAAABAAEAPUAAACJAwAAAAA=&#10;" fillcolor="black" stroked="f"/>
                <v:line id="Line 62" o:spid="_x0000_s1086" style="position:absolute;visibility:visible;mso-wrap-style:square" from="45339,6477" to="45339,8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EvIcUAAADcAAAADwAAAGRycy9kb3ducmV2LnhtbESPT2vCQBTE70K/w/IK3uomSm2MriJi&#10;0d6sf8DjI/tMFrNvQ3ar6bd3CwWPw8z8hpktOluLG7XeOFaQDhIQxIXThksFx8PnWwbCB2SNtWNS&#10;8EseFvOX3gxz7e78Tbd9KEWEsM9RQRVCk0vpi4os+oFriKN3ca3FEGVbSt3iPcJtLYdJMpYWDceF&#10;ChtaVVRc9z9WgdmNN+9fH6fJSa43IT1n18zYo1L91245BRGoC8/wf3urFYzSCfydiUdAz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6EvIcUAAADcAAAADwAAAAAAAAAA&#10;AAAAAAChAgAAZHJzL2Rvd25yZXYueG1sUEsFBgAAAAAEAAQA+QAAAJMDAAAAAA==&#10;" strokeweight="0"/>
                <v:rect id="Rectangle 63" o:spid="_x0000_s1087" style="position:absolute;left:45339;top:6477;width:95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xhrMMA&#10;AADcAAAADwAAAGRycy9kb3ducmV2LnhtbERPu27CMBTdK/UfrFuJrTgNUEGKQaUSEgsSrwG2S3yb&#10;RMTXqW0g8PV4QOp4dN7jaWtqcSHnK8sKProJCOLc6ooLBbvt/H0IwgdkjbVlUnAjD9PJ68sYM22v&#10;vKbLJhQihrDPUEEZQpNJ6fOSDPqubYgj92udwRChK6R2eI3hppZpknxKgxXHhhIb+ikpP23ORsFs&#10;NJz9rfq8vK+PBzrsj6dB6hKlOm/t9xeIQG34Fz/dC62gl8b58Uw8An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xhrMMAAADcAAAADwAAAAAAAAAAAAAAAACYAgAAZHJzL2Rv&#10;d25yZXYueG1sUEsFBgAAAAAEAAQA9QAAAIgDAAAAAA==&#10;" fillcolor="black" stroked="f"/>
                <v:line id="Line 64" o:spid="_x0000_s1088" style="position:absolute;visibility:visible;mso-wrap-style:square" from="190,12954" to="9525,1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vpmsQAAADcAAAADwAAAGRycy9kb3ducmV2LnhtbESPT2vCQBTE7wW/w/IEb3UTpRqjq0hp&#10;0d78Cx4f2WeymH0bsltNv71bKPQ4zMxvmMWqs7W4U+uNYwXpMAFBXDhtuFRwOn6+ZiB8QNZYOyYF&#10;P+Rhtey9LDDX7sF7uh9CKSKEfY4KqhCaXEpfVGTRD11DHL2ray2GKNtS6hYfEW5rOUqSibRoOC5U&#10;2NB7RcXt8G0VmN1k8/Y1Pc/O8mMT0kt2y4w9KTXod+s5iEBd+A//tbdawXiUwu+ZeATk8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u+maxAAAANwAAAAPAAAAAAAAAAAA&#10;AAAAAKECAABkcnMvZG93bnJldi54bWxQSwUGAAAAAAQABAD5AAAAkgMAAAAA&#10;" strokeweight="0"/>
                <v:rect id="Rectangle 65" o:spid="_x0000_s1089" style="position:absolute;left:190;top:12954;width:933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JaQMYA&#10;AADcAAAADwAAAGRycy9kb3ducmV2LnhtbESPQWvCQBSE70L/w/IKvZlNY1s0ukoVCr0Iaj3o7Zl9&#10;TYLZt+nuVlN/vSsUPA4z8w0zmXWmESdyvras4DlJQRAXVtdcKth+ffSHIHxA1thYJgV/5GE2fehN&#10;MNf2zGs6bUIpIoR9jgqqENpcSl9UZNAntiWO3rd1BkOUrpTa4TnCTSOzNH2TBmuOCxW2tKioOG5+&#10;jYL5aDj/Wb3w8rI+7Gm/OxxfM5cq9fTYvY9BBOrCPfzf/tQKBlkGtzPx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JaQMYAAADcAAAADwAAAAAAAAAAAAAAAACYAgAAZHJz&#10;L2Rvd25yZXYueG1sUEsFBgAAAAAEAAQA9QAAAIsDAAAAAA==&#10;" fillcolor="black" stroked="f"/>
                <v:line id="Line 66" o:spid="_x0000_s1090" style="position:absolute;visibility:visible;mso-wrap-style:square" from="9810,12954" to="23812,1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XSdsUAAADcAAAADwAAAGRycy9kb3ducmV2LnhtbESPQWvCQBSE74X+h+UVvOlGRZumWaUU&#10;xfamqYEeH9nXZDH7NmRXjf++WxB6HGbmGyZfD7YVF+q9caxgOklAEFdOG64VHL+24xSED8gaW8ek&#10;4EYe1qvHhxwz7a58oEsRahEh7DNU0ITQZVL6qiGLfuI64uj9uN5iiLKvpe7xGuG2lbMkWUqLhuNC&#10;gx29N1SdirNVYPbL3eLzuXwp5WYXpt/pKTX2qNToaXh7BRFoCP/he/tDK5jP5vB3Jh4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CXSdsUAAADcAAAADwAAAAAAAAAA&#10;AAAAAAChAgAAZHJzL2Rvd25yZXYueG1sUEsFBgAAAAAEAAQA+QAAAJMDAAAAAA==&#10;" strokeweight="0"/>
                <v:rect id="Rectangle 67" o:spid="_x0000_s1091" style="position:absolute;left:9810;top:12954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nr8cA&#10;AADcAAAADwAAAGRycy9kb3ducmV2LnhtbESPT2sCMRTE7wW/Q3iCt5p1taKrUbRQ6KVQ/xz09tw8&#10;dxc3L9sk1W0/fSMUPA4z8xtmvmxNLa7kfGVZwaCfgCDOra64ULDfvT1PQPiArLG2TAp+yMNy0Xma&#10;Y6btjTd03YZCRAj7DBWUITSZlD4vyaDv24Y4emfrDIYoXSG1w1uEm1qmSTKWBiuOCyU29FpSftl+&#10;GwXr6WT99Tnij9/N6UjHw+nykrpEqV63Xc1ABGrDI/zfftcKhukI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nZ6/HAAAA3AAAAA8AAAAAAAAAAAAAAAAAmAIAAGRy&#10;cy9kb3ducmV2LnhtbFBLBQYAAAAABAAEAPUAAACMAwAAAAA=&#10;" fillcolor="black" stroked="f"/>
                <v:line id="Line 68" o:spid="_x0000_s1092" style="position:absolute;visibility:visible;mso-wrap-style:square" from="24098,12954" to="38100,1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DvmcUAAADcAAAADwAAAGRycy9kb3ducmV2LnhtbESPT2vCQBTE74V+h+UVvOlGSzRNXUWk&#10;YnvzX6DHR/Y1Wcy+DdlV47fvFoQeh5n5DTNf9rYRV+q8caxgPEpAEJdOG64UnI6bYQbCB2SNjWNS&#10;cCcPy8Xz0xxz7W68p+shVCJC2OeooA6hzaX0ZU0W/ci1xNH7cZ3FEGVXSd3hLcJtIydJMpUWDceF&#10;Glta11SeDxerwOym2/RrVrwV8mMbxt/ZOTP2pNTgpV+9gwjUh//wo/2pFbxOUvg7E4+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IDvmcUAAADcAAAADwAAAAAAAAAA&#10;AAAAAAChAgAAZHJzL2Rvd25yZXYueG1sUEsFBgAAAAAEAAQA+QAAAJMDAAAAAA==&#10;" strokeweight="0"/>
                <v:rect id="Rectangle 69" o:spid="_x0000_s1093" style="position:absolute;left:24098;top:12954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lcQ8YA&#10;AADcAAAADwAAAGRycy9kb3ducmV2LnhtbESPQWsCMRSE7wX/Q3iCt5p1raJbo2ih0EtBbQ96e25e&#10;dxc3L9sk1a2/3giCx2FmvmFmi9bU4kTOV5YVDPoJCOLc6ooLBd9f788TED4ga6wtk4J/8rCYd55m&#10;mGl75g2dtqEQEcI+QwVlCE0mpc9LMuj7tiGO3o91BkOUrpDa4TnCTS3TJBlLgxXHhRIbeispP27/&#10;jILVdLL6Xb/w52Vz2NN+dziOUpco1eu2y1cQgdrwCN/bH1rBMB3D7U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lcQ8YAAADcAAAADwAAAAAAAAAAAAAAAACYAgAAZHJz&#10;L2Rvd25yZXYueG1sUEsFBgAAAAAEAAQA9QAAAIsDAAAAAA==&#10;" fillcolor="black" stroked="f"/>
                <v:line id="Line 70" o:spid="_x0000_s1094" style="position:absolute;visibility:visible;mso-wrap-style:square" from="190,14859" to="9525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7UdcQAAADcAAAADwAAAGRycy9kb3ducmV2LnhtbESPT4vCMBTE7wt+h/AEb2uqslqrUURc&#10;dG/+BY+P5tkGm5fSZLX77c3Cwh6HmfkNM1+2thIParxxrGDQT0AQ504bLhScT5/vKQgfkDVWjknB&#10;D3lYLjpvc8y0e/KBHsdQiAhhn6GCMoQ6k9LnJVn0fVcTR+/mGoshyqaQusFnhNtKDpNkLC0ajgsl&#10;1rQuKb8fv60Csx9vP74ml+lFbrZhcE3vqbFnpXrddjUDEagN/+G/9k4rGA0n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HtR1xAAAANwAAAAPAAAAAAAAAAAA&#10;AAAAAKECAABkcnMvZG93bnJldi54bWxQSwUGAAAAAAQABAD5AAAAkgMAAAAA&#10;" strokeweight="0"/>
                <v:rect id="Rectangle 71" o:spid="_x0000_s1095" style="position:absolute;left:190;top:14859;width:933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ptqsMA&#10;AADcAAAADwAAAGRycy9kb3ducmV2LnhtbERPu27CMBTdK/UfrFuJrTgNUEGKQaUSEgsSrwG2S3yb&#10;RMTXqW0g8PV4QOp4dN7jaWtqcSHnK8sKProJCOLc6ooLBbvt/H0IwgdkjbVlUnAjD9PJ68sYM22v&#10;vKbLJhQihrDPUEEZQpNJ6fOSDPqubYgj92udwRChK6R2eI3hppZpknxKgxXHhhIb+ikpP23ORsFs&#10;NJz9rfq8vK+PBzrsj6dB6hKlOm/t9xeIQG34Fz/dC62gl8a18Uw8An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ptqsMAAADcAAAADwAAAAAAAAAAAAAAAACYAgAAZHJzL2Rv&#10;d25yZXYueG1sUEsFBgAAAAAEAAQA9QAAAIgDAAAAAA==&#10;" fillcolor="black" stroked="f"/>
                <v:line id="Line 72" o:spid="_x0000_s1096" style="position:absolute;visibility:visible;mso-wrap-style:square" from="9810,14859" to="23812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3lnMQAAADcAAAADwAAAGRycy9kb3ducmV2LnhtbESPT4vCMBTE7wt+h/AEb2uqslqrUURc&#10;dG/+BY+P5tkGm5fSZLX77c3Cwh6HmfkNM1+2thIParxxrGDQT0AQ504bLhScT5/vKQgfkDVWjknB&#10;D3lYLjpvc8y0e/KBHsdQiAhhn6GCMoQ6k9LnJVn0fVcTR+/mGoshyqaQusFnhNtKDpNkLC0ajgsl&#10;1rQuKb8fv60Csx9vP74ml+lFbrZhcE3vqbFnpXrddjUDEagN/+G/9k4rGA2n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zeWcxAAAANwAAAAPAAAAAAAAAAAA&#10;AAAAAKECAABkcnMvZG93bnJldi54bWxQSwUGAAAAAAQABAD5AAAAkgMAAAAA&#10;" strokeweight="0"/>
                <v:rect id="Rectangle 73" o:spid="_x0000_s1097" style="position:absolute;left:9810;top:1485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X3ccQA&#10;AADcAAAADwAAAGRycy9kb3ducmV2LnhtbERPu27CMBTdkfgH6yJ1A4dXBSEGQaVKLJWAdijbTXxJ&#10;IuLrYLuQ9uvroVLHo/PONp1pxJ2cry0rGI8SEMSF1TWXCj7eX4cLED4ga2wsk4Jv8rBZ93sZpto+&#10;+Ej3UyhFDGGfooIqhDaV0hcVGfQj2xJH7mKdwRChK6V2+IjhppGTJHmWBmuODRW29FJRcT19GQW7&#10;5WJ3O8z47eeYn+n8mV/nE5co9TTotisQgbrwL/5z77WC6TTOj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F93HEAAAA3AAAAA8AAAAAAAAAAAAAAAAAmAIAAGRycy9k&#10;b3ducmV2LnhtbFBLBQYAAAAABAAEAPUAAACJAwAAAAA=&#10;" fillcolor="black" stroked="f"/>
                <v:line id="Line 74" o:spid="_x0000_s1098" style="position:absolute;visibility:visible;mso-wrap-style:square" from="24098,14859" to="38100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J/R8QAAADcAAAADwAAAGRycy9kb3ducmV2LnhtbESPT2vCQBTE7wW/w/IEb3WTSjVGV5Fi&#10;0d78Cx4f2WeymH0bsltNv71bKPQ4zMxvmPmys7W4U+uNYwXpMAFBXDhtuFRwOn6+ZiB8QNZYOyYF&#10;P+Rhuei9zDHX7sF7uh9CKSKEfY4KqhCaXEpfVGTRD11DHL2ray2GKNtS6hYfEW5r+ZYkY2nRcFyo&#10;sKGPiorb4dsqMLvx5v1rcp6e5XoT0kt2y4w9KTXod6sZiEBd+A//tbdawWiUwu+ZeAT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Yn9HxAAAANwAAAAPAAAAAAAAAAAA&#10;AAAAAKECAABkcnMvZG93bnJldi54bWxQSwUGAAAAAAQABAD5AAAAkgMAAAAA&#10;" strokeweight="0"/>
                <v:rect id="Rectangle 75" o:spid="_x0000_s1099" style="position:absolute;left:24098;top:1485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vMnccA&#10;AADcAAAADwAAAGRycy9kb3ducmV2LnhtbESPQWvCQBSE74L/YXmF3sym0RZNXUWFQi8FtT3o7Zl9&#10;TYLZt3F3q7G/3hUKPQ4z8w0znXemEWdyvras4ClJQRAXVtdcKvj6fBuMQfiArLGxTAqu5GE+6/em&#10;mGt74Q2dt6EUEcI+RwVVCG0upS8qMugT2xJH79s6gyFKV0rt8BLhppFZmr5IgzXHhQpbWlVUHLc/&#10;RsFyMl6e1iP++N0c9rTfHY7PmUuVenzoFq8gAnXhP/zXftcKhsMM7mfi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bzJ3HAAAA3AAAAA8AAAAAAAAAAAAAAAAAmAIAAGRy&#10;cy9kb3ducmV2LnhtbFBLBQYAAAAABAAEAPUAAACMAwAAAAA=&#10;" fillcolor="black" stroked="f"/>
                <v:line id="Line 76" o:spid="_x0000_s1100" style="position:absolute;visibility:visible;mso-wrap-style:square" from="190,16859" to="9525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xEq8QAAADcAAAADwAAAGRycy9kb3ducmV2LnhtbESPQWvCQBSE74L/YXmF3nSjoTaNriJS&#10;0d6sVfD4yL4mi9m3Ibtq+u/dguBxmJlvmNmis7W4UuuNYwWjYQKCuHDacKng8LMeZCB8QNZYOyYF&#10;f+RhMe/3Zphrd+Nvuu5DKSKEfY4KqhCaXEpfVGTRD11DHL1f11oMUbal1C3eItzWcpwkE2nRcFyo&#10;sKFVRcV5f7EKzG6yeft6P34c5ecmjE7ZOTP2oNTrS7ecggjUhWf40d5qBWmawv+ZeATk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/ESrxAAAANwAAAAPAAAAAAAAAAAA&#10;AAAAAKECAABkcnMvZG93bnJldi54bWxQSwUGAAAAAAQABAD5AAAAkgMAAAAA&#10;" strokeweight="0"/>
                <v:rect id="Rectangle 77" o:spid="_x0000_s1101" style="position:absolute;left:190;top:16859;width:933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xcsYA&#10;AADcAAAADwAAAGRycy9kb3ducmV2LnhtbESPT2sCMRTE70K/Q3gFb5qtf4quRqmC0ItQrQe9PTev&#10;u4ubl20SdeunbwTB4zAzv2Gm88ZU4kLOl5YVvHUTEMSZ1SXnCnbfq84IhA/IGivLpOCPPMxnL60p&#10;ptpeeUOXbchFhLBPUUERQp1K6bOCDPqurYmj92OdwRCly6V2eI1wU8lekrxLgyXHhQJrWhaUnbZn&#10;o2AxHi1+vwa8vm2OBzrsj6dhzyVKtV+bjwmIQE14hh/tT62g3x/A/Uw8An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7xcsYAAADcAAAADwAAAAAAAAAAAAAAAACYAgAAZHJz&#10;L2Rvd25yZXYueG1sUEsFBgAAAAAEAAQA9QAAAIsDAAAAAA==&#10;" fillcolor="black" stroked="f"/>
                <v:line id="Line 78" o:spid="_x0000_s1102" style="position:absolute;visibility:visible;mso-wrap-style:square" from="9810,16859" to="23812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l5RMUAAADcAAAADwAAAGRycy9kb3ducmV2LnhtbESPT2vCQBTE74V+h+UVetONSjRNXUVE&#10;sb35L9DjI/uaLGbfhuxW47fvFoQeh5n5DTNf9rYRV+q8caxgNExAEJdOG64UnE/bQQbCB2SNjWNS&#10;cCcPy8Xz0xxz7W58oOsxVCJC2OeooA6hzaX0ZU0W/dC1xNH7dp3FEGVXSd3hLcJtI8dJMpUWDceF&#10;Glta11Rejj9WgdlPd+nnrHgr5GYXRl/ZJTP2rNTrS796BxGoD//hR/tDK5hMUvg7E4+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Vl5RMUAAADcAAAADwAAAAAAAAAA&#10;AAAAAAChAgAAZHJzL2Rvd25yZXYueG1sUEsFBgAAAAAEAAQA+QAAAJMDAAAAAA==&#10;" strokeweight="0"/>
                <v:rect id="Rectangle 79" o:spid="_x0000_s1103" style="position:absolute;left:9810;top:1685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DKnscA&#10;AADcAAAADwAAAGRycy9kb3ducmV2LnhtbESPQWvCQBSE70L/w/IK3nRTrWLTrKKC0Iugtod6e2Zf&#10;k5Ds27i7auyv7xYKPQ4z8w2TLTrTiCs5X1lW8DRMQBDnVldcKPh43wxmIHxA1thYJgV38rCYP/Qy&#10;TLW98Z6uh1CICGGfooIyhDaV0uclGfRD2xJH78s6gyFKV0jt8BbhppGjJJlKgxXHhRJbWpeU14eL&#10;UbB6ma3Ou2fefu9PRzp+nurJyCVK9R+75SuIQF34D/+137SC8XgKv2fi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gyp7HAAAA3AAAAA8AAAAAAAAAAAAAAAAAmAIAAGRy&#10;cy9kb3ducmV2LnhtbFBLBQYAAAAABAAEAPUAAACMAwAAAAA=&#10;" fillcolor="black" stroked="f"/>
                <v:line id="Line 80" o:spid="_x0000_s1104" style="position:absolute;visibility:visible;mso-wrap-style:square" from="24098,16859" to="38100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dCqMQAAADcAAAADwAAAGRycy9kb3ducmV2LnhtbESPT4vCMBTE7wt+h/AEb2uqslqrUURc&#10;dG/+BY+P5tkGm5fSZLX77c3Cwh6HmfkNM1+2thIParxxrGDQT0AQ504bLhScT5/vKQgfkDVWjknB&#10;D3lYLjpvc8y0e/KBHsdQiAhhn6GCMoQ6k9LnJVn0fVcTR+/mGoshyqaQusFnhNtKDpNkLC0ajgsl&#10;1rQuKb8fv60Csx9vP74ml+lFbrZhcE3vqbFnpXrddjUDEagN/+G/9k4rGI0m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x0KoxAAAANwAAAAPAAAAAAAAAAAA&#10;AAAAAKECAABkcnMvZG93bnJldi54bWxQSwUGAAAAAAQABAD5AAAAkgMAAAAA&#10;" strokeweight="0"/>
                <v:rect id="Rectangle 81" o:spid="_x0000_s1105" style="position:absolute;left:24098;top:1685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P7d8QA&#10;AADcAAAADwAAAGRycy9kb3ducmV2LnhtbERPu27CMBTdkfgH6yJ1A4dXBSEGQaVKLJWAdijbTXxJ&#10;IuLrYLuQ9uvroVLHo/PONp1pxJ2cry0rGI8SEMSF1TWXCj7eX4cLED4ga2wsk4Jv8rBZ93sZpto+&#10;+Ej3UyhFDGGfooIqhDaV0hcVGfQj2xJH7mKdwRChK6V2+IjhppGTJHmWBmuODRW29FJRcT19GQW7&#10;5WJ3O8z47eeYn+n8mV/nE5co9TTotisQgbrwL/5z77WC6TSujW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z+3fEAAAA3AAAAA8AAAAAAAAAAAAAAAAAmAIAAGRycy9k&#10;b3ducmV2LnhtbFBLBQYAAAAABAAEAPUAAACJAwAAAAA=&#10;" fillcolor="black" stroked="f"/>
                <v:line id="Line 82" o:spid="_x0000_s1106" style="position:absolute;visibility:visible;mso-wrap-style:square" from="190,18859" to="9525,18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RzQcUAAADcAAAADwAAAGRycy9kb3ducmV2LnhtbESPT2vCQBTE74V+h+UVetONSjVJXaVI&#10;RXvzX6DHR/Y1Wcy+DdlV02/vFoQeh5n5DTNf9rYRV+q8caxgNExAEJdOG64UnI7rQQrCB2SNjWNS&#10;8Eselovnpznm2t14T9dDqESEsM9RQR1Cm0vpy5os+qFriaP34zqLIcqukrrDW4TbRo6TZCotGo4L&#10;Nba0qqk8Hy5WgdlNN29fsyIr5OcmjL7Tc2rsSanXl/7jHUSgPvyHH+2tVjCZZPB3Jh4Bub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BRzQcUAAADcAAAADwAAAAAAAAAA&#10;AAAAAAChAgAAZHJzL2Rvd25yZXYueG1sUEsFBgAAAAAEAAQA+QAAAJMDAAAAAA==&#10;" strokeweight="0"/>
                <v:rect id="Rectangle 83" o:spid="_x0000_s1107" style="position:absolute;left:190;top:18859;width:933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OEDMMA&#10;AADcAAAADwAAAGRycy9kb3ducmV2LnhtbERPy2oCMRTdF/yHcAV3NaO1oqNRtFDoplAfC91dJ9eZ&#10;wcnNmESd+vVmIbg8nPd03phKXMn50rKCXjcBQZxZXXKuYLv5fh+B8AFZY2WZFPyTh/ms9TbFVNsb&#10;r+i6DrmIIexTVFCEUKdS+qwgg75ra+LIHa0zGCJ0udQObzHcVLKfJENpsOTYUGBNXwVlp/XFKFiO&#10;R8vz34B/76vDnva7w+mz7xKlOu1mMQERqAkv8dP9oxV8DOL8eC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OEDMMAAADcAAAADwAAAAAAAAAAAAAAAACYAgAAZHJzL2Rv&#10;d25yZXYueG1sUEsFBgAAAAAEAAQA9QAAAIgDAAAAAA==&#10;" fillcolor="black" stroked="f"/>
                <v:line id="Line 84" o:spid="_x0000_s1108" style="position:absolute;visibility:visible;mso-wrap-style:square" from="9810,18859" to="23812,18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QMOsUAAADcAAAADwAAAGRycy9kb3ducmV2LnhtbESPT2vCQBTE7wW/w/KE3uomttUYXaWU&#10;FvXmX/D4yD6TxezbkN1q+u27QsHjMDO/YWaLztbiSq03jhWkgwQEceG04VLBYf/9koHwAVlj7ZgU&#10;/JKHxbz3NMNcuxtv6boLpYgQ9jkqqEJocil9UZFFP3ANcfTOrrUYomxLqVu8Rbit5TBJRtKi4bhQ&#10;YUOfFRWX3Y9VYDaj5ft6fJwc5dcypKfskhl7UOq5331MQQTqwiP8315pBa9vKdzPxCMg5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mQMOsUAAADcAAAADwAAAAAAAAAA&#10;AAAAAAChAgAAZHJzL2Rvd25yZXYueG1sUEsFBgAAAAAEAAQA+QAAAJMDAAAAAA==&#10;" strokeweight="0"/>
                <v:rect id="Rectangle 85" o:spid="_x0000_s1109" style="position:absolute;left:9810;top:1885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2/4McA&#10;AADcAAAADwAAAGRycy9kb3ducmV2LnhtbESPT2sCMRTE7wW/Q3iCt5p1taKrUbRQ6KVQ/xz09tw8&#10;dxc3L9sk1W0/fSMUPA4z8xtmvmxNLa7kfGVZwaCfgCDOra64ULDfvT1PQPiArLG2TAp+yMNy0Xma&#10;Y6btjTd03YZCRAj7DBWUITSZlD4vyaDv24Y4emfrDIYoXSG1w1uEm1qmSTKWBiuOCyU29FpSftl+&#10;GwXr6WT99Tnij9/N6UjHw+nykrpEqV63Xc1ABGrDI/zfftcKhqMU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dv+DHAAAA3AAAAA8AAAAAAAAAAAAAAAAAmAIAAGRy&#10;cy9kb3ducmV2LnhtbFBLBQYAAAAABAAEAPUAAACMAwAAAAA=&#10;" fillcolor="black" stroked="f"/>
                <v:line id="Line 86" o:spid="_x0000_s1110" style="position:absolute;visibility:visible;mso-wrap-style:square" from="24098,18859" to="38100,18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o31sUAAADcAAAADwAAAGRycy9kb3ducmV2LnhtbESPQWvCQBSE70L/w/IK3nSTWm2aZpUi&#10;Fu2ttQo9PrKvyWL2bciuGv+9Kwg9DjPzDVMsetuIE3XeOFaQjhMQxKXThisFu5+PUQbCB2SNjWNS&#10;cCEPi/nDoMBcuzN/02kbKhEh7HNUUIfQ5lL6siaLfuxa4uj9uc5iiLKrpO7wHOG2kU9JMpMWDceF&#10;Glta1lQetkerwHzN1tPPl/3rXq7WIf3NDpmxO6WGj/37G4hAffgP39sbrWDyPIHbmXgE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fo31sUAAADcAAAADwAAAAAAAAAA&#10;AAAAAAChAgAAZHJzL2Rvd25yZXYueG1sUEsFBgAAAAAEAAQA+QAAAJMDAAAAAA==&#10;" strokeweight="0"/>
                <v:rect id="Rectangle 87" o:spid="_x0000_s1111" style="position:absolute;left:24098;top:1885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CD8cA&#10;AADcAAAADwAAAGRycy9kb3ducmV2LnhtbESPT2sCMRTE7wW/Q3iCt5pVt6KrUbRQ6KVQ/xz09tw8&#10;dxc3L9sk1W0/fSMUPA4z8xtmvmxNLa7kfGVZwaCfgCDOra64ULDfvT1PQPiArLG2TAp+yMNy0Xma&#10;Y6btjTd03YZCRAj7DBWUITSZlD4vyaDv24Y4emfrDIYoXSG1w1uEm1oOk2QsDVYcF0ps6LWk/LL9&#10;NgrW08n66zPlj9/N6UjHw+nyMnSJUr1uu5qBCNSGR/i//a4VjNIU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4gg/HAAAA3AAAAA8AAAAAAAAAAAAAAAAAmAIAAGRy&#10;cy9kb3ducmV2LnhtbFBLBQYAAAAABAAEAPUAAACMAwAAAAA=&#10;" fillcolor="black" stroked="f"/>
                <v:rect id="Rectangle 88" o:spid="_x0000_s1112" style="position:absolute;left:-95;top:-95;width:285;height:21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QnlMYA&#10;AADcAAAADwAAAGRycy9kb3ducmV2LnhtbESPT2sCMRTE70K/Q3gFb5qtf4rdGkUFwUtBbQ/19ty8&#10;7i5uXtYk6tZPbwTB4zAzv2HG08ZU4kzOl5YVvHUTEMSZ1SXnCn6+l50RCB+QNVaWScE/eZhOXlpj&#10;TLW98IbO25CLCGGfooIihDqV0mcFGfRdWxNH7886gyFKl0vt8BLhppK9JHmXBkuOCwXWtCgoO2xP&#10;RsH8YzQ/rgf8dd3sd7T73R+GPZco1X5tZp8gAjXhGX60V1pBfzCE+5l4BO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QnlMYAAADcAAAADwAAAAAAAAAAAAAAAACYAgAAZHJz&#10;L2Rvd25yZXYueG1sUEsFBgAAAAAEAAQA9QAAAIsDAAAAAA==&#10;" fillcolor="black" stroked="f"/>
                <v:rect id="Rectangle 89" o:spid="_x0000_s1113" style="position:absolute;left:9525;top:190;width:285;height:20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a548YA&#10;AADcAAAADwAAAGRycy9kb3ducmV2LnhtbESPT2sCMRTE70K/Q3gFb5qt/7Bbo6ggeCmo7aHenpvX&#10;3cXNy5pE3frpjSD0OMzMb5jJrDGVuJDzpWUFb90EBHFmdcm5gu+vVWcMwgdkjZVlUvBHHmbTl9YE&#10;U22vvKXLLuQiQtinqKAIoU6l9FlBBn3X1sTR+7XOYIjS5VI7vEa4qWQvSUbSYMlxocCalgVlx93Z&#10;KFi8jxenzYA/b9vDnvY/h+Ow5xKl2q/N/ANEoCb8h5/ttVbQH4zgcSYe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a548YAAADcAAAADwAAAAAAAAAAAAAAAACYAgAAZHJz&#10;L2Rvd25yZXYueG1sUEsFBgAAAAAEAAQA9QAAAIsDAAAAAA==&#10;" fillcolor="black" stroked="f"/>
                <v:line id="Line 90" o:spid="_x0000_s1114" style="position:absolute;visibility:visible;mso-wrap-style:square" from="16764,9239" to="16764,20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Ex1cUAAADcAAAADwAAAGRycy9kb3ducmV2LnhtbESPQWsCMRSE74L/ITzBm2bVVrdbo5Ri&#10;0d7UKvT42Dx3g5uXZRN1/fdGKPQ4zMw3zHzZ2kpcqfHGsYLRMAFBnDttuFBw+PkapCB8QNZYOSYF&#10;d/KwXHQ7c8y0u/GOrvtQiAhhn6GCMoQ6k9LnJVn0Q1cTR+/kGoshyqaQusFbhNtKjpNkKi0ajgsl&#10;1vRZUn7eX6wCs52uX79nx7ejXK3D6Dc9p8YelOr32o93EIHa8B/+a2+0gsnLDJ5n4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Ex1cUAAADcAAAADwAAAAAAAAAA&#10;AAAAAAChAgAAZHJzL2Rvd25yZXYueG1sUEsFBgAAAAAEAAQA+QAAAJMDAAAAAA==&#10;" strokeweight="0"/>
                <v:rect id="Rectangle 91" o:spid="_x0000_s1115" style="position:absolute;left:16764;top:9239;width:95;height:11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WICsMA&#10;AADcAAAADwAAAGRycy9kb3ducmV2LnhtbERPy2oCMRTdF/yHcAV3NaO1oqNRtFDoplAfC91dJ9eZ&#10;wcnNmESd+vVmIbg8nPd03phKXMn50rKCXjcBQZxZXXKuYLv5fh+B8AFZY2WZFPyTh/ms9TbFVNsb&#10;r+i6DrmIIexTVFCEUKdS+qwgg75ra+LIHa0zGCJ0udQObzHcVLKfJENpsOTYUGBNXwVlp/XFKFiO&#10;R8vz34B/76vDnva7w+mz7xKlOu1mMQERqAkv8dP9oxV8DOLaeC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WICsMAAADcAAAADwAAAAAAAAAAAAAAAACYAgAAZHJzL2Rv&#10;d25yZXYueG1sUEsFBgAAAAAEAAQA9QAAAIgDAAAAAA==&#10;" fillcolor="black" stroked="f"/>
                <v:rect id="Rectangle 92" o:spid="_x0000_s1116" style="position:absolute;left:23812;top:6477;width:286;height:14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ktkccA&#10;AADcAAAADwAAAGRycy9kb3ducmV2LnhtbESPQWvCQBSE74X+h+UVequbWls0ZpUqCF4Kaj3o7SX7&#10;TILZt3F31dhf7xYKPQ4z8w2TTTvTiAs5X1tW8NpLQBAXVtdcKth+L16GIHxA1thYJgU38jCdPD5k&#10;mGp75TVdNqEUEcI+RQVVCG0qpS8qMuh7tiWO3sE6gyFKV0rt8BrhppH9JPmQBmuOCxW2NK+oOG7O&#10;RsFsNJydVgP++lnne9rv8uN73yVKPT91n2MQgbrwH/5rL7WCt8EIfs/EI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5LZHHAAAA3AAAAA8AAAAAAAAAAAAAAAAAmAIAAGRy&#10;cy9kb3ducmV2LnhtbFBLBQYAAAAABAAEAPUAAACMAwAAAAA=&#10;" fillcolor="black" stroked="f"/>
                <v:line id="Line 93" o:spid="_x0000_s1117" style="position:absolute;visibility:visible;mso-wrap-style:square" from="31051,9239" to="31051,20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E/fMEAAADcAAAADwAAAGRycy9kb3ducmV2LnhtbERPy4rCMBTdD8w/hDswO02dQa3VKIMo&#10;6s4nuLw01zbY3JQmav17sxBmeTjvyay1lbhT441jBb1uAoI4d9pwoeB4WHZSED4ga6wck4IneZhN&#10;Pz8mmGn34B3d96EQMYR9hgrKEOpMSp+XZNF3XU0cuYtrLIYIm0LqBh8x3FbyJ0kG0qLh2FBiTfOS&#10;8uv+ZhWY7WDV3wxPo5NcrELvnF5TY49KfX+1f2MQgdrwL36711rBbz/Oj2fiEZDT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8T98wQAAANwAAAAPAAAAAAAAAAAAAAAA&#10;AKECAABkcnMvZG93bnJldi54bWxQSwUGAAAAAAQABAD5AAAAjwMAAAAA&#10;" strokeweight="0"/>
                <v:rect id="Rectangle 94" o:spid="_x0000_s1118" style="position:absolute;left:31051;top:9239;width:95;height:11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3SscA&#10;AADcAAAADwAAAGRycy9kb3ducmV2LnhtbESPT2vCQBTE70K/w/IK3nTjv2LTrFIFwYtQbQ/19sy+&#10;JiHZt3F31dhP3y0Uehxm5jdMtuxMI67kfGVZwWiYgCDOra64UPDxvhnMQfiArLGxTAru5GG5eOhl&#10;mGp74z1dD6EQEcI+RQVlCG0qpc9LMuiHtiWO3pd1BkOUrpDa4S3CTSPHSfIkDVYcF0psaV1SXh8u&#10;RsHqeb46v015970/Hen4eapnY5co1X/sXl9ABOrCf/ivvdUKJrMR/J6JR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Wt0rHAAAA3AAAAA8AAAAAAAAAAAAAAAAAmAIAAGRy&#10;cy9kb3ducmV2LnhtbFBLBQYAAAAABAAEAPUAAACMAwAAAAA=&#10;" fillcolor="black" stroked="f"/>
                <v:rect id="Rectangle 95" o:spid="_x0000_s1119" style="position:absolute;left:38100;top:6477;width:285;height:14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pPccA&#10;AADcAAAADwAAAGRycy9kb3ducmV2LnhtbESPT2sCMRTE74V+h/AEbzXrWkVXo9SC0Euh/jno7bl5&#10;7i5uXrZJ1G0/fSMUPA4z8xtmtmhNLa7kfGVZQb+XgCDOra64ULDbrl7GIHxA1lhbJgU/5GExf36a&#10;Yabtjdd03YRCRAj7DBWUITSZlD4vyaDv2YY4eifrDIYoXSG1w1uEm1qmSTKSBiuOCyU29F5Sft5c&#10;jILlZLz8/nrlz9/18UCH/fE8TF2iVLfTvk1BBGrDI/zf/tAKBsMU7mfi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EKT3HAAAA3AAAAA8AAAAAAAAAAAAAAAAAmAIAAGRy&#10;cy9kb3ducmV2LnhtbFBLBQYAAAAABAAEAPUAAACMAwAAAAA=&#10;" fillcolor="black" stroked="f"/>
                <v:line id="Line 96" o:spid="_x0000_s1120" style="position:absolute;visibility:visible;mso-wrap-style:square" from="45339,9239" to="45339,20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OhC8UAAADcAAAADwAAAGRycy9kb3ducmV2LnhtbESPT2vCQBTE74V+h+UVetONSjRNXUVE&#10;sb35L9DjI/uaLGbfhuxW47fvFoQeh5n5DTNf9rYRV+q8caxgNExAEJdOG64UnE/bQQbCB2SNjWNS&#10;cCcPy8Xz0xxz7W58oOsxVCJC2OeooA6hzaX0ZU0W/dC1xNH7dp3FEGVXSd3hLcJtI8dJMpUWDceF&#10;Glta11Rejj9WgdlPd+nnrHgr5GYXRl/ZJTP2rNTrS796BxGoD//hR/tDK5ikE/g7E4+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COhC8UAAADcAAAADwAAAAAAAAAA&#10;AAAAAAChAgAAZHJzL2Rvd25yZXYueG1sUEsFBgAAAAAEAAQA+QAAAJMDAAAAAA==&#10;" strokeweight="0"/>
                <v:rect id="Rectangle 97" o:spid="_x0000_s1121" style="position:absolute;left:45339;top:9239;width:95;height:11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EU0sYA&#10;AADcAAAADwAAAGRycy9kb3ducmV2LnhtbESPT2sCMRTE70K/Q3gFb5qtf4rdGkUFwUtBbQ/19ty8&#10;7i5uXtYk6tZPbwTB4zAzv2HG08ZU4kzOl5YVvHUTEMSZ1SXnCn6+l50RCB+QNVaWScE/eZhOXlpj&#10;TLW98IbO25CLCGGfooIihDqV0mcFGfRdWxNH7886gyFKl0vt8BLhppK9JHmXBkuOCwXWtCgoO2xP&#10;RsH8YzQ/rgf8dd3sd7T73R+GPZco1X5tZp8gAjXhGX60V1pBfziA+5l4BO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EU0sYAAADcAAAADwAAAAAAAAAAAAAAAACYAgAAZHJz&#10;L2Rvd25yZXYueG1sUEsFBgAAAAAEAAQA9QAAAIsDAAAAAA==&#10;" fillcolor="black" stroked="f"/>
                <v:rect id="Rectangle 98" o:spid="_x0000_s1122" style="position:absolute;left:52387;top:190;width:286;height:20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2xSccA&#10;AADcAAAADwAAAGRycy9kb3ducmV2LnhtbESPT2sCMRTE74V+h/AEbzWrdkVXo9SC0Euh/jno7bl5&#10;7i5uXrZJ1G0/fSMUPA4z8xtmtmhNLa7kfGVZQb+XgCDOra64ULDbrl7GIHxA1lhbJgU/5GExf36a&#10;Yabtjdd03YRCRAj7DBWUITSZlD4vyaDv2YY4eifrDIYoXSG1w1uEm1oOkmQkDVYcF0ps6L2k/Ly5&#10;GAXLyXj5/fXKn7/r44EO++M5HbhEqW6nfZuCCNSGR/i//aEVDNMU7mfi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tsUnHAAAA3AAAAA8AAAAAAAAAAAAAAAAAmAIAAGRy&#10;cy9kb3ducmV2LnhtbFBLBQYAAAAABAAEAPUAAACMAwAAAAA=&#10;" fillcolor="black" stroked="f"/>
                <v:rect id="Rectangle 99" o:spid="_x0000_s1123" style="position:absolute;left:190;top:-95;width:52483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8vPsYA&#10;AADcAAAADwAAAGRycy9kb3ducmV2LnhtbESPQWsCMRSE70L/Q3gFb5qtVrFbo6ggeBHU9lBvz83r&#10;7uLmZU2ibv31RhB6HGbmG2Y8bUwlLuR8aVnBWzcBQZxZXXKu4Ptr2RmB8AFZY2WZFPyRh+nkpTXG&#10;VNsrb+myC7mIEPYpKihCqFMpfVaQQd+1NXH0fq0zGKJ0udQOrxFuKtlLkqE0WHJcKLCmRUHZcXc2&#10;CuYfo/lp887r2/awp/3P4TjouUSp9msz+wQRqAn/4Wd7pRX0B0N4nIlH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8vPsYAAADcAAAADwAAAAAAAAAAAAAAAACYAgAAZHJz&#10;L2Rvd25yZXYueG1sUEsFBgAAAAAEAAQA9QAAAIsDAAAAAA==&#10;" fillcolor="black" stroked="f"/>
                <v:line id="Line 100" o:spid="_x0000_s1124" style="position:absolute;visibility:visible;mso-wrap-style:square" from="45434,6477" to="52387,6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maNsYAAADcAAAADwAAAGRycy9kb3ducmV2LnhtbESPQWvCQBSE70L/w/IKXkQ3KtaQukqJ&#10;FDx4qKni9Zl9TWKzb0N2q/HfdwXB4zAz3zCLVWdqcaHWVZYVjEcRCOLc6ooLBfvvz2EMwnlkjbVl&#10;UnAjB6vlS2+BibZX3tEl84UIEHYJKii9bxIpXV6SQTeyDXHwfmxr0AfZFlK3eA1wU8tJFL1JgxWH&#10;hRIbSkvKf7M/o2BwjAdTPGTndFxMUjp/bU/rnVOq/9p9vIPw1Pln+NHeaAXT2RzuZ8IRk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CJmjbGAAAA3AAAAA8AAAAAAAAA&#10;AAAAAAAAoQIAAGRycy9kb3ducmV2LnhtbFBLBQYAAAAABAAEAPkAAACUAwAAAAA=&#10;" strokecolor="#dadcdd" strokeweight="0"/>
                <v:rect id="Rectangle 101" o:spid="_x0000_s1125" style="position:absolute;left:45434;top:6477;width:6953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G1l8IA&#10;AADcAAAADwAAAGRycy9kb3ducmV2LnhtbERPW2vCMBR+H+w/hCPsbaY6dFKbyhxsCIOBV3w8NMcm&#10;2JyUJtP23y8Pgz1+fPdi1btG3KgL1rOCyTgDQVx5bblWcNh/PC9AhIissfFMCgYKsCofHwrMtb/z&#10;lm67WIsUwiFHBSbGNpcyVIYchrFviRN38Z3DmGBXS93hPYW7Rk6zbC4dWk4NBlt6N1Rddz9Owddw&#10;sse5nuDxfPoezOvn2rpsq9TTqH9bgojUx3/xn3ujFbzM0tp0Jh0BW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gbWXwgAAANwAAAAPAAAAAAAAAAAAAAAAAJgCAABkcnMvZG93&#10;bnJldi54bWxQSwUGAAAAAAQABAD1AAAAhwMAAAAA&#10;" fillcolor="#dadcdd" stroked="f"/>
                <v:rect id="Rectangle 102" o:spid="_x0000_s1126" style="position:absolute;left:190;top:8953;width:52483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C7TMcA&#10;AADcAAAADwAAAGRycy9kb3ducmV2LnhtbESPQWvCQBSE74X+h+UVequbWi0as0oVCl4Kaj3o7SX7&#10;TILZt3F3q2l/fVcQPA4z8w2TzTrTiDM5X1tW8NpLQBAXVtdcKth+f76MQPiArLGxTAp+ycNs+viQ&#10;Yarthdd03oRSRAj7FBVUIbSplL6oyKDv2ZY4egfrDIYoXSm1w0uEm0b2k+RdGqw5LlTY0qKi4rj5&#10;MQrm49H8tBrw198639N+lx+HfZco9fzUfUxABOrCPXxrL7WCt+EYrmfiEZ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/gu0zHAAAA3AAAAA8AAAAAAAAAAAAAAAAAmAIAAGRy&#10;cy9kb3ducmV2LnhtbFBLBQYAAAAABAAEAPUAAACMAwAAAAA=&#10;" fillcolor="black" stroked="f"/>
                <v:line id="Line 103" o:spid="_x0000_s1127" style="position:absolute;visibility:visible;mso-wrap-style:square" from="38385,11049" to="52387,11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31wcEAAADcAAAADwAAAGRycy9kb3ducmV2LnhtbERPz2vCMBS+C/4P4QneZqpjteuMIrKh&#10;u6lT2PHRPNtg81KaqPW/NwfB48f3e7bobC2u1HrjWMF4lIAgLpw2XCo4/P28ZSB8QNZYOyYFd/Kw&#10;mPd7M8y1u/GOrvtQihjCPkcFVQhNLqUvKrLoR64hjtzJtRZDhG0pdYu3GG5rOUmSVFo0HBsqbGhV&#10;UXHeX6wCs03XH7/T4+dRfq/D+D87Z8YelBoOuuUXiEBdeImf7o1W8J7G+fFMPAJy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nfXBwQAAANwAAAAPAAAAAAAAAAAAAAAA&#10;AKECAABkcnMvZG93bnJldi54bWxQSwUGAAAAAAQABAD5AAAAjwMAAAAA&#10;" strokeweight="0"/>
                <v:rect id="Rectangle 104" o:spid="_x0000_s1128" style="position:absolute;left:38385;top:1104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p998YA&#10;AADcAAAADwAAAGRycy9kb3ducmV2LnhtbESPQWsCMRSE70L/Q3gFb5pVq+hqlCoIvQhqPejtuXnd&#10;Xdy8rEnUtb++KRR6HGbmG2a2aEwl7uR8aVlBr5uAIM6sLjlXcPhcd8YgfEDWWFkmBU/ysJi/tGaY&#10;avvgHd33IRcRwj5FBUUIdSqlzwoy6Lu2Jo7el3UGQ5Qul9rhI8JNJftJMpIGS44LBda0Kii77G9G&#10;wXIyXl63b7z53p1PdDqeL8O+S5RqvzbvUxCBmvAf/mt/aAWDUQ9+z8QjI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p998YAAADcAAAADwAAAAAAAAAAAAAAAACYAgAAZHJz&#10;L2Rvd25yZXYueG1sUEsFBgAAAAAEAAQA9QAAAIsDAAAAAA==&#10;" fillcolor="black" stroked="f"/>
                <v:line id="Line 105" o:spid="_x0000_s1129" style="position:absolute;visibility:visible;mso-wrap-style:square" from="38385,12954" to="52387,1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POLcQAAADcAAAADwAAAGRycy9kb3ducmV2LnhtbESPQWvCQBSE7wX/w/IKvelGi2kaXUVE&#10;0d6sVfD4yL4mi9m3Ibtq/PduQehxmJlvmOm8s7W4UuuNYwXDQQKCuHDacKng8LPuZyB8QNZYOyYF&#10;d/Iwn/Vepphrd+Nvuu5DKSKEfY4KqhCaXEpfVGTRD1xDHL1f11oMUbal1C3eItzWcpQkqbRoOC5U&#10;2NCyouK8v1gFZpduxl8fx8+jXG3C8JSdM2MPSr29dosJiEBd+A8/21ut4D0dwd+ZeAT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A84txAAAANwAAAAPAAAAAAAAAAAA&#10;AAAAAKECAABkcnMvZG93bnJldi54bWxQSwUGAAAAAAQABAD5AAAAkgMAAAAA&#10;" strokeweight="0"/>
                <v:rect id="Rectangle 106" o:spid="_x0000_s1130" style="position:absolute;left:38385;top:12954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RGG8cA&#10;AADcAAAADwAAAGRycy9kb3ducmV2LnhtbESPQWvCQBSE70L/w/IK3nRTrWLTrKKC0Iugtod6e2Zf&#10;k5Ds27i7auyv7xYKPQ4z8w2TLTrTiCs5X1lW8DRMQBDnVldcKPh43wxmIHxA1thYJgV38rCYP/Qy&#10;TLW98Z6uh1CICGGfooIyhDaV0uclGfRD2xJH78s6gyFKV0jt8BbhppGjJJlKgxXHhRJbWpeU14eL&#10;UbB6ma3Ou2fefu9PRzp+nurJyCVK9R+75SuIQF34D/+137SC8XQMv2fi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kRhvHAAAA3AAAAA8AAAAAAAAAAAAAAAAAmAIAAGRy&#10;cy9kb3ducmV2LnhtbFBLBQYAAAAABAAEAPUAAACMAwAAAAA=&#10;" fillcolor="black" stroked="f"/>
                <v:line id="Line 107" o:spid="_x0000_s1131" style="position:absolute;visibility:visible;mso-wrap-style:square" from="38385,14859" to="52387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bzwsUAAADcAAAADwAAAGRycy9kb3ducmV2LnhtbESPT2vCQBTE74LfYXlCb7rR1jRNXUWk&#10;xXpr/QMeH9lnsph9G7Jbjd/eLQg9DjPzG2a26GwtLtR641jBeJSAIC6cNlwq2O8+hxkIH5A11o5J&#10;wY08LOb93gxz7a78Q5dtKEWEsM9RQRVCk0vpi4os+pFriKN3cq3FEGVbSt3iNcJtLSdJkkqLhuNC&#10;hQ2tKirO21+rwHyn6+nm9fB2kB/rMD5m58zYvVJPg275DiJQF/7Dj/aXVvCcvsDfmXgE5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bzwsUAAADcAAAADwAAAAAAAAAA&#10;AAAAAAChAgAAZHJzL2Rvd25yZXYueG1sUEsFBgAAAAAEAAQA+QAAAJMDAAAAAA==&#10;" strokeweight="0"/>
                <v:rect id="Rectangle 108" o:spid="_x0000_s1132" style="position:absolute;left:38385;top:1485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F79MYA&#10;AADcAAAADwAAAGRycy9kb3ducmV2LnhtbESPQWsCMRSE70L/Q3gFb5qtVrFbo6ggeBHU9lBvz83r&#10;7uLmZU2ibv31RhB6HGbmG2Y8bUwlLuR8aVnBWzcBQZxZXXKu4Ptr2RmB8AFZY2WZFPyRh+nkpTXG&#10;VNsrb+myC7mIEPYpKihCqFMpfVaQQd+1NXH0fq0zGKJ0udQOrxFuKtlLkqE0WHJcKLCmRUHZcXc2&#10;CuYfo/lp887r2/awp/3P4TjouUSp9msz+wQRqAn/4Wd7pRX0hwN4nIlH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F79MYAAADcAAAADwAAAAAAAAAAAAAAAACYAgAAZHJz&#10;L2Rvd25yZXYueG1sUEsFBgAAAAAEAAQA9QAAAIsDAAAAAA==&#10;" fillcolor="black" stroked="f"/>
                <v:line id="Line 109" o:spid="_x0000_s1133" style="position:absolute;visibility:visible;mso-wrap-style:square" from="38385,16859" to="52387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jILsUAAADcAAAADwAAAGRycy9kb3ducmV2LnhtbESPT2vCQBTE7wW/w/IEb7pRaYzRVaS0&#10;aG+tf8DjI/tMFrNvQ3ar6bd3C0KPw8z8hlmuO1uLG7XeOFYwHiUgiAunDZcKjoePYQbCB2SNtWNS&#10;8Ese1qveyxJz7e78Tbd9KEWEsM9RQRVCk0vpi4os+pFriKN3ca3FEGVbSt3iPcJtLSdJkkqLhuNC&#10;hQ29VVRc9z9WgflKt6+fs9P8JN+3YXzOrpmxR6UG/W6zABGoC//hZ3unFUzTFP7OxCMgV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jjILsUAAADcAAAADwAAAAAAAAAA&#10;AAAAAAChAgAAZHJzL2Rvd25yZXYueG1sUEsFBgAAAAAEAAQA+QAAAJMDAAAAAA==&#10;" strokeweight="0"/>
                <v:rect id="Rectangle 110" o:spid="_x0000_s1134" style="position:absolute;left:38385;top:1685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9AGMcA&#10;AADcAAAADwAAAGRycy9kb3ducmV2LnhtbESPzWsCMRTE7wX/h/CE3mq2tn50axQVhF6E+nHQ23Pz&#10;uru4eVmTqKt/vSkUehxm5jfMaNKYSlzI+dKygtdOAoI4s7rkXMF2s3gZgvABWWNlmRTcyMNk3Hoa&#10;YartlVd0WYdcRAj7FBUUIdSplD4ryKDv2Jo4ej/WGQxRulxqh9cIN5XsJklfGiw5LhRY07yg7Lg+&#10;GwWzj+Hs9P3Oy/vqsKf97nDsdV2i1HO7mX6CCNSE//Bf+0sreOsP4PdMPAJy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fQBjHAAAA3AAAAA8AAAAAAAAAAAAAAAAAmAIAAGRy&#10;cy9kb3ducmV2LnhtbFBLBQYAAAAABAAEAPUAAACMAwAAAAA=&#10;" fillcolor="black" stroked="f"/>
                <v:line id="Line 111" o:spid="_x0000_s1135" style="position:absolute;visibility:visible;mso-wrap-style:square" from="38385,18859" to="52387,18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v5x8EAAADcAAAADwAAAGRycy9kb3ducmV2LnhtbERPz2vCMBS+C/4P4QneZqpjteuMIrKh&#10;u6lT2PHRPNtg81KaqPW/NwfB48f3e7bobC2u1HrjWMF4lIAgLpw2XCo4/P28ZSB8QNZYOyYFd/Kw&#10;mPd7M8y1u/GOrvtQihjCPkcFVQhNLqUvKrLoR64hjtzJtRZDhG0pdYu3GG5rOUmSVFo0HBsqbGhV&#10;UXHeX6wCs03XH7/T4+dRfq/D+D87Z8YelBoOuuUXiEBdeImf7o1W8J7GtfFMPAJy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6/nHwQAAANwAAAAPAAAAAAAAAAAAAAAA&#10;AKECAABkcnMvZG93bnJldi54bWxQSwUGAAAAAAQABAD5AAAAjwMAAAAA&#10;" strokeweight="0"/>
                <v:rect id="Rectangle 112" o:spid="_x0000_s1136" style="position:absolute;left:38385;top:1885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xx8ccA&#10;AADcAAAADwAAAGRycy9kb3ducmV2LnhtbESPT2vCQBTE74V+h+UJ3urGv2iaVWqh4KWgtod6e8m+&#10;JsHs23R3q6mf3hWEHoeZ+Q2TrTrTiBM5X1tWMBwkIIgLq2suFXx+vD3NQfiArLGxTAr+yMNq+fiQ&#10;YartmXd02odSRAj7FBVUIbSplL6oyKAf2JY4et/WGQxRulJqh+cIN40cJclMGqw5LlTY0mtFxXH/&#10;axSsF/P1z3bC75ddfqDDV36cjlyiVL/XvTyDCNSF//C9vdEKxrMF3M7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McfHHAAAA3AAAAA8AAAAAAAAAAAAAAAAAmAIAAGRy&#10;cy9kb3ducmV2LnhtbFBLBQYAAAAABAAEAPUAAACMAwAAAAA=&#10;" fillcolor="black" stroked="f"/>
                <v:rect id="Rectangle 113" o:spid="_x0000_s1137" style="position:absolute;left:190;top:20764;width:52483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9OscQA&#10;AADcAAAADwAAAGRycy9kb3ducmV2LnhtbERPyW7CMBC9I/UfrEHqDRygZUljUKmE1EulshzgNomn&#10;SUQ8DraBtF9fHyr1+PT2bNWZRtzI+dqygtEwAUFcWF1zqeCw3wzmIHxA1thYJgXf5GG1fOhlmGp7&#10;5y3ddqEUMYR9igqqENpUSl9UZNAPbUscuS/rDIYIXSm1w3sMN40cJ8lUGqw5NlTY0ltFxXl3NQrW&#10;i/n68vnEHz/b/ESnY35+HrtEqcd+9/oCIlAX/sV/7netYDKL8+OZe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vTrHEAAAA3A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3F557F" w:rsidRPr="00D237D8" w:rsidRDefault="003F557F" w:rsidP="003F557F">
      <w:pPr>
        <w:rPr>
          <w:lang w:val="nn-NO"/>
        </w:rPr>
      </w:pPr>
    </w:p>
    <w:p w:rsidR="003F557F" w:rsidRPr="00690985" w:rsidRDefault="003F557F" w:rsidP="003F557F">
      <w:pPr>
        <w:pStyle w:val="Overskrift3"/>
        <w:rPr>
          <w:lang w:val="nn-NO"/>
        </w:rPr>
      </w:pPr>
      <w:bookmarkStart w:id="3" w:name="_Toc473019953"/>
      <w:r w:rsidRPr="00690985">
        <w:rPr>
          <w:lang w:val="nn-NO"/>
        </w:rPr>
        <w:t xml:space="preserve">Beskriv </w:t>
      </w:r>
      <w:r w:rsidR="00690985" w:rsidRPr="00690985">
        <w:rPr>
          <w:lang w:val="nn-NO"/>
        </w:rPr>
        <w:t>r</w:t>
      </w:r>
      <w:r w:rsidR="00891A0F">
        <w:rPr>
          <w:lang w:val="nn-NO"/>
        </w:rPr>
        <w:t>esultata frå tabellen over munnl</w:t>
      </w:r>
      <w:r w:rsidR="00690985" w:rsidRPr="00690985">
        <w:rPr>
          <w:lang w:val="nn-NO"/>
        </w:rPr>
        <w:t>e</w:t>
      </w:r>
      <w:r w:rsidRPr="00690985">
        <w:rPr>
          <w:lang w:val="nn-NO"/>
        </w:rPr>
        <w:t>g – jobb i par</w:t>
      </w:r>
      <w:bookmarkEnd w:id="3"/>
    </w:p>
    <w:p w:rsidR="003F557F" w:rsidRPr="00690985" w:rsidRDefault="003F557F" w:rsidP="003F557F">
      <w:pPr>
        <w:pStyle w:val="Listeavsnitt"/>
        <w:numPr>
          <w:ilvl w:val="0"/>
          <w:numId w:val="14"/>
        </w:numPr>
        <w:rPr>
          <w:lang w:val="nn-NO"/>
        </w:rPr>
      </w:pPr>
      <w:r w:rsidRPr="00690985">
        <w:rPr>
          <w:lang w:val="nn-NO"/>
        </w:rPr>
        <w:t>Er det stor variasjon mellom gjentak</w:t>
      </w:r>
      <w:r w:rsidR="00690985" w:rsidRPr="00690985">
        <w:rPr>
          <w:lang w:val="nn-NO"/>
        </w:rPr>
        <w:t>ingane</w:t>
      </w:r>
      <w:r w:rsidRPr="00690985">
        <w:rPr>
          <w:lang w:val="nn-NO"/>
        </w:rPr>
        <w:t>?</w:t>
      </w:r>
    </w:p>
    <w:p w:rsidR="003F557F" w:rsidRDefault="00690985" w:rsidP="003F557F">
      <w:pPr>
        <w:pStyle w:val="Listeavsnitt"/>
        <w:numPr>
          <w:ilvl w:val="0"/>
          <w:numId w:val="14"/>
        </w:numPr>
      </w:pPr>
      <w:bookmarkStart w:id="4" w:name="_GoBack"/>
      <w:r>
        <w:t xml:space="preserve">Ser du </w:t>
      </w:r>
      <w:proofErr w:type="spellStart"/>
      <w:r>
        <w:t>noko</w:t>
      </w:r>
      <w:proofErr w:type="spellEnd"/>
      <w:r w:rsidR="003F557F">
        <w:t xml:space="preserve"> mønster?</w:t>
      </w:r>
    </w:p>
    <w:bookmarkEnd w:id="4"/>
    <w:p w:rsidR="003F557F" w:rsidRPr="00690985" w:rsidRDefault="003F557F" w:rsidP="003F557F">
      <w:pPr>
        <w:pStyle w:val="Listeavsnitt"/>
        <w:numPr>
          <w:ilvl w:val="0"/>
          <w:numId w:val="14"/>
        </w:numPr>
        <w:rPr>
          <w:lang w:val="nn-NO"/>
        </w:rPr>
      </w:pPr>
      <w:r w:rsidRPr="00690985">
        <w:rPr>
          <w:lang w:val="nn-NO"/>
        </w:rPr>
        <w:t xml:space="preserve">Er det </w:t>
      </w:r>
      <w:r w:rsidR="00690985" w:rsidRPr="00690985">
        <w:rPr>
          <w:lang w:val="nn-NO"/>
        </w:rPr>
        <w:t>nokre rare/overraskande/ sterkt avvika</w:t>
      </w:r>
      <w:r w:rsidRPr="00690985">
        <w:rPr>
          <w:lang w:val="nn-NO"/>
        </w:rPr>
        <w:t>nde verdi</w:t>
      </w:r>
      <w:r w:rsidR="00690985" w:rsidRPr="00690985">
        <w:rPr>
          <w:lang w:val="nn-NO"/>
        </w:rPr>
        <w:t>a</w:t>
      </w:r>
      <w:r w:rsidRPr="00690985">
        <w:rPr>
          <w:lang w:val="nn-NO"/>
        </w:rPr>
        <w:t>r?</w:t>
      </w:r>
    </w:p>
    <w:p w:rsidR="0012614C" w:rsidRPr="00690985" w:rsidRDefault="0012614C">
      <w:pPr>
        <w:rPr>
          <w:rFonts w:ascii="Times New Roman" w:eastAsiaTheme="majorEastAsia" w:hAnsi="Times New Roman" w:cstheme="majorBidi"/>
          <w:b/>
          <w:bCs/>
          <w:sz w:val="32"/>
          <w:szCs w:val="26"/>
          <w:lang w:val="nn-NO"/>
        </w:rPr>
      </w:pPr>
      <w:bookmarkStart w:id="5" w:name="_Toc473019954"/>
    </w:p>
    <w:bookmarkEnd w:id="5"/>
    <w:sectPr w:rsidR="0012614C" w:rsidRPr="00690985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DBE" w:rsidRDefault="00525DBE" w:rsidP="00525DBE">
      <w:pPr>
        <w:spacing w:after="0" w:line="240" w:lineRule="auto"/>
      </w:pPr>
      <w:r>
        <w:separator/>
      </w:r>
    </w:p>
  </w:endnote>
  <w:endnote w:type="continuationSeparator" w:id="0">
    <w:p w:rsidR="00525DBE" w:rsidRDefault="00525DBE" w:rsidP="00525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9326611"/>
      <w:docPartObj>
        <w:docPartGallery w:val="Page Numbers (Bottom of Page)"/>
        <w:docPartUnique/>
      </w:docPartObj>
    </w:sdtPr>
    <w:sdtEndPr/>
    <w:sdtContent>
      <w:p w:rsidR="00772A88" w:rsidRDefault="00772A88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A0F">
          <w:rPr>
            <w:noProof/>
          </w:rPr>
          <w:t>4</w:t>
        </w:r>
        <w:r>
          <w:fldChar w:fldCharType="end"/>
        </w:r>
      </w:p>
    </w:sdtContent>
  </w:sdt>
  <w:p w:rsidR="00772A88" w:rsidRDefault="00772A8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DBE" w:rsidRDefault="00525DBE" w:rsidP="00525DBE">
      <w:pPr>
        <w:spacing w:after="0" w:line="240" w:lineRule="auto"/>
      </w:pPr>
      <w:r>
        <w:separator/>
      </w:r>
    </w:p>
  </w:footnote>
  <w:footnote w:type="continuationSeparator" w:id="0">
    <w:p w:rsidR="00525DBE" w:rsidRDefault="00525DBE" w:rsidP="00525DBE">
      <w:pPr>
        <w:spacing w:after="0" w:line="240" w:lineRule="auto"/>
      </w:pPr>
      <w:r>
        <w:continuationSeparator/>
      </w:r>
    </w:p>
  </w:footnote>
  <w:footnote w:id="1">
    <w:p w:rsidR="003F557F" w:rsidRPr="00D00212" w:rsidRDefault="003F557F" w:rsidP="003F557F">
      <w:pPr>
        <w:pStyle w:val="Fotnotetekst"/>
        <w:rPr>
          <w:lang w:val="nn-NO"/>
        </w:rPr>
      </w:pPr>
      <w:r>
        <w:rPr>
          <w:rStyle w:val="Fotnotereferanse"/>
        </w:rPr>
        <w:footnoteRef/>
      </w:r>
      <w:r w:rsidRPr="00D00212">
        <w:rPr>
          <w:lang w:val="nn-NO"/>
        </w:rPr>
        <w:t xml:space="preserve"> no.wikipedia.org/wiki/Katalase</w:t>
      </w:r>
    </w:p>
  </w:footnote>
  <w:footnote w:id="2">
    <w:p w:rsidR="003F557F" w:rsidRPr="007E422B" w:rsidRDefault="003F557F" w:rsidP="003F557F">
      <w:pPr>
        <w:pStyle w:val="Fotnotetekst"/>
        <w:rPr>
          <w:lang w:val="nb-NO"/>
        </w:rPr>
      </w:pPr>
      <w:r>
        <w:rPr>
          <w:rStyle w:val="Fotnotereferanse"/>
        </w:rPr>
        <w:footnoteRef/>
      </w:r>
      <w:r w:rsidR="00690985" w:rsidRPr="00690985">
        <w:rPr>
          <w:lang w:val="nn-NO"/>
        </w:rPr>
        <w:t xml:space="preserve"> Oppskrifta er tilpassa reagensglas</w:t>
      </w:r>
      <w:r w:rsidRPr="00690985">
        <w:rPr>
          <w:lang w:val="nn-NO"/>
        </w:rPr>
        <w:t xml:space="preserve"> som har e</w:t>
      </w:r>
      <w:r w:rsidR="00690985" w:rsidRPr="00690985">
        <w:rPr>
          <w:lang w:val="nn-NO"/>
        </w:rPr>
        <w:t>in diameter på 12 mm, og ei</w:t>
      </w:r>
      <w:r w:rsidR="00690985">
        <w:rPr>
          <w:lang w:val="nn-NO"/>
        </w:rPr>
        <w:t xml:space="preserve"> høg</w:t>
      </w:r>
      <w:r w:rsidRPr="00690985">
        <w:rPr>
          <w:lang w:val="nn-NO"/>
        </w:rPr>
        <w:t xml:space="preserve">de på 10 cm. </w:t>
      </w:r>
      <w:r>
        <w:rPr>
          <w:lang w:val="nb-NO"/>
        </w:rPr>
        <w:t xml:space="preserve">Skummet som </w:t>
      </w:r>
      <w:r w:rsidR="00690985">
        <w:rPr>
          <w:lang w:val="nb-NO"/>
        </w:rPr>
        <w:t>blir danna</w:t>
      </w:r>
      <w:r w:rsidRPr="007E422B">
        <w:rPr>
          <w:lang w:val="nb-NO"/>
        </w:rPr>
        <w:t xml:space="preserve"> vil </w:t>
      </w:r>
      <w:proofErr w:type="spellStart"/>
      <w:r w:rsidRPr="007E422B">
        <w:rPr>
          <w:lang w:val="nb-NO"/>
        </w:rPr>
        <w:t>ikk</w:t>
      </w:r>
      <w:r w:rsidR="00690985">
        <w:rPr>
          <w:lang w:val="nb-NO"/>
        </w:rPr>
        <w:t>je</w:t>
      </w:r>
      <w:proofErr w:type="spellEnd"/>
      <w:r w:rsidR="00690985">
        <w:rPr>
          <w:lang w:val="nb-NO"/>
        </w:rPr>
        <w:t xml:space="preserve"> gå så høg</w:t>
      </w:r>
      <w:r w:rsidRPr="007E422B">
        <w:rPr>
          <w:lang w:val="nb-NO"/>
        </w:rPr>
        <w:t xml:space="preserve">t </w:t>
      </w:r>
      <w:r w:rsidR="00690985">
        <w:rPr>
          <w:lang w:val="nb-NO"/>
        </w:rPr>
        <w:t>dersom</w:t>
      </w:r>
      <w:r w:rsidRPr="007E422B">
        <w:rPr>
          <w:lang w:val="nb-NO"/>
        </w:rPr>
        <w:t xml:space="preserve"> diameteren på </w:t>
      </w:r>
      <w:proofErr w:type="spellStart"/>
      <w:r w:rsidR="00690985">
        <w:rPr>
          <w:lang w:val="nb-NO"/>
        </w:rPr>
        <w:t>glaset</w:t>
      </w:r>
      <w:proofErr w:type="spellEnd"/>
      <w:r w:rsidRPr="007E422B">
        <w:rPr>
          <w:lang w:val="nb-NO"/>
        </w:rPr>
        <w:t xml:space="preserve"> er større.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D24"/>
    <w:multiLevelType w:val="hybridMultilevel"/>
    <w:tmpl w:val="EA544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5408"/>
    <w:multiLevelType w:val="hybridMultilevel"/>
    <w:tmpl w:val="0A84B50E"/>
    <w:lvl w:ilvl="0" w:tplc="EC8C510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3283E"/>
    <w:multiLevelType w:val="hybridMultilevel"/>
    <w:tmpl w:val="0DA6F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C2807"/>
    <w:multiLevelType w:val="hybridMultilevel"/>
    <w:tmpl w:val="A738800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AE0CB2"/>
    <w:multiLevelType w:val="hybridMultilevel"/>
    <w:tmpl w:val="AA44A682"/>
    <w:lvl w:ilvl="0" w:tplc="D35AB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1468B"/>
    <w:multiLevelType w:val="hybridMultilevel"/>
    <w:tmpl w:val="0B8EC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C05B24"/>
    <w:multiLevelType w:val="hybridMultilevel"/>
    <w:tmpl w:val="9A8681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46D94"/>
    <w:multiLevelType w:val="hybridMultilevel"/>
    <w:tmpl w:val="2744D486"/>
    <w:lvl w:ilvl="0" w:tplc="B7C6BC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ECA9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A6FF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0A2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ECD9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A4D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A62A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C4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C39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2B12ABF"/>
    <w:multiLevelType w:val="hybridMultilevel"/>
    <w:tmpl w:val="3934D5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C347AFC"/>
    <w:multiLevelType w:val="hybridMultilevel"/>
    <w:tmpl w:val="EC005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B420C1"/>
    <w:multiLevelType w:val="hybridMultilevel"/>
    <w:tmpl w:val="8154E45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FD72F0"/>
    <w:multiLevelType w:val="hybridMultilevel"/>
    <w:tmpl w:val="002E1F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0C2231"/>
    <w:multiLevelType w:val="hybridMultilevel"/>
    <w:tmpl w:val="F95CE35C"/>
    <w:lvl w:ilvl="0" w:tplc="0414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3">
    <w:nsid w:val="461D0350"/>
    <w:multiLevelType w:val="hybridMultilevel"/>
    <w:tmpl w:val="877AE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B21C91"/>
    <w:multiLevelType w:val="hybridMultilevel"/>
    <w:tmpl w:val="418AD6D2"/>
    <w:lvl w:ilvl="0" w:tplc="EF02C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5C8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CCDA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828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D69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D4D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BC0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D897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1657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1FD2A19"/>
    <w:multiLevelType w:val="hybridMultilevel"/>
    <w:tmpl w:val="BAF6E0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C859FE"/>
    <w:multiLevelType w:val="hybridMultilevel"/>
    <w:tmpl w:val="590800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CBA0F58"/>
    <w:multiLevelType w:val="hybridMultilevel"/>
    <w:tmpl w:val="BA087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197FC7"/>
    <w:multiLevelType w:val="hybridMultilevel"/>
    <w:tmpl w:val="81A0511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0A0F01"/>
    <w:multiLevelType w:val="hybridMultilevel"/>
    <w:tmpl w:val="357C4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B464C7"/>
    <w:multiLevelType w:val="hybridMultilevel"/>
    <w:tmpl w:val="44583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2D4707"/>
    <w:multiLevelType w:val="hybridMultilevel"/>
    <w:tmpl w:val="169EE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6"/>
  </w:num>
  <w:num w:numId="4">
    <w:abstractNumId w:val="19"/>
  </w:num>
  <w:num w:numId="5">
    <w:abstractNumId w:val="4"/>
  </w:num>
  <w:num w:numId="6">
    <w:abstractNumId w:val="20"/>
  </w:num>
  <w:num w:numId="7">
    <w:abstractNumId w:val="2"/>
  </w:num>
  <w:num w:numId="8">
    <w:abstractNumId w:val="17"/>
  </w:num>
  <w:num w:numId="9">
    <w:abstractNumId w:val="13"/>
  </w:num>
  <w:num w:numId="10">
    <w:abstractNumId w:val="7"/>
  </w:num>
  <w:num w:numId="11">
    <w:abstractNumId w:val="14"/>
  </w:num>
  <w:num w:numId="12">
    <w:abstractNumId w:val="12"/>
  </w:num>
  <w:num w:numId="13">
    <w:abstractNumId w:val="21"/>
  </w:num>
  <w:num w:numId="14">
    <w:abstractNumId w:val="0"/>
  </w:num>
  <w:num w:numId="15">
    <w:abstractNumId w:val="10"/>
  </w:num>
  <w:num w:numId="16">
    <w:abstractNumId w:val="15"/>
  </w:num>
  <w:num w:numId="17">
    <w:abstractNumId w:val="3"/>
  </w:num>
  <w:num w:numId="18">
    <w:abstractNumId w:val="9"/>
  </w:num>
  <w:num w:numId="19">
    <w:abstractNumId w:val="18"/>
  </w:num>
  <w:num w:numId="20">
    <w:abstractNumId w:val="5"/>
  </w:num>
  <w:num w:numId="21">
    <w:abstractNumId w:val="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7A"/>
    <w:rsid w:val="00017A86"/>
    <w:rsid w:val="000A6A75"/>
    <w:rsid w:val="0012614C"/>
    <w:rsid w:val="001B5656"/>
    <w:rsid w:val="001B71E8"/>
    <w:rsid w:val="001E2089"/>
    <w:rsid w:val="0020097A"/>
    <w:rsid w:val="00357467"/>
    <w:rsid w:val="003A73D1"/>
    <w:rsid w:val="003F557F"/>
    <w:rsid w:val="00505D94"/>
    <w:rsid w:val="00525DBE"/>
    <w:rsid w:val="00535642"/>
    <w:rsid w:val="00566E54"/>
    <w:rsid w:val="0062291B"/>
    <w:rsid w:val="00645FBD"/>
    <w:rsid w:val="00662BFE"/>
    <w:rsid w:val="00690985"/>
    <w:rsid w:val="006A35CC"/>
    <w:rsid w:val="006E1C35"/>
    <w:rsid w:val="007518A1"/>
    <w:rsid w:val="007641BF"/>
    <w:rsid w:val="00772A88"/>
    <w:rsid w:val="00782977"/>
    <w:rsid w:val="00875B2A"/>
    <w:rsid w:val="00886858"/>
    <w:rsid w:val="00891A0F"/>
    <w:rsid w:val="008A1223"/>
    <w:rsid w:val="00930528"/>
    <w:rsid w:val="009758B3"/>
    <w:rsid w:val="00A371B6"/>
    <w:rsid w:val="00AF7885"/>
    <w:rsid w:val="00B0538A"/>
    <w:rsid w:val="00B20899"/>
    <w:rsid w:val="00C22B09"/>
    <w:rsid w:val="00C31B28"/>
    <w:rsid w:val="00CC5514"/>
    <w:rsid w:val="00CE1B24"/>
    <w:rsid w:val="00D00212"/>
    <w:rsid w:val="00D0612C"/>
    <w:rsid w:val="00DD54CA"/>
    <w:rsid w:val="00E10C5D"/>
    <w:rsid w:val="00E24AEC"/>
    <w:rsid w:val="00E34CEE"/>
    <w:rsid w:val="00F256F0"/>
    <w:rsid w:val="00F2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DBE"/>
    <w:rPr>
      <w:lang w:val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25DBE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val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25D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F55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525DBE"/>
    <w:rPr>
      <w:rFonts w:ascii="Times New Roman" w:eastAsiaTheme="majorEastAsia" w:hAnsi="Times New Roman" w:cstheme="majorBidi"/>
      <w:b/>
      <w:bCs/>
      <w:sz w:val="32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25DBE"/>
    <w:rPr>
      <w:rFonts w:asciiTheme="majorHAnsi" w:eastAsiaTheme="majorEastAsia" w:hAnsiTheme="majorHAnsi" w:cstheme="majorBidi"/>
      <w:b/>
      <w:bCs/>
      <w:color w:val="4F81BD" w:themeColor="accent1"/>
      <w:lang w:val="nb-NO"/>
    </w:rPr>
  </w:style>
  <w:style w:type="paragraph" w:styleId="Listeavsnitt">
    <w:name w:val="List Paragraph"/>
    <w:basedOn w:val="Normal"/>
    <w:uiPriority w:val="34"/>
    <w:qFormat/>
    <w:rsid w:val="00525DBE"/>
    <w:pPr>
      <w:ind w:left="720"/>
      <w:contextualSpacing/>
    </w:pPr>
  </w:style>
  <w:style w:type="table" w:styleId="Tabellrutenett">
    <w:name w:val="Table Grid"/>
    <w:basedOn w:val="Vanligtabell"/>
    <w:uiPriority w:val="59"/>
    <w:rsid w:val="00525DBE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525DBE"/>
    <w:rPr>
      <w:color w:val="0000FF" w:themeColor="hyperlink"/>
      <w:u w:val="single"/>
    </w:rPr>
  </w:style>
  <w:style w:type="paragraph" w:styleId="Bildetekst">
    <w:name w:val="caption"/>
    <w:basedOn w:val="Normal"/>
    <w:next w:val="Normal"/>
    <w:uiPriority w:val="35"/>
    <w:unhideWhenUsed/>
    <w:qFormat/>
    <w:rsid w:val="00525DBE"/>
    <w:pPr>
      <w:spacing w:line="240" w:lineRule="auto"/>
    </w:pPr>
    <w:rPr>
      <w:rFonts w:ascii="Times New Roman" w:hAnsi="Times New Roman"/>
      <w:b/>
      <w:bCs/>
      <w:color w:val="4F81BD" w:themeColor="accent1"/>
      <w:sz w:val="18"/>
      <w:szCs w:val="18"/>
      <w:lang w:val="en-US"/>
    </w:rPr>
  </w:style>
  <w:style w:type="paragraph" w:styleId="Fotnotetekst">
    <w:name w:val="footnote text"/>
    <w:basedOn w:val="Normal"/>
    <w:link w:val="FotnotetekstTegn"/>
    <w:uiPriority w:val="99"/>
    <w:unhideWhenUsed/>
    <w:rsid w:val="00525DBE"/>
    <w:pPr>
      <w:spacing w:after="0" w:line="240" w:lineRule="auto"/>
    </w:pPr>
    <w:rPr>
      <w:rFonts w:ascii="Times New Roman" w:eastAsiaTheme="minorHAnsi" w:hAnsi="Times New Roman"/>
      <w:sz w:val="20"/>
      <w:szCs w:val="20"/>
      <w:lang w:val="en-GB" w:eastAsia="en-US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525DBE"/>
    <w:rPr>
      <w:rFonts w:ascii="Times New Roman" w:eastAsiaTheme="minorHAnsi" w:hAnsi="Times New Roman"/>
      <w:sz w:val="20"/>
      <w:szCs w:val="20"/>
      <w:lang w:val="en-GB" w:eastAsia="en-US"/>
    </w:rPr>
  </w:style>
  <w:style w:type="character" w:styleId="Fotnotereferanse">
    <w:name w:val="footnote reference"/>
    <w:basedOn w:val="Standardskriftforavsnitt"/>
    <w:uiPriority w:val="99"/>
    <w:semiHidden/>
    <w:unhideWhenUsed/>
    <w:rsid w:val="00525DBE"/>
    <w:rPr>
      <w:vertAlign w:val="super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25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5DBE"/>
    <w:rPr>
      <w:rFonts w:ascii="Tahoma" w:hAnsi="Tahoma" w:cs="Tahoma"/>
      <w:sz w:val="16"/>
      <w:szCs w:val="16"/>
      <w:lang w:val="nb-NO"/>
    </w:rPr>
  </w:style>
  <w:style w:type="paragraph" w:styleId="Topptekst">
    <w:name w:val="header"/>
    <w:basedOn w:val="Normal"/>
    <w:link w:val="TopptekstTegn"/>
    <w:uiPriority w:val="99"/>
    <w:unhideWhenUsed/>
    <w:rsid w:val="0077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72A88"/>
    <w:rPr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77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72A88"/>
    <w:rPr>
      <w:lang w:val="nb-NO"/>
    </w:rPr>
  </w:style>
  <w:style w:type="paragraph" w:styleId="Tittel">
    <w:name w:val="Title"/>
    <w:basedOn w:val="Normal"/>
    <w:next w:val="Normal"/>
    <w:link w:val="TittelTegn"/>
    <w:uiPriority w:val="10"/>
    <w:qFormat/>
    <w:rsid w:val="00E24A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24A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C22B09"/>
    <w:rPr>
      <w:color w:val="800080" w:themeColor="followedHyperlink"/>
      <w:u w:val="single"/>
    </w:rPr>
  </w:style>
  <w:style w:type="table" w:styleId="Middelsrutenett3-uthevingsfarge1">
    <w:name w:val="Medium Grid 3 Accent 1"/>
    <w:basedOn w:val="Vanligtabell"/>
    <w:uiPriority w:val="69"/>
    <w:rsid w:val="00886858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Overskrift4Tegn">
    <w:name w:val="Overskrift 4 Tegn"/>
    <w:basedOn w:val="Standardskriftforavsnitt"/>
    <w:link w:val="Overskrift4"/>
    <w:uiPriority w:val="9"/>
    <w:rsid w:val="003F557F"/>
    <w:rPr>
      <w:rFonts w:asciiTheme="majorHAnsi" w:eastAsiaTheme="majorEastAsia" w:hAnsiTheme="majorHAnsi" w:cstheme="majorBidi"/>
      <w:b/>
      <w:bCs/>
      <w:i/>
      <w:iCs/>
      <w:color w:val="4F81BD" w:themeColor="accent1"/>
      <w:lang w:val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DBE"/>
    <w:rPr>
      <w:lang w:val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25DBE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val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25D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F55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525DBE"/>
    <w:rPr>
      <w:rFonts w:ascii="Times New Roman" w:eastAsiaTheme="majorEastAsia" w:hAnsi="Times New Roman" w:cstheme="majorBidi"/>
      <w:b/>
      <w:bCs/>
      <w:sz w:val="32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25DBE"/>
    <w:rPr>
      <w:rFonts w:asciiTheme="majorHAnsi" w:eastAsiaTheme="majorEastAsia" w:hAnsiTheme="majorHAnsi" w:cstheme="majorBidi"/>
      <w:b/>
      <w:bCs/>
      <w:color w:val="4F81BD" w:themeColor="accent1"/>
      <w:lang w:val="nb-NO"/>
    </w:rPr>
  </w:style>
  <w:style w:type="paragraph" w:styleId="Listeavsnitt">
    <w:name w:val="List Paragraph"/>
    <w:basedOn w:val="Normal"/>
    <w:uiPriority w:val="34"/>
    <w:qFormat/>
    <w:rsid w:val="00525DBE"/>
    <w:pPr>
      <w:ind w:left="720"/>
      <w:contextualSpacing/>
    </w:pPr>
  </w:style>
  <w:style w:type="table" w:styleId="Tabellrutenett">
    <w:name w:val="Table Grid"/>
    <w:basedOn w:val="Vanligtabell"/>
    <w:uiPriority w:val="59"/>
    <w:rsid w:val="00525DBE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525DBE"/>
    <w:rPr>
      <w:color w:val="0000FF" w:themeColor="hyperlink"/>
      <w:u w:val="single"/>
    </w:rPr>
  </w:style>
  <w:style w:type="paragraph" w:styleId="Bildetekst">
    <w:name w:val="caption"/>
    <w:basedOn w:val="Normal"/>
    <w:next w:val="Normal"/>
    <w:uiPriority w:val="35"/>
    <w:unhideWhenUsed/>
    <w:qFormat/>
    <w:rsid w:val="00525DBE"/>
    <w:pPr>
      <w:spacing w:line="240" w:lineRule="auto"/>
    </w:pPr>
    <w:rPr>
      <w:rFonts w:ascii="Times New Roman" w:hAnsi="Times New Roman"/>
      <w:b/>
      <w:bCs/>
      <w:color w:val="4F81BD" w:themeColor="accent1"/>
      <w:sz w:val="18"/>
      <w:szCs w:val="18"/>
      <w:lang w:val="en-US"/>
    </w:rPr>
  </w:style>
  <w:style w:type="paragraph" w:styleId="Fotnotetekst">
    <w:name w:val="footnote text"/>
    <w:basedOn w:val="Normal"/>
    <w:link w:val="FotnotetekstTegn"/>
    <w:uiPriority w:val="99"/>
    <w:unhideWhenUsed/>
    <w:rsid w:val="00525DBE"/>
    <w:pPr>
      <w:spacing w:after="0" w:line="240" w:lineRule="auto"/>
    </w:pPr>
    <w:rPr>
      <w:rFonts w:ascii="Times New Roman" w:eastAsiaTheme="minorHAnsi" w:hAnsi="Times New Roman"/>
      <w:sz w:val="20"/>
      <w:szCs w:val="20"/>
      <w:lang w:val="en-GB" w:eastAsia="en-US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525DBE"/>
    <w:rPr>
      <w:rFonts w:ascii="Times New Roman" w:eastAsiaTheme="minorHAnsi" w:hAnsi="Times New Roman"/>
      <w:sz w:val="20"/>
      <w:szCs w:val="20"/>
      <w:lang w:val="en-GB" w:eastAsia="en-US"/>
    </w:rPr>
  </w:style>
  <w:style w:type="character" w:styleId="Fotnotereferanse">
    <w:name w:val="footnote reference"/>
    <w:basedOn w:val="Standardskriftforavsnitt"/>
    <w:uiPriority w:val="99"/>
    <w:semiHidden/>
    <w:unhideWhenUsed/>
    <w:rsid w:val="00525DBE"/>
    <w:rPr>
      <w:vertAlign w:val="super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25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5DBE"/>
    <w:rPr>
      <w:rFonts w:ascii="Tahoma" w:hAnsi="Tahoma" w:cs="Tahoma"/>
      <w:sz w:val="16"/>
      <w:szCs w:val="16"/>
      <w:lang w:val="nb-NO"/>
    </w:rPr>
  </w:style>
  <w:style w:type="paragraph" w:styleId="Topptekst">
    <w:name w:val="header"/>
    <w:basedOn w:val="Normal"/>
    <w:link w:val="TopptekstTegn"/>
    <w:uiPriority w:val="99"/>
    <w:unhideWhenUsed/>
    <w:rsid w:val="0077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72A88"/>
    <w:rPr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77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72A88"/>
    <w:rPr>
      <w:lang w:val="nb-NO"/>
    </w:rPr>
  </w:style>
  <w:style w:type="paragraph" w:styleId="Tittel">
    <w:name w:val="Title"/>
    <w:basedOn w:val="Normal"/>
    <w:next w:val="Normal"/>
    <w:link w:val="TittelTegn"/>
    <w:uiPriority w:val="10"/>
    <w:qFormat/>
    <w:rsid w:val="00E24A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24A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C22B09"/>
    <w:rPr>
      <w:color w:val="800080" w:themeColor="followedHyperlink"/>
      <w:u w:val="single"/>
    </w:rPr>
  </w:style>
  <w:style w:type="table" w:styleId="Middelsrutenett3-uthevingsfarge1">
    <w:name w:val="Medium Grid 3 Accent 1"/>
    <w:basedOn w:val="Vanligtabell"/>
    <w:uiPriority w:val="69"/>
    <w:rsid w:val="00886858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Overskrift4Tegn">
    <w:name w:val="Overskrift 4 Tegn"/>
    <w:basedOn w:val="Standardskriftforavsnitt"/>
    <w:link w:val="Overskrift4"/>
    <w:uiPriority w:val="9"/>
    <w:rsid w:val="003F557F"/>
    <w:rPr>
      <w:rFonts w:asciiTheme="majorHAnsi" w:eastAsiaTheme="majorEastAsia" w:hAnsiTheme="majorHAnsi" w:cstheme="majorBidi"/>
      <w:b/>
      <w:bCs/>
      <w:i/>
      <w:iCs/>
      <w:color w:val="4F81BD" w:themeColor="accent1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21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45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96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51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75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68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A3F9034A.dotm</Template>
  <TotalTime>5</TotalTime>
  <Pages>4</Pages>
  <Words>417</Words>
  <Characters>2310</Characters>
  <Application>Microsoft Office Word</Application>
  <DocSecurity>0</DocSecurity>
  <Lines>92</Lines>
  <Paragraphs>64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Gunvor Berge</dc:creator>
  <cp:lastModifiedBy>Aud Ragnhild V K Skår</cp:lastModifiedBy>
  <cp:revision>4</cp:revision>
  <cp:lastPrinted>2017-08-23T07:59:00Z</cp:lastPrinted>
  <dcterms:created xsi:type="dcterms:W3CDTF">2018-11-30T09:31:00Z</dcterms:created>
  <dcterms:modified xsi:type="dcterms:W3CDTF">2018-11-30T09:41:00Z</dcterms:modified>
</cp:coreProperties>
</file>