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4A40" w:rsidRPr="003658C3" w:rsidRDefault="00524A40" w:rsidP="00524A40">
      <w:pPr>
        <w:jc w:val="center"/>
        <w:rPr>
          <w:rFonts w:cstheme="minorHAnsi"/>
          <w:sz w:val="92"/>
          <w:szCs w:val="92"/>
          <w:lang w:val="nn-NO"/>
        </w:rPr>
      </w:pPr>
      <w:r w:rsidRPr="003658C3">
        <w:rPr>
          <w:rFonts w:cstheme="minorHAnsi"/>
          <w:sz w:val="92"/>
          <w:szCs w:val="92"/>
          <w:lang w:val="nn-NO"/>
        </w:rPr>
        <w:t>Elektroniske kommunikasjonssystem</w:t>
      </w:r>
    </w:p>
    <w:p w:rsidR="00524A40" w:rsidRPr="003658C3" w:rsidRDefault="00524A40" w:rsidP="00524A40">
      <w:pPr>
        <w:jc w:val="center"/>
        <w:rPr>
          <w:rFonts w:cstheme="minorHAnsi"/>
          <w:sz w:val="44"/>
          <w:szCs w:val="96"/>
          <w:lang w:val="nn-NO"/>
        </w:rPr>
      </w:pPr>
    </w:p>
    <w:p w:rsidR="00524A40" w:rsidRPr="003658C3" w:rsidRDefault="00524A40" w:rsidP="00524A40">
      <w:pPr>
        <w:jc w:val="center"/>
        <w:rPr>
          <w:rFonts w:cstheme="minorHAnsi"/>
          <w:lang w:val="nn-NO"/>
        </w:rPr>
      </w:pPr>
      <w:r w:rsidRPr="003658C3">
        <w:rPr>
          <w:rFonts w:cstheme="minorHAnsi"/>
          <w:noProof/>
          <w:lang w:val="nn-NO"/>
        </w:rPr>
        <w:drawing>
          <wp:inline distT="0" distB="0" distL="0" distR="0" wp14:anchorId="75574B27" wp14:editId="30EB17D2">
            <wp:extent cx="5760720" cy="4070354"/>
            <wp:effectExtent l="0" t="0" r="0" b="635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A40" w:rsidRPr="003658C3" w:rsidRDefault="00524A40" w:rsidP="00524A40">
      <w:pPr>
        <w:rPr>
          <w:rFonts w:cstheme="minorHAnsi"/>
          <w:lang w:val="nn-NO"/>
        </w:rPr>
      </w:pPr>
    </w:p>
    <w:p w:rsidR="00524A40" w:rsidRPr="003658C3" w:rsidRDefault="00524A40" w:rsidP="00524A40">
      <w:pPr>
        <w:rPr>
          <w:rFonts w:cstheme="minorHAnsi"/>
          <w:lang w:val="nn-NO"/>
        </w:rPr>
      </w:pPr>
    </w:p>
    <w:p w:rsidR="00524A40" w:rsidRPr="003658C3" w:rsidRDefault="00524A40" w:rsidP="00524A40">
      <w:pPr>
        <w:jc w:val="center"/>
        <w:rPr>
          <w:rFonts w:cstheme="minorHAnsi"/>
          <w:b/>
          <w:sz w:val="32"/>
          <w:lang w:val="nn-NO"/>
        </w:rPr>
      </w:pPr>
      <w:r w:rsidRPr="003658C3">
        <w:rPr>
          <w:rFonts w:cstheme="minorHAnsi"/>
          <w:b/>
          <w:sz w:val="32"/>
          <w:lang w:val="nn-NO"/>
        </w:rPr>
        <w:t>Na</w:t>
      </w:r>
      <w:r w:rsidR="00B50789" w:rsidRPr="003658C3">
        <w:rPr>
          <w:rFonts w:cstheme="minorHAnsi"/>
          <w:b/>
          <w:sz w:val="32"/>
          <w:lang w:val="nn-NO"/>
        </w:rPr>
        <w:t>m</w:t>
      </w:r>
      <w:r w:rsidRPr="003658C3">
        <w:rPr>
          <w:rFonts w:cstheme="minorHAnsi"/>
          <w:b/>
          <w:sz w:val="32"/>
          <w:lang w:val="nn-NO"/>
        </w:rPr>
        <w:t xml:space="preserve">n: </w:t>
      </w:r>
      <w:r w:rsidRPr="003658C3">
        <w:rPr>
          <w:rFonts w:ascii="Arial" w:hAnsi="Arial" w:cs="Arial"/>
          <w:b/>
          <w:sz w:val="32"/>
          <w:lang w:val="nn-NO"/>
        </w:rPr>
        <w:t>_____________________________</w:t>
      </w:r>
    </w:p>
    <w:p w:rsidR="0015711F" w:rsidRPr="003658C3" w:rsidRDefault="00524A40" w:rsidP="00524A40">
      <w:pPr>
        <w:jc w:val="center"/>
        <w:rPr>
          <w:rFonts w:hAnsi="Calibri"/>
          <w:b/>
          <w:color w:val="000000" w:themeColor="text1"/>
          <w:kern w:val="24"/>
          <w:sz w:val="36"/>
          <w:szCs w:val="36"/>
          <w:lang w:val="nn-NO"/>
        </w:rPr>
      </w:pPr>
      <w:r w:rsidRPr="003658C3">
        <w:rPr>
          <w:rFonts w:cstheme="minorHAnsi"/>
          <w:b/>
          <w:sz w:val="32"/>
          <w:lang w:val="nn-NO"/>
        </w:rPr>
        <w:t xml:space="preserve">Klasse: </w:t>
      </w:r>
      <w:r w:rsidR="00514E0A" w:rsidRPr="003658C3">
        <w:rPr>
          <w:rFonts w:ascii="Arial" w:hAnsi="Arial" w:cs="Arial"/>
          <w:b/>
          <w:sz w:val="32"/>
          <w:lang w:val="nn-NO"/>
        </w:rPr>
        <w:t>_____________________________</w:t>
      </w:r>
      <w:r w:rsidR="0015711F" w:rsidRPr="003658C3">
        <w:rPr>
          <w:rFonts w:hAnsi="Calibri"/>
          <w:b/>
          <w:color w:val="000000" w:themeColor="text1"/>
          <w:kern w:val="24"/>
          <w:sz w:val="36"/>
          <w:szCs w:val="36"/>
          <w:lang w:val="nn-NO"/>
        </w:rPr>
        <w:br w:type="page"/>
      </w:r>
    </w:p>
    <w:p w:rsidR="0007272B" w:rsidRPr="003658C3" w:rsidRDefault="0007272B" w:rsidP="0007272B">
      <w:pPr>
        <w:rPr>
          <w:rFonts w:hAnsi="Calibri"/>
          <w:b/>
          <w:color w:val="000000" w:themeColor="text1"/>
          <w:kern w:val="24"/>
          <w:sz w:val="36"/>
          <w:szCs w:val="36"/>
          <w:lang w:val="nn-NO"/>
        </w:rPr>
      </w:pPr>
      <w:r w:rsidRPr="003658C3">
        <w:rPr>
          <w:rFonts w:hAnsi="Calibri"/>
          <w:b/>
          <w:color w:val="000000" w:themeColor="text1"/>
          <w:kern w:val="24"/>
          <w:sz w:val="36"/>
          <w:szCs w:val="36"/>
          <w:lang w:val="nn-NO"/>
        </w:rPr>
        <w:lastRenderedPageBreak/>
        <w:t>Oppdrag snakketøy</w:t>
      </w:r>
    </w:p>
    <w:p w:rsidR="0007272B" w:rsidRPr="003658C3" w:rsidRDefault="0007272B" w:rsidP="0007272B">
      <w:pPr>
        <w:rPr>
          <w:rFonts w:hAnsi="Calibri"/>
          <w:b/>
          <w:color w:val="000000" w:themeColor="text1"/>
          <w:kern w:val="24"/>
          <w:sz w:val="36"/>
          <w:szCs w:val="36"/>
          <w:lang w:val="nn-NO"/>
        </w:rPr>
      </w:pPr>
    </w:p>
    <w:p w:rsidR="0007272B" w:rsidRPr="003658C3" w:rsidRDefault="0007272B" w:rsidP="0007272B">
      <w:pPr>
        <w:rPr>
          <w:rFonts w:hAnsi="Calibri"/>
          <w:color w:val="000000" w:themeColor="text1"/>
          <w:kern w:val="24"/>
          <w:lang w:val="nn-NO"/>
        </w:rPr>
      </w:pPr>
      <w:r w:rsidRPr="003658C3">
        <w:rPr>
          <w:rFonts w:hAnsi="Calibri"/>
          <w:color w:val="000000" w:themeColor="text1"/>
          <w:kern w:val="24"/>
          <w:lang w:val="nn-NO"/>
        </w:rPr>
        <w:t>Snakketøyet AS utvikl</w:t>
      </w:r>
      <w:r w:rsidR="00B50789" w:rsidRPr="003658C3">
        <w:rPr>
          <w:rFonts w:hAnsi="Calibri"/>
          <w:color w:val="000000" w:themeColor="text1"/>
          <w:kern w:val="24"/>
          <w:lang w:val="nn-NO"/>
        </w:rPr>
        <w:t>a</w:t>
      </w:r>
      <w:r w:rsidRPr="003658C3">
        <w:rPr>
          <w:rFonts w:hAnsi="Calibri"/>
          <w:color w:val="000000" w:themeColor="text1"/>
          <w:kern w:val="24"/>
          <w:lang w:val="nn-NO"/>
        </w:rPr>
        <w:t>r smarte plagg som integrerer tekstil og teknologi. Dette feltet utvikl</w:t>
      </w:r>
      <w:r w:rsidR="00B50789" w:rsidRPr="003658C3">
        <w:rPr>
          <w:rFonts w:hAnsi="Calibri"/>
          <w:color w:val="000000" w:themeColor="text1"/>
          <w:kern w:val="24"/>
          <w:lang w:val="nn-NO"/>
        </w:rPr>
        <w:t>a</w:t>
      </w:r>
      <w:r w:rsidR="00916B33" w:rsidRPr="003658C3">
        <w:rPr>
          <w:rFonts w:hAnsi="Calibri"/>
          <w:color w:val="000000" w:themeColor="text1"/>
          <w:kern w:val="24"/>
          <w:lang w:val="nn-NO"/>
        </w:rPr>
        <w:t xml:space="preserve">r seg raskt, og det </w:t>
      </w:r>
      <w:r w:rsidR="00B50789" w:rsidRPr="003658C3">
        <w:rPr>
          <w:rFonts w:hAnsi="Calibri"/>
          <w:color w:val="000000" w:themeColor="text1"/>
          <w:kern w:val="24"/>
          <w:lang w:val="nn-NO"/>
        </w:rPr>
        <w:t>o</w:t>
      </w:r>
      <w:r w:rsidR="00916B33" w:rsidRPr="003658C3">
        <w:rPr>
          <w:rFonts w:hAnsi="Calibri"/>
          <w:color w:val="000000" w:themeColor="text1"/>
          <w:kern w:val="24"/>
          <w:lang w:val="nn-NO"/>
        </w:rPr>
        <w:t>pn</w:t>
      </w:r>
      <w:r w:rsidR="00B50789" w:rsidRPr="003658C3">
        <w:rPr>
          <w:rFonts w:hAnsi="Calibri"/>
          <w:color w:val="000000" w:themeColor="text1"/>
          <w:kern w:val="24"/>
          <w:lang w:val="nn-NO"/>
        </w:rPr>
        <w:t>a</w:t>
      </w:r>
      <w:r w:rsidRPr="003658C3">
        <w:rPr>
          <w:rFonts w:hAnsi="Calibri"/>
          <w:color w:val="000000" w:themeColor="text1"/>
          <w:kern w:val="24"/>
          <w:lang w:val="nn-NO"/>
        </w:rPr>
        <w:t>r seg stadig nye m</w:t>
      </w:r>
      <w:r w:rsidR="00B50789" w:rsidRPr="003658C3">
        <w:rPr>
          <w:rFonts w:hAnsi="Calibri"/>
          <w:color w:val="000000" w:themeColor="text1"/>
          <w:kern w:val="24"/>
          <w:lang w:val="nn-NO"/>
        </w:rPr>
        <w:t>ogleg</w:t>
      </w:r>
      <w:r w:rsidR="00916B33" w:rsidRPr="003658C3">
        <w:rPr>
          <w:rFonts w:hAnsi="Calibri"/>
          <w:color w:val="000000" w:themeColor="text1"/>
          <w:kern w:val="24"/>
          <w:lang w:val="nn-NO"/>
        </w:rPr>
        <w:t>he</w:t>
      </w:r>
      <w:r w:rsidR="00B50789" w:rsidRPr="003658C3">
        <w:rPr>
          <w:rFonts w:hAnsi="Calibri"/>
          <w:color w:val="000000" w:themeColor="text1"/>
          <w:kern w:val="24"/>
          <w:lang w:val="nn-NO"/>
        </w:rPr>
        <w:t>i</w:t>
      </w:r>
      <w:r w:rsidR="00916B33" w:rsidRPr="003658C3">
        <w:rPr>
          <w:rFonts w:hAnsi="Calibri"/>
          <w:color w:val="000000" w:themeColor="text1"/>
          <w:kern w:val="24"/>
          <w:lang w:val="nn-NO"/>
        </w:rPr>
        <w:t>ter.</w:t>
      </w:r>
      <w:r w:rsidRPr="003658C3">
        <w:rPr>
          <w:rFonts w:hAnsi="Calibri"/>
          <w:color w:val="000000" w:themeColor="text1"/>
          <w:kern w:val="24"/>
          <w:lang w:val="nn-NO"/>
        </w:rPr>
        <w:t xml:space="preserve"> Vi ø</w:t>
      </w:r>
      <w:r w:rsidR="00916B33" w:rsidRPr="003658C3">
        <w:rPr>
          <w:rFonts w:hAnsi="Calibri"/>
          <w:color w:val="000000" w:themeColor="text1"/>
          <w:kern w:val="24"/>
          <w:lang w:val="nn-NO"/>
        </w:rPr>
        <w:t>nsk</w:t>
      </w:r>
      <w:r w:rsidR="00B50789" w:rsidRPr="003658C3">
        <w:rPr>
          <w:rFonts w:hAnsi="Calibri"/>
          <w:color w:val="000000" w:themeColor="text1"/>
          <w:kern w:val="24"/>
          <w:lang w:val="nn-NO"/>
        </w:rPr>
        <w:t>j</w:t>
      </w:r>
      <w:r w:rsidRPr="003658C3">
        <w:rPr>
          <w:rFonts w:hAnsi="Calibri"/>
          <w:color w:val="000000" w:themeColor="text1"/>
          <w:kern w:val="24"/>
          <w:lang w:val="nn-NO"/>
        </w:rPr>
        <w:t>er å rette oss mot ungdom som må</w:t>
      </w:r>
      <w:r w:rsidR="00916B33" w:rsidRPr="003658C3">
        <w:rPr>
          <w:rFonts w:hAnsi="Calibri"/>
          <w:color w:val="000000" w:themeColor="text1"/>
          <w:kern w:val="24"/>
          <w:lang w:val="nn-NO"/>
        </w:rPr>
        <w:t xml:space="preserve">lgruppe for </w:t>
      </w:r>
      <w:r w:rsidRPr="003658C3">
        <w:rPr>
          <w:rFonts w:hAnsi="Calibri"/>
          <w:color w:val="000000" w:themeColor="text1"/>
          <w:kern w:val="24"/>
          <w:lang w:val="nn-NO"/>
        </w:rPr>
        <w:t>produkt</w:t>
      </w:r>
      <w:r w:rsidR="00B50789" w:rsidRPr="003658C3">
        <w:rPr>
          <w:rFonts w:hAnsi="Calibri"/>
          <w:color w:val="000000" w:themeColor="text1"/>
          <w:kern w:val="24"/>
          <w:lang w:val="nn-NO"/>
        </w:rPr>
        <w:t>a</w:t>
      </w:r>
      <w:r w:rsidR="00916B33" w:rsidRPr="003658C3">
        <w:rPr>
          <w:rFonts w:hAnsi="Calibri"/>
          <w:color w:val="000000" w:themeColor="text1"/>
          <w:kern w:val="24"/>
          <w:lang w:val="nn-NO"/>
        </w:rPr>
        <w:t xml:space="preserve"> </w:t>
      </w:r>
      <w:r w:rsidRPr="003658C3">
        <w:rPr>
          <w:rFonts w:hAnsi="Calibri"/>
          <w:color w:val="000000" w:themeColor="text1"/>
          <w:kern w:val="24"/>
          <w:lang w:val="nn-NO"/>
        </w:rPr>
        <w:t>våre.</w:t>
      </w:r>
    </w:p>
    <w:p w:rsidR="0007272B" w:rsidRPr="003658C3" w:rsidRDefault="0007272B" w:rsidP="0007272B">
      <w:pPr>
        <w:rPr>
          <w:rFonts w:hAnsi="Calibri"/>
          <w:color w:val="000000" w:themeColor="text1"/>
          <w:kern w:val="24"/>
          <w:lang w:val="nn-NO"/>
        </w:rPr>
      </w:pPr>
      <w:r w:rsidRPr="003658C3">
        <w:rPr>
          <w:rFonts w:hAnsi="Calibri"/>
          <w:color w:val="000000" w:themeColor="text1"/>
          <w:kern w:val="24"/>
          <w:lang w:val="nn-NO"/>
        </w:rPr>
        <w:t xml:space="preserve">Vi utlyser derfor </w:t>
      </w:r>
      <w:r w:rsidR="00916B33" w:rsidRPr="003658C3">
        <w:rPr>
          <w:rFonts w:hAnsi="Calibri"/>
          <w:color w:val="000000" w:themeColor="text1"/>
          <w:kern w:val="24"/>
          <w:lang w:val="nn-NO"/>
        </w:rPr>
        <w:t>e</w:t>
      </w:r>
      <w:r w:rsidR="00B50789" w:rsidRPr="003658C3">
        <w:rPr>
          <w:rFonts w:hAnsi="Calibri"/>
          <w:color w:val="000000" w:themeColor="text1"/>
          <w:kern w:val="24"/>
          <w:lang w:val="nn-NO"/>
        </w:rPr>
        <w:t>i</w:t>
      </w:r>
      <w:r w:rsidRPr="003658C3">
        <w:rPr>
          <w:rFonts w:hAnsi="Calibri"/>
          <w:color w:val="000000" w:themeColor="text1"/>
          <w:kern w:val="24"/>
          <w:lang w:val="nn-NO"/>
        </w:rPr>
        <w:t>n idékonkurranse for ungdom der vi ønsk</w:t>
      </w:r>
      <w:r w:rsidR="00B50789" w:rsidRPr="003658C3">
        <w:rPr>
          <w:rFonts w:hAnsi="Calibri"/>
          <w:color w:val="000000" w:themeColor="text1"/>
          <w:kern w:val="24"/>
          <w:lang w:val="nn-NO"/>
        </w:rPr>
        <w:t>j</w:t>
      </w:r>
      <w:r w:rsidRPr="003658C3">
        <w:rPr>
          <w:rFonts w:hAnsi="Calibri"/>
          <w:color w:val="000000" w:themeColor="text1"/>
          <w:kern w:val="24"/>
          <w:lang w:val="nn-NO"/>
        </w:rPr>
        <w:t>er idé</w:t>
      </w:r>
      <w:r w:rsidR="00916B33" w:rsidRPr="003658C3">
        <w:rPr>
          <w:rFonts w:hAnsi="Calibri"/>
          <w:color w:val="000000" w:themeColor="text1"/>
          <w:kern w:val="24"/>
          <w:lang w:val="nn-NO"/>
        </w:rPr>
        <w:t xml:space="preserve"> til e</w:t>
      </w:r>
      <w:r w:rsidR="00B50789" w:rsidRPr="003658C3">
        <w:rPr>
          <w:rFonts w:hAnsi="Calibri"/>
          <w:color w:val="000000" w:themeColor="text1"/>
          <w:kern w:val="24"/>
          <w:lang w:val="nn-NO"/>
        </w:rPr>
        <w:t>i</w:t>
      </w:r>
      <w:r w:rsidRPr="003658C3">
        <w:rPr>
          <w:rFonts w:hAnsi="Calibri"/>
          <w:color w:val="000000" w:themeColor="text1"/>
          <w:kern w:val="24"/>
          <w:lang w:val="nn-NO"/>
        </w:rPr>
        <w:t>t smart klesplagg som kan sende eller ta imot informasjon trå</w:t>
      </w:r>
      <w:r w:rsidR="00916B33" w:rsidRPr="003658C3">
        <w:rPr>
          <w:rFonts w:hAnsi="Calibri"/>
          <w:color w:val="000000" w:themeColor="text1"/>
          <w:kern w:val="24"/>
          <w:lang w:val="nn-NO"/>
        </w:rPr>
        <w:t>dl</w:t>
      </w:r>
      <w:r w:rsidR="00B50789" w:rsidRPr="003658C3">
        <w:rPr>
          <w:rFonts w:hAnsi="Calibri"/>
          <w:color w:val="000000" w:themeColor="text1"/>
          <w:kern w:val="24"/>
          <w:lang w:val="nn-NO"/>
        </w:rPr>
        <w:t>au</w:t>
      </w:r>
      <w:r w:rsidRPr="003658C3">
        <w:rPr>
          <w:rFonts w:hAnsi="Calibri"/>
          <w:color w:val="000000" w:themeColor="text1"/>
          <w:kern w:val="24"/>
          <w:lang w:val="nn-NO"/>
        </w:rPr>
        <w:t>st fr</w:t>
      </w:r>
      <w:r w:rsidR="00B50789" w:rsidRPr="003658C3">
        <w:rPr>
          <w:rFonts w:hAnsi="Calibri"/>
          <w:color w:val="000000" w:themeColor="text1"/>
          <w:kern w:val="24"/>
          <w:lang w:val="nn-NO"/>
        </w:rPr>
        <w:t>å</w:t>
      </w:r>
      <w:r w:rsidRPr="003658C3">
        <w:rPr>
          <w:rFonts w:hAnsi="Calibri"/>
          <w:color w:val="000000" w:themeColor="text1"/>
          <w:kern w:val="24"/>
          <w:lang w:val="nn-NO"/>
        </w:rPr>
        <w:t xml:space="preserve"> internett.</w:t>
      </w:r>
    </w:p>
    <w:p w:rsidR="0007272B" w:rsidRPr="003658C3" w:rsidRDefault="0007272B" w:rsidP="0007272B">
      <w:pPr>
        <w:rPr>
          <w:rFonts w:hAnsi="Calibri"/>
          <w:color w:val="000000" w:themeColor="text1"/>
          <w:kern w:val="24"/>
          <w:lang w:val="nn-NO"/>
        </w:rPr>
      </w:pPr>
      <w:r w:rsidRPr="003658C3">
        <w:rPr>
          <w:rFonts w:hAnsi="Calibri"/>
          <w:color w:val="000000" w:themeColor="text1"/>
          <w:kern w:val="24"/>
          <w:lang w:val="nn-NO"/>
        </w:rPr>
        <w:t>Bidrag til idé</w:t>
      </w:r>
      <w:r w:rsidR="00916B33" w:rsidRPr="003658C3">
        <w:rPr>
          <w:rFonts w:hAnsi="Calibri"/>
          <w:color w:val="000000" w:themeColor="text1"/>
          <w:kern w:val="24"/>
          <w:lang w:val="nn-NO"/>
        </w:rPr>
        <w:t>konkurransen skal inneh</w:t>
      </w:r>
      <w:r w:rsidR="00B50789" w:rsidRPr="003658C3">
        <w:rPr>
          <w:rFonts w:hAnsi="Calibri"/>
          <w:color w:val="000000" w:themeColor="text1"/>
          <w:kern w:val="24"/>
          <w:lang w:val="nn-NO"/>
        </w:rPr>
        <w:t>a</w:t>
      </w:r>
      <w:r w:rsidRPr="003658C3">
        <w:rPr>
          <w:rFonts w:hAnsi="Calibri"/>
          <w:color w:val="000000" w:themeColor="text1"/>
          <w:kern w:val="24"/>
          <w:lang w:val="nn-NO"/>
        </w:rPr>
        <w:t>lde:</w:t>
      </w:r>
    </w:p>
    <w:p w:rsidR="0007272B" w:rsidRPr="003658C3" w:rsidRDefault="0007272B" w:rsidP="0007272B">
      <w:pPr>
        <w:pStyle w:val="Listeavsnitt"/>
        <w:numPr>
          <w:ilvl w:val="0"/>
          <w:numId w:val="2"/>
        </w:numPr>
        <w:rPr>
          <w:rFonts w:hAnsi="Calibri"/>
          <w:color w:val="000000" w:themeColor="text1"/>
          <w:kern w:val="24"/>
          <w:lang w:val="nn-NO"/>
        </w:rPr>
      </w:pPr>
      <w:r w:rsidRPr="003658C3">
        <w:rPr>
          <w:rFonts w:hAnsi="Calibri"/>
          <w:color w:val="000000" w:themeColor="text1"/>
          <w:kern w:val="24"/>
          <w:lang w:val="nn-NO"/>
        </w:rPr>
        <w:t>E</w:t>
      </w:r>
      <w:r w:rsidR="00B50789" w:rsidRPr="003658C3">
        <w:rPr>
          <w:rFonts w:hAnsi="Calibri"/>
          <w:color w:val="000000" w:themeColor="text1"/>
          <w:kern w:val="24"/>
          <w:lang w:val="nn-NO"/>
        </w:rPr>
        <w:t>i</w:t>
      </w:r>
      <w:r w:rsidRPr="003658C3">
        <w:rPr>
          <w:rFonts w:hAnsi="Calibri"/>
          <w:color w:val="000000" w:themeColor="text1"/>
          <w:kern w:val="24"/>
          <w:lang w:val="nn-NO"/>
        </w:rPr>
        <w:t xml:space="preserve">n film eller bildeserie som presenterer </w:t>
      </w:r>
      <w:proofErr w:type="spellStart"/>
      <w:r w:rsidRPr="003658C3">
        <w:rPr>
          <w:rFonts w:hAnsi="Calibri"/>
          <w:color w:val="000000" w:themeColor="text1"/>
          <w:kern w:val="24"/>
          <w:lang w:val="nn-NO"/>
        </w:rPr>
        <w:t>id</w:t>
      </w:r>
      <w:r w:rsidR="00B50789" w:rsidRPr="003658C3">
        <w:rPr>
          <w:rFonts w:hAnsi="Calibri"/>
          <w:color w:val="000000" w:themeColor="text1"/>
          <w:kern w:val="24"/>
          <w:lang w:val="nn-NO"/>
        </w:rPr>
        <w:t>é</w:t>
      </w:r>
      <w:r w:rsidRPr="003658C3">
        <w:rPr>
          <w:rFonts w:hAnsi="Calibri"/>
          <w:color w:val="000000" w:themeColor="text1"/>
          <w:kern w:val="24"/>
          <w:lang w:val="nn-NO"/>
        </w:rPr>
        <w:t>en</w:t>
      </w:r>
      <w:proofErr w:type="spellEnd"/>
      <w:r w:rsidRPr="003658C3">
        <w:rPr>
          <w:rFonts w:hAnsi="Calibri"/>
          <w:color w:val="000000" w:themeColor="text1"/>
          <w:kern w:val="24"/>
          <w:lang w:val="nn-NO"/>
        </w:rPr>
        <w:t xml:space="preserve"> og produktet. </w:t>
      </w:r>
    </w:p>
    <w:p w:rsidR="0007272B" w:rsidRPr="003658C3" w:rsidRDefault="0007272B" w:rsidP="0007272B">
      <w:pPr>
        <w:pStyle w:val="Listeavsnitt"/>
        <w:numPr>
          <w:ilvl w:val="0"/>
          <w:numId w:val="2"/>
        </w:numPr>
        <w:rPr>
          <w:rFonts w:hAnsi="Calibri"/>
          <w:color w:val="000000" w:themeColor="text1"/>
          <w:kern w:val="24"/>
          <w:lang w:val="nn-NO"/>
        </w:rPr>
      </w:pPr>
      <w:r w:rsidRPr="003658C3">
        <w:rPr>
          <w:rFonts w:hAnsi="Calibri"/>
          <w:color w:val="000000" w:themeColor="text1"/>
          <w:kern w:val="24"/>
          <w:lang w:val="nn-NO"/>
        </w:rPr>
        <w:t>Utfylt skjema med tekniske data.</w:t>
      </w:r>
    </w:p>
    <w:p w:rsidR="0007272B" w:rsidRPr="003658C3" w:rsidRDefault="0007272B" w:rsidP="0007272B">
      <w:pPr>
        <w:pStyle w:val="Listeavsnitt"/>
        <w:numPr>
          <w:ilvl w:val="0"/>
          <w:numId w:val="2"/>
        </w:numPr>
        <w:rPr>
          <w:rFonts w:hAnsi="Calibri"/>
          <w:color w:val="000000" w:themeColor="text1"/>
          <w:kern w:val="24"/>
          <w:lang w:val="nn-NO"/>
        </w:rPr>
      </w:pPr>
      <w:r w:rsidRPr="003658C3">
        <w:rPr>
          <w:rFonts w:hAnsi="Calibri"/>
          <w:color w:val="000000" w:themeColor="text1"/>
          <w:kern w:val="24"/>
          <w:lang w:val="nn-NO"/>
        </w:rPr>
        <w:t>E</w:t>
      </w:r>
      <w:r w:rsidR="00B50789" w:rsidRPr="003658C3">
        <w:rPr>
          <w:rFonts w:hAnsi="Calibri"/>
          <w:color w:val="000000" w:themeColor="text1"/>
          <w:kern w:val="24"/>
          <w:lang w:val="nn-NO"/>
        </w:rPr>
        <w:t>i</w:t>
      </w:r>
      <w:r w:rsidRPr="003658C3">
        <w:rPr>
          <w:rFonts w:hAnsi="Calibri"/>
          <w:color w:val="000000" w:themeColor="text1"/>
          <w:kern w:val="24"/>
          <w:lang w:val="nn-NO"/>
        </w:rPr>
        <w:t xml:space="preserve">t </w:t>
      </w:r>
      <w:r w:rsidR="00916B33" w:rsidRPr="003658C3">
        <w:rPr>
          <w:rFonts w:hAnsi="Calibri"/>
          <w:color w:val="000000" w:themeColor="text1"/>
          <w:kern w:val="24"/>
          <w:lang w:val="nn-NO"/>
        </w:rPr>
        <w:t xml:space="preserve">overordna flytskjema som viser </w:t>
      </w:r>
      <w:r w:rsidR="00B50789" w:rsidRPr="003658C3">
        <w:rPr>
          <w:rFonts w:hAnsi="Calibri"/>
          <w:color w:val="000000" w:themeColor="text1"/>
          <w:kern w:val="24"/>
          <w:lang w:val="nn-NO"/>
        </w:rPr>
        <w:t xml:space="preserve">kva </w:t>
      </w:r>
      <w:r w:rsidR="00916B33" w:rsidRPr="003658C3">
        <w:rPr>
          <w:rFonts w:hAnsi="Calibri"/>
          <w:color w:val="000000" w:themeColor="text1"/>
          <w:kern w:val="24"/>
          <w:lang w:val="nn-NO"/>
        </w:rPr>
        <w:t>del</w:t>
      </w:r>
      <w:r w:rsidR="00B50789" w:rsidRPr="003658C3">
        <w:rPr>
          <w:rFonts w:hAnsi="Calibri"/>
          <w:color w:val="000000" w:themeColor="text1"/>
          <w:kern w:val="24"/>
          <w:lang w:val="nn-NO"/>
        </w:rPr>
        <w:t>a</w:t>
      </w:r>
      <w:r w:rsidRPr="003658C3">
        <w:rPr>
          <w:rFonts w:hAnsi="Calibri"/>
          <w:color w:val="000000" w:themeColor="text1"/>
          <w:kern w:val="24"/>
          <w:lang w:val="nn-NO"/>
        </w:rPr>
        <w:t xml:space="preserve">r systemet består av og </w:t>
      </w:r>
      <w:r w:rsidR="00B50789" w:rsidRPr="003658C3">
        <w:rPr>
          <w:rFonts w:hAnsi="Calibri"/>
          <w:color w:val="000000" w:themeColor="text1"/>
          <w:kern w:val="24"/>
          <w:lang w:val="nn-NO"/>
        </w:rPr>
        <w:t xml:space="preserve">korleis </w:t>
      </w:r>
      <w:r w:rsidRPr="003658C3">
        <w:rPr>
          <w:rFonts w:hAnsi="Calibri"/>
          <w:color w:val="000000" w:themeColor="text1"/>
          <w:kern w:val="24"/>
          <w:lang w:val="nn-NO"/>
        </w:rPr>
        <w:t>informasjonen blir send fr</w:t>
      </w:r>
      <w:r w:rsidR="00B50789" w:rsidRPr="003658C3">
        <w:rPr>
          <w:rFonts w:hAnsi="Calibri"/>
          <w:color w:val="000000" w:themeColor="text1"/>
          <w:kern w:val="24"/>
          <w:lang w:val="nn-NO"/>
        </w:rPr>
        <w:t>å</w:t>
      </w:r>
      <w:r w:rsidRPr="003658C3">
        <w:rPr>
          <w:rFonts w:hAnsi="Calibri"/>
          <w:color w:val="000000" w:themeColor="text1"/>
          <w:kern w:val="24"/>
          <w:lang w:val="nn-NO"/>
        </w:rPr>
        <w:t xml:space="preserve"> send</w:t>
      </w:r>
      <w:r w:rsidR="00B50789" w:rsidRPr="003658C3">
        <w:rPr>
          <w:rFonts w:hAnsi="Calibri"/>
          <w:color w:val="000000" w:themeColor="text1"/>
          <w:kern w:val="24"/>
          <w:lang w:val="nn-NO"/>
        </w:rPr>
        <w:t>a</w:t>
      </w:r>
      <w:r w:rsidRPr="003658C3">
        <w:rPr>
          <w:rFonts w:hAnsi="Calibri"/>
          <w:color w:val="000000" w:themeColor="text1"/>
          <w:kern w:val="24"/>
          <w:lang w:val="nn-NO"/>
        </w:rPr>
        <w:t>r til mottak</w:t>
      </w:r>
      <w:r w:rsidR="00B50789" w:rsidRPr="003658C3">
        <w:rPr>
          <w:rFonts w:hAnsi="Calibri"/>
          <w:color w:val="000000" w:themeColor="text1"/>
          <w:kern w:val="24"/>
          <w:lang w:val="nn-NO"/>
        </w:rPr>
        <w:t>a</w:t>
      </w:r>
      <w:r w:rsidRPr="003658C3">
        <w:rPr>
          <w:rFonts w:hAnsi="Calibri"/>
          <w:color w:val="000000" w:themeColor="text1"/>
          <w:kern w:val="24"/>
          <w:lang w:val="nn-NO"/>
        </w:rPr>
        <w:t xml:space="preserve">r. Flytskjema skal beskrive kort </w:t>
      </w:r>
      <w:r w:rsidR="00B50789" w:rsidRPr="003658C3">
        <w:rPr>
          <w:rFonts w:hAnsi="Calibri"/>
          <w:color w:val="000000" w:themeColor="text1"/>
          <w:kern w:val="24"/>
          <w:lang w:val="nn-NO"/>
        </w:rPr>
        <w:t xml:space="preserve">korleis </w:t>
      </w:r>
      <w:r w:rsidRPr="003658C3">
        <w:rPr>
          <w:rFonts w:hAnsi="Calibri"/>
          <w:color w:val="000000" w:themeColor="text1"/>
          <w:kern w:val="24"/>
          <w:lang w:val="nn-NO"/>
        </w:rPr>
        <w:t>informasjonen blir behandl</w:t>
      </w:r>
      <w:r w:rsidR="00B50789" w:rsidRPr="003658C3">
        <w:rPr>
          <w:rFonts w:hAnsi="Calibri"/>
          <w:color w:val="000000" w:themeColor="text1"/>
          <w:kern w:val="24"/>
          <w:lang w:val="nn-NO"/>
        </w:rPr>
        <w:t>a</w:t>
      </w:r>
      <w:r w:rsidRPr="003658C3">
        <w:rPr>
          <w:rFonts w:hAnsi="Calibri"/>
          <w:color w:val="000000" w:themeColor="text1"/>
          <w:kern w:val="24"/>
          <w:lang w:val="nn-NO"/>
        </w:rPr>
        <w:t xml:space="preserve"> i de</w:t>
      </w:r>
      <w:r w:rsidR="00B50789" w:rsidRPr="003658C3">
        <w:rPr>
          <w:rFonts w:hAnsi="Calibri"/>
          <w:color w:val="000000" w:themeColor="text1"/>
          <w:kern w:val="24"/>
          <w:lang w:val="nn-NO"/>
        </w:rPr>
        <w:t>i ulike dela</w:t>
      </w:r>
      <w:r w:rsidRPr="003658C3">
        <w:rPr>
          <w:rFonts w:hAnsi="Calibri"/>
          <w:color w:val="000000" w:themeColor="text1"/>
          <w:kern w:val="24"/>
          <w:lang w:val="nn-NO"/>
        </w:rPr>
        <w:t>ne.</w:t>
      </w:r>
    </w:p>
    <w:p w:rsidR="00D20EB7" w:rsidRPr="003658C3" w:rsidRDefault="00D20EB7" w:rsidP="00D20EB7">
      <w:pPr>
        <w:rPr>
          <w:rFonts w:hAnsi="Calibri"/>
          <w:color w:val="000000" w:themeColor="text1"/>
          <w:kern w:val="24"/>
          <w:lang w:val="nn-NO"/>
        </w:rPr>
      </w:pPr>
    </w:p>
    <w:p w:rsidR="0007272B" w:rsidRPr="003658C3" w:rsidRDefault="0007272B" w:rsidP="00D20EB7">
      <w:pPr>
        <w:pStyle w:val="Listeavsnitt"/>
        <w:ind w:left="7440"/>
        <w:jc w:val="both"/>
        <w:rPr>
          <w:rFonts w:hAnsi="Calibri"/>
          <w:b/>
          <w:color w:val="000000" w:themeColor="text1"/>
          <w:kern w:val="24"/>
          <w:sz w:val="36"/>
          <w:szCs w:val="36"/>
          <w:lang w:val="nn-NO"/>
        </w:rPr>
      </w:pPr>
      <w:r w:rsidRPr="003658C3">
        <w:rPr>
          <w:rFonts w:hAnsi="Calibri"/>
          <w:b/>
          <w:color w:val="000000" w:themeColor="text1"/>
          <w:kern w:val="24"/>
          <w:sz w:val="36"/>
          <w:szCs w:val="36"/>
          <w:lang w:val="nn-NO"/>
        </w:rPr>
        <w:br w:type="page"/>
      </w:r>
    </w:p>
    <w:p w:rsidR="0007272B" w:rsidRPr="003658C3" w:rsidRDefault="0007272B" w:rsidP="0007272B">
      <w:pPr>
        <w:rPr>
          <w:rFonts w:hAnsi="Calibri"/>
          <w:b/>
          <w:color w:val="000000" w:themeColor="text1"/>
          <w:kern w:val="24"/>
          <w:sz w:val="36"/>
          <w:szCs w:val="36"/>
          <w:lang w:val="nn-NO"/>
        </w:rPr>
      </w:pPr>
      <w:r w:rsidRPr="003658C3">
        <w:rPr>
          <w:rFonts w:hAnsi="Calibri"/>
          <w:b/>
          <w:color w:val="000000" w:themeColor="text1"/>
          <w:kern w:val="24"/>
          <w:sz w:val="36"/>
          <w:szCs w:val="36"/>
          <w:lang w:val="nn-NO"/>
        </w:rPr>
        <w:lastRenderedPageBreak/>
        <w:t>Tekniske data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212"/>
      </w:tblGrid>
      <w:tr w:rsidR="0007272B" w:rsidRPr="003658C3" w:rsidTr="00EB6813">
        <w:tc>
          <w:tcPr>
            <w:tcW w:w="9212" w:type="dxa"/>
          </w:tcPr>
          <w:p w:rsidR="0007272B" w:rsidRPr="003658C3" w:rsidRDefault="0007272B" w:rsidP="00EB6813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</w:pPr>
            <w:r w:rsidRPr="003658C3"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  <w:t>Type informasjon:</w:t>
            </w:r>
          </w:p>
          <w:p w:rsidR="0007272B" w:rsidRPr="003658C3" w:rsidRDefault="0007272B" w:rsidP="00EB6813">
            <w:pPr>
              <w:rPr>
                <w:rFonts w:hAnsi="Calibri"/>
                <w:color w:val="000000" w:themeColor="text1"/>
                <w:kern w:val="24"/>
                <w:lang w:val="nn-NO"/>
              </w:rPr>
            </w:pPr>
            <w:r w:rsidRPr="003658C3">
              <w:rPr>
                <w:rFonts w:hAnsi="Calibri"/>
                <w:color w:val="000000" w:themeColor="text1"/>
                <w:kern w:val="24"/>
                <w:lang w:val="nn-NO"/>
              </w:rPr>
              <w:t xml:space="preserve">Tekst, tal eller </w:t>
            </w:r>
            <w:r w:rsidR="003658C3" w:rsidRPr="003658C3">
              <w:rPr>
                <w:rFonts w:hAnsi="Calibri"/>
                <w:color w:val="000000" w:themeColor="text1"/>
                <w:kern w:val="24"/>
                <w:lang w:val="nn-NO"/>
              </w:rPr>
              <w:t>informasjon</w:t>
            </w:r>
            <w:r w:rsidRPr="003658C3">
              <w:rPr>
                <w:rFonts w:hAnsi="Calibri"/>
                <w:color w:val="000000" w:themeColor="text1"/>
                <w:kern w:val="24"/>
                <w:lang w:val="nn-NO"/>
              </w:rPr>
              <w:t xml:space="preserve"> fr</w:t>
            </w:r>
            <w:r w:rsidR="00B50789" w:rsidRPr="003658C3">
              <w:rPr>
                <w:rFonts w:hAnsi="Calibri"/>
                <w:color w:val="000000" w:themeColor="text1"/>
                <w:kern w:val="24"/>
                <w:lang w:val="nn-NO"/>
              </w:rPr>
              <w:t>å</w:t>
            </w:r>
            <w:r w:rsidRPr="003658C3">
              <w:rPr>
                <w:rFonts w:hAnsi="Calibri"/>
                <w:color w:val="000000" w:themeColor="text1"/>
                <w:kern w:val="24"/>
                <w:lang w:val="nn-NO"/>
              </w:rPr>
              <w:t xml:space="preserve"> analoge sensor</w:t>
            </w:r>
            <w:r w:rsidR="00B50789" w:rsidRPr="003658C3">
              <w:rPr>
                <w:rFonts w:hAnsi="Calibri"/>
                <w:color w:val="000000" w:themeColor="text1"/>
                <w:kern w:val="24"/>
                <w:lang w:val="nn-NO"/>
              </w:rPr>
              <w:t>a</w:t>
            </w:r>
            <w:r w:rsidRPr="003658C3">
              <w:rPr>
                <w:rFonts w:hAnsi="Calibri"/>
                <w:color w:val="000000" w:themeColor="text1"/>
                <w:kern w:val="24"/>
                <w:lang w:val="nn-NO"/>
              </w:rPr>
              <w:t>r (lyd, bilde, temperatur osv</w:t>
            </w:r>
            <w:r w:rsidR="00B50789" w:rsidRPr="003658C3">
              <w:rPr>
                <w:rFonts w:hAnsi="Calibri"/>
                <w:color w:val="000000" w:themeColor="text1"/>
                <w:kern w:val="24"/>
                <w:lang w:val="nn-NO"/>
              </w:rPr>
              <w:t>.</w:t>
            </w:r>
            <w:r w:rsidRPr="003658C3">
              <w:rPr>
                <w:rFonts w:hAnsi="Calibri"/>
                <w:color w:val="000000" w:themeColor="text1"/>
                <w:kern w:val="24"/>
                <w:lang w:val="nn-NO"/>
              </w:rPr>
              <w:t>)</w:t>
            </w:r>
          </w:p>
          <w:p w:rsidR="0007272B" w:rsidRPr="003658C3" w:rsidRDefault="0007272B" w:rsidP="00EB6813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</w:pPr>
          </w:p>
          <w:p w:rsidR="0007272B" w:rsidRPr="003658C3" w:rsidRDefault="0007272B" w:rsidP="00EB6813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</w:pPr>
          </w:p>
          <w:p w:rsidR="0007272B" w:rsidRPr="003658C3" w:rsidRDefault="0007272B" w:rsidP="00EB6813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</w:pPr>
          </w:p>
        </w:tc>
      </w:tr>
      <w:tr w:rsidR="0007272B" w:rsidRPr="003658C3" w:rsidTr="00EB6813">
        <w:tc>
          <w:tcPr>
            <w:tcW w:w="9212" w:type="dxa"/>
          </w:tcPr>
          <w:p w:rsidR="0007272B" w:rsidRPr="003658C3" w:rsidRDefault="0007272B" w:rsidP="00EB6813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</w:pPr>
            <w:r w:rsidRPr="003658C3"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  <w:t>Trådl</w:t>
            </w:r>
            <w:r w:rsidR="00B50789" w:rsidRPr="003658C3"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  <w:t>au</w:t>
            </w:r>
            <w:r w:rsidRPr="003658C3"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  <w:t>s send</w:t>
            </w:r>
            <w:r w:rsidR="00B50789" w:rsidRPr="003658C3"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  <w:t>a</w:t>
            </w:r>
            <w:r w:rsidRPr="003658C3"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  <w:t>r:</w:t>
            </w:r>
          </w:p>
          <w:p w:rsidR="0007272B" w:rsidRPr="003658C3" w:rsidRDefault="0007272B" w:rsidP="00EB6813">
            <w:pPr>
              <w:rPr>
                <w:rFonts w:hAnsi="Calibri"/>
                <w:color w:val="000000" w:themeColor="text1"/>
                <w:kern w:val="24"/>
                <w:lang w:val="nn-NO"/>
              </w:rPr>
            </w:pPr>
            <w:r w:rsidRPr="003658C3">
              <w:rPr>
                <w:rFonts w:hAnsi="Calibri"/>
                <w:color w:val="000000" w:themeColor="text1"/>
                <w:kern w:val="24"/>
                <w:lang w:val="nn-NO"/>
              </w:rPr>
              <w:t>Fire kategori</w:t>
            </w:r>
            <w:r w:rsidR="00B50789" w:rsidRPr="003658C3">
              <w:rPr>
                <w:rFonts w:hAnsi="Calibri"/>
                <w:color w:val="000000" w:themeColor="text1"/>
                <w:kern w:val="24"/>
                <w:lang w:val="nn-NO"/>
              </w:rPr>
              <w:t>a</w:t>
            </w:r>
            <w:r w:rsidRPr="003658C3">
              <w:rPr>
                <w:rFonts w:hAnsi="Calibri"/>
                <w:color w:val="000000" w:themeColor="text1"/>
                <w:kern w:val="24"/>
                <w:lang w:val="nn-NO"/>
              </w:rPr>
              <w:t>r: direkte, småcelle (</w:t>
            </w:r>
            <w:proofErr w:type="spellStart"/>
            <w:r w:rsidRPr="003658C3">
              <w:rPr>
                <w:rFonts w:hAnsi="Calibri"/>
                <w:color w:val="000000" w:themeColor="text1"/>
                <w:kern w:val="24"/>
                <w:lang w:val="nn-NO"/>
              </w:rPr>
              <w:t>wifi</w:t>
            </w:r>
            <w:proofErr w:type="spellEnd"/>
            <w:r w:rsidRPr="003658C3">
              <w:rPr>
                <w:rFonts w:hAnsi="Calibri"/>
                <w:color w:val="000000" w:themeColor="text1"/>
                <w:kern w:val="24"/>
                <w:lang w:val="nn-NO"/>
              </w:rPr>
              <w:t xml:space="preserve">), storcelle (4G) eller satellitt. Ved direkte kommunikasjon får </w:t>
            </w:r>
            <w:r w:rsidR="00B50789" w:rsidRPr="003658C3">
              <w:rPr>
                <w:rFonts w:hAnsi="Calibri"/>
                <w:color w:val="000000" w:themeColor="text1"/>
                <w:kern w:val="24"/>
                <w:lang w:val="nn-NO"/>
              </w:rPr>
              <w:t xml:space="preserve">ein </w:t>
            </w:r>
            <w:r w:rsidRPr="003658C3">
              <w:rPr>
                <w:rFonts w:hAnsi="Calibri"/>
                <w:color w:val="000000" w:themeColor="text1"/>
                <w:kern w:val="24"/>
                <w:lang w:val="nn-NO"/>
              </w:rPr>
              <w:t>ikk</w:t>
            </w:r>
            <w:r w:rsidR="00B50789" w:rsidRPr="003658C3">
              <w:rPr>
                <w:rFonts w:hAnsi="Calibri"/>
                <w:color w:val="000000" w:themeColor="text1"/>
                <w:kern w:val="24"/>
                <w:lang w:val="nn-NO"/>
              </w:rPr>
              <w:t>j</w:t>
            </w:r>
            <w:r w:rsidRPr="003658C3">
              <w:rPr>
                <w:rFonts w:hAnsi="Calibri"/>
                <w:color w:val="000000" w:themeColor="text1"/>
                <w:kern w:val="24"/>
                <w:lang w:val="nn-NO"/>
              </w:rPr>
              <w:t>e tilgang til internett.  Tenk på</w:t>
            </w:r>
            <w:r w:rsidR="00B50789" w:rsidRPr="003658C3">
              <w:rPr>
                <w:rFonts w:hAnsi="Calibri"/>
                <w:color w:val="000000" w:themeColor="text1"/>
                <w:kern w:val="24"/>
                <w:lang w:val="nn-NO"/>
              </w:rPr>
              <w:t xml:space="preserve"> rekkevidda</w:t>
            </w:r>
            <w:r w:rsidR="00F00205" w:rsidRPr="003658C3">
              <w:rPr>
                <w:rFonts w:hAnsi="Calibri"/>
                <w:color w:val="000000" w:themeColor="text1"/>
                <w:kern w:val="24"/>
                <w:lang w:val="nn-NO"/>
              </w:rPr>
              <w:t xml:space="preserve"> til send</w:t>
            </w:r>
            <w:r w:rsidR="00B50789" w:rsidRPr="003658C3">
              <w:rPr>
                <w:rFonts w:hAnsi="Calibri"/>
                <w:color w:val="000000" w:themeColor="text1"/>
                <w:kern w:val="24"/>
                <w:lang w:val="nn-NO"/>
              </w:rPr>
              <w:t>a</w:t>
            </w:r>
            <w:r w:rsidRPr="003658C3">
              <w:rPr>
                <w:rFonts w:hAnsi="Calibri"/>
                <w:color w:val="000000" w:themeColor="text1"/>
                <w:kern w:val="24"/>
                <w:lang w:val="nn-NO"/>
              </w:rPr>
              <w:t>ren inn</w:t>
            </w:r>
            <w:r w:rsidR="00B50789" w:rsidRPr="003658C3">
              <w:rPr>
                <w:rFonts w:hAnsi="Calibri"/>
                <w:color w:val="000000" w:themeColor="text1"/>
                <w:kern w:val="24"/>
                <w:lang w:val="nn-NO"/>
              </w:rPr>
              <w:t>a</w:t>
            </w:r>
            <w:r w:rsidRPr="003658C3">
              <w:rPr>
                <w:rFonts w:hAnsi="Calibri"/>
                <w:color w:val="000000" w:themeColor="text1"/>
                <w:kern w:val="24"/>
                <w:lang w:val="nn-NO"/>
              </w:rPr>
              <w:t xml:space="preserve">n </w:t>
            </w:r>
            <w:r w:rsidR="00B50789" w:rsidRPr="003658C3">
              <w:rPr>
                <w:rFonts w:hAnsi="Calibri"/>
                <w:color w:val="000000" w:themeColor="text1"/>
                <w:kern w:val="24"/>
                <w:lang w:val="nn-NO"/>
              </w:rPr>
              <w:t>kvar</w:t>
            </w:r>
            <w:r w:rsidRPr="003658C3">
              <w:rPr>
                <w:rFonts w:hAnsi="Calibri"/>
                <w:color w:val="000000" w:themeColor="text1"/>
                <w:kern w:val="24"/>
                <w:lang w:val="nn-NO"/>
              </w:rPr>
              <w:t xml:space="preserve"> kategori.</w:t>
            </w:r>
          </w:p>
          <w:p w:rsidR="0007272B" w:rsidRPr="003658C3" w:rsidRDefault="0007272B" w:rsidP="00EB6813">
            <w:pPr>
              <w:rPr>
                <w:rFonts w:hAnsi="Calibri"/>
                <w:color w:val="000000" w:themeColor="text1"/>
                <w:kern w:val="24"/>
                <w:lang w:val="nn-NO"/>
              </w:rPr>
            </w:pPr>
          </w:p>
          <w:p w:rsidR="0007272B" w:rsidRPr="003658C3" w:rsidRDefault="0007272B" w:rsidP="00EB6813">
            <w:pPr>
              <w:rPr>
                <w:rFonts w:hAnsi="Calibri"/>
                <w:color w:val="000000" w:themeColor="text1"/>
                <w:kern w:val="24"/>
                <w:lang w:val="nn-NO"/>
              </w:rPr>
            </w:pPr>
          </w:p>
          <w:p w:rsidR="0007272B" w:rsidRPr="003658C3" w:rsidRDefault="0007272B" w:rsidP="00EB6813">
            <w:pPr>
              <w:rPr>
                <w:rFonts w:hAnsi="Calibri"/>
                <w:color w:val="000000" w:themeColor="text1"/>
                <w:kern w:val="24"/>
                <w:lang w:val="nn-NO"/>
              </w:rPr>
            </w:pPr>
          </w:p>
          <w:p w:rsidR="0007272B" w:rsidRPr="003658C3" w:rsidRDefault="0007272B" w:rsidP="00EB6813">
            <w:pPr>
              <w:rPr>
                <w:rFonts w:hAnsi="Calibri"/>
                <w:color w:val="000000" w:themeColor="text1"/>
                <w:kern w:val="24"/>
                <w:lang w:val="nn-NO"/>
              </w:rPr>
            </w:pPr>
          </w:p>
          <w:p w:rsidR="0007272B" w:rsidRPr="003658C3" w:rsidRDefault="0007272B" w:rsidP="00EB6813">
            <w:pPr>
              <w:rPr>
                <w:rFonts w:hAnsi="Calibri"/>
                <w:color w:val="000000" w:themeColor="text1"/>
                <w:kern w:val="24"/>
                <w:lang w:val="nn-NO"/>
              </w:rPr>
            </w:pPr>
          </w:p>
        </w:tc>
      </w:tr>
      <w:tr w:rsidR="0007272B" w:rsidRPr="003658C3" w:rsidTr="00EB6813">
        <w:tc>
          <w:tcPr>
            <w:tcW w:w="9212" w:type="dxa"/>
          </w:tcPr>
          <w:p w:rsidR="0007272B" w:rsidRPr="003658C3" w:rsidRDefault="0007272B" w:rsidP="00EB6813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</w:pPr>
            <w:r w:rsidRPr="003658C3"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  <w:t>Mottak</w:t>
            </w:r>
            <w:r w:rsidR="00B50789" w:rsidRPr="003658C3"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  <w:t>a</w:t>
            </w:r>
            <w:r w:rsidRPr="003658C3"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  <w:t>r:</w:t>
            </w:r>
          </w:p>
          <w:p w:rsidR="0007272B" w:rsidRPr="003658C3" w:rsidRDefault="00B50789" w:rsidP="00EB6813">
            <w:pPr>
              <w:rPr>
                <w:rFonts w:hAnsi="Calibri"/>
                <w:color w:val="000000" w:themeColor="text1"/>
                <w:kern w:val="24"/>
                <w:lang w:val="nn-NO"/>
              </w:rPr>
            </w:pPr>
            <w:r w:rsidRPr="003658C3">
              <w:rPr>
                <w:rFonts w:hAnsi="Calibri"/>
                <w:color w:val="000000" w:themeColor="text1"/>
                <w:kern w:val="24"/>
                <w:lang w:val="nn-NO"/>
              </w:rPr>
              <w:t>Kven</w:t>
            </w:r>
            <w:r w:rsidR="0007272B" w:rsidRPr="003658C3">
              <w:rPr>
                <w:rFonts w:hAnsi="Calibri"/>
                <w:color w:val="000000" w:themeColor="text1"/>
                <w:kern w:val="24"/>
                <w:lang w:val="nn-NO"/>
              </w:rPr>
              <w:t xml:space="preserve"> skal ta imot informasjonen? </w:t>
            </w:r>
            <w:r w:rsidR="00F00205" w:rsidRPr="003658C3">
              <w:rPr>
                <w:rFonts w:hAnsi="Calibri"/>
                <w:color w:val="000000" w:themeColor="text1"/>
                <w:kern w:val="24"/>
                <w:lang w:val="nn-NO"/>
              </w:rPr>
              <w:t xml:space="preserve">Skal </w:t>
            </w:r>
            <w:r w:rsidR="003C4140" w:rsidRPr="003658C3">
              <w:rPr>
                <w:rFonts w:hAnsi="Calibri"/>
                <w:color w:val="000000" w:themeColor="text1"/>
                <w:kern w:val="24"/>
                <w:lang w:val="nn-NO"/>
              </w:rPr>
              <w:t>informasjonen</w:t>
            </w:r>
            <w:r w:rsidRPr="003658C3">
              <w:rPr>
                <w:rFonts w:hAnsi="Calibri"/>
                <w:color w:val="000000" w:themeColor="text1"/>
                <w:kern w:val="24"/>
                <w:lang w:val="nn-NO"/>
              </w:rPr>
              <w:t xml:space="preserve"> bli send</w:t>
            </w:r>
            <w:r w:rsidR="0007272B" w:rsidRPr="003658C3">
              <w:rPr>
                <w:rFonts w:hAnsi="Calibri"/>
                <w:color w:val="000000" w:themeColor="text1"/>
                <w:kern w:val="24"/>
                <w:lang w:val="nn-NO"/>
              </w:rPr>
              <w:t xml:space="preserve"> direkte til e</w:t>
            </w:r>
            <w:r w:rsidRPr="003658C3">
              <w:rPr>
                <w:rFonts w:hAnsi="Calibri"/>
                <w:color w:val="000000" w:themeColor="text1"/>
                <w:kern w:val="24"/>
                <w:lang w:val="nn-NO"/>
              </w:rPr>
              <w:t>i</w:t>
            </w:r>
            <w:r w:rsidR="0007272B" w:rsidRPr="003658C3">
              <w:rPr>
                <w:rFonts w:hAnsi="Calibri"/>
                <w:color w:val="000000" w:themeColor="text1"/>
                <w:kern w:val="24"/>
                <w:lang w:val="nn-NO"/>
              </w:rPr>
              <w:t>n mottak</w:t>
            </w:r>
            <w:r w:rsidRPr="003658C3">
              <w:rPr>
                <w:rFonts w:hAnsi="Calibri"/>
                <w:color w:val="000000" w:themeColor="text1"/>
                <w:kern w:val="24"/>
                <w:lang w:val="nn-NO"/>
              </w:rPr>
              <w:t>a</w:t>
            </w:r>
            <w:r w:rsidR="0007272B" w:rsidRPr="003658C3">
              <w:rPr>
                <w:rFonts w:hAnsi="Calibri"/>
                <w:color w:val="000000" w:themeColor="text1"/>
                <w:kern w:val="24"/>
                <w:lang w:val="nn-NO"/>
              </w:rPr>
              <w:t xml:space="preserve">r eller </w:t>
            </w:r>
            <w:r w:rsidRPr="003658C3">
              <w:rPr>
                <w:rFonts w:hAnsi="Calibri"/>
                <w:color w:val="000000" w:themeColor="text1"/>
                <w:kern w:val="24"/>
                <w:lang w:val="nn-NO"/>
              </w:rPr>
              <w:t>bli lag</w:t>
            </w:r>
            <w:r w:rsidR="003C4140" w:rsidRPr="003658C3">
              <w:rPr>
                <w:rFonts w:hAnsi="Calibri"/>
                <w:color w:val="000000" w:themeColor="text1"/>
                <w:kern w:val="24"/>
                <w:lang w:val="nn-NO"/>
              </w:rPr>
              <w:t>d</w:t>
            </w:r>
            <w:r w:rsidRPr="003658C3">
              <w:rPr>
                <w:rFonts w:hAnsi="Calibri"/>
                <w:color w:val="000000" w:themeColor="text1"/>
                <w:kern w:val="24"/>
                <w:lang w:val="nn-NO"/>
              </w:rPr>
              <w:t xml:space="preserve"> </w:t>
            </w:r>
            <w:r w:rsidR="0007272B" w:rsidRPr="003658C3">
              <w:rPr>
                <w:rFonts w:hAnsi="Calibri"/>
                <w:color w:val="000000" w:themeColor="text1"/>
                <w:kern w:val="24"/>
                <w:lang w:val="nn-NO"/>
              </w:rPr>
              <w:t>ut på internett?</w:t>
            </w:r>
          </w:p>
          <w:p w:rsidR="0007272B" w:rsidRPr="003658C3" w:rsidRDefault="0007272B" w:rsidP="00EB6813">
            <w:pPr>
              <w:rPr>
                <w:rFonts w:hAnsi="Calibri"/>
                <w:color w:val="000000" w:themeColor="text1"/>
                <w:kern w:val="24"/>
                <w:lang w:val="nn-NO"/>
              </w:rPr>
            </w:pPr>
          </w:p>
          <w:p w:rsidR="0007272B" w:rsidRPr="003658C3" w:rsidRDefault="0007272B" w:rsidP="00EB6813">
            <w:pPr>
              <w:rPr>
                <w:rFonts w:hAnsi="Calibri"/>
                <w:color w:val="000000" w:themeColor="text1"/>
                <w:kern w:val="24"/>
                <w:lang w:val="nn-NO"/>
              </w:rPr>
            </w:pPr>
          </w:p>
          <w:p w:rsidR="0007272B" w:rsidRPr="003658C3" w:rsidRDefault="0007272B" w:rsidP="00EB6813">
            <w:pPr>
              <w:rPr>
                <w:rFonts w:hAnsi="Calibri"/>
                <w:color w:val="000000" w:themeColor="text1"/>
                <w:kern w:val="24"/>
                <w:lang w:val="nn-NO"/>
              </w:rPr>
            </w:pPr>
          </w:p>
          <w:p w:rsidR="0007272B" w:rsidRPr="003658C3" w:rsidRDefault="0007272B" w:rsidP="00EB6813">
            <w:pPr>
              <w:rPr>
                <w:rFonts w:hAnsi="Calibri"/>
                <w:color w:val="000000" w:themeColor="text1"/>
                <w:kern w:val="24"/>
                <w:lang w:val="nn-NO"/>
              </w:rPr>
            </w:pPr>
          </w:p>
        </w:tc>
      </w:tr>
      <w:tr w:rsidR="0007272B" w:rsidRPr="003658C3" w:rsidTr="00EB6813">
        <w:tc>
          <w:tcPr>
            <w:tcW w:w="9212" w:type="dxa"/>
          </w:tcPr>
          <w:p w:rsidR="0007272B" w:rsidRPr="003658C3" w:rsidRDefault="0007272B" w:rsidP="00EB6813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</w:pPr>
            <w:r w:rsidRPr="003658C3"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  <w:t>Adresse:</w:t>
            </w:r>
          </w:p>
          <w:p w:rsidR="0007272B" w:rsidRPr="003658C3" w:rsidRDefault="003C4140" w:rsidP="00EB6813">
            <w:pPr>
              <w:rPr>
                <w:rFonts w:hAnsi="Calibri"/>
                <w:color w:val="000000" w:themeColor="text1"/>
                <w:kern w:val="24"/>
                <w:lang w:val="nn-NO"/>
              </w:rPr>
            </w:pPr>
            <w:r w:rsidRPr="003658C3">
              <w:rPr>
                <w:rFonts w:hAnsi="Calibri"/>
                <w:color w:val="000000" w:themeColor="text1"/>
                <w:kern w:val="24"/>
                <w:lang w:val="nn-NO"/>
              </w:rPr>
              <w:t>Korleis</w:t>
            </w:r>
            <w:r w:rsidR="0007272B" w:rsidRPr="003658C3">
              <w:rPr>
                <w:rFonts w:hAnsi="Calibri"/>
                <w:color w:val="000000" w:themeColor="text1"/>
                <w:kern w:val="24"/>
                <w:lang w:val="nn-NO"/>
              </w:rPr>
              <w:t xml:space="preserve"> skal systemet vite </w:t>
            </w:r>
            <w:r w:rsidRPr="003658C3">
              <w:rPr>
                <w:rFonts w:hAnsi="Calibri"/>
                <w:color w:val="000000" w:themeColor="text1"/>
                <w:kern w:val="24"/>
                <w:lang w:val="nn-NO"/>
              </w:rPr>
              <w:t xml:space="preserve">kvar </w:t>
            </w:r>
            <w:r w:rsidR="0007272B" w:rsidRPr="003658C3">
              <w:rPr>
                <w:rFonts w:hAnsi="Calibri"/>
                <w:color w:val="000000" w:themeColor="text1"/>
                <w:kern w:val="24"/>
                <w:lang w:val="nn-NO"/>
              </w:rPr>
              <w:t xml:space="preserve">du er eller </w:t>
            </w:r>
            <w:r w:rsidRPr="003658C3">
              <w:rPr>
                <w:rFonts w:hAnsi="Calibri"/>
                <w:color w:val="000000" w:themeColor="text1"/>
                <w:kern w:val="24"/>
                <w:lang w:val="nn-NO"/>
              </w:rPr>
              <w:t xml:space="preserve">korleis </w:t>
            </w:r>
            <w:r w:rsidR="0007272B" w:rsidRPr="003658C3">
              <w:rPr>
                <w:rFonts w:hAnsi="Calibri"/>
                <w:color w:val="000000" w:themeColor="text1"/>
                <w:kern w:val="24"/>
                <w:lang w:val="nn-NO"/>
              </w:rPr>
              <w:t xml:space="preserve">skal plagget </w:t>
            </w:r>
            <w:r w:rsidRPr="003658C3">
              <w:rPr>
                <w:rFonts w:hAnsi="Calibri"/>
                <w:color w:val="000000" w:themeColor="text1"/>
                <w:kern w:val="24"/>
                <w:lang w:val="nn-NO"/>
              </w:rPr>
              <w:t xml:space="preserve">bli </w:t>
            </w:r>
            <w:r w:rsidR="0007272B" w:rsidRPr="003658C3">
              <w:rPr>
                <w:rFonts w:hAnsi="Calibri"/>
                <w:color w:val="000000" w:themeColor="text1"/>
                <w:kern w:val="24"/>
                <w:lang w:val="nn-NO"/>
              </w:rPr>
              <w:t>knyt</w:t>
            </w:r>
            <w:r w:rsidR="00F00205" w:rsidRPr="003658C3">
              <w:rPr>
                <w:rFonts w:hAnsi="Calibri"/>
                <w:color w:val="000000" w:themeColor="text1"/>
                <w:kern w:val="24"/>
                <w:lang w:val="nn-NO"/>
              </w:rPr>
              <w:t>t</w:t>
            </w:r>
            <w:r w:rsidR="0007272B" w:rsidRPr="003658C3">
              <w:rPr>
                <w:rFonts w:hAnsi="Calibri"/>
                <w:color w:val="000000" w:themeColor="text1"/>
                <w:kern w:val="24"/>
                <w:lang w:val="nn-NO"/>
              </w:rPr>
              <w:t xml:space="preserve"> til deg? </w:t>
            </w:r>
            <w:r w:rsidR="00F00205" w:rsidRPr="003658C3">
              <w:rPr>
                <w:rFonts w:hAnsi="Calibri"/>
                <w:color w:val="000000" w:themeColor="text1"/>
                <w:kern w:val="24"/>
                <w:lang w:val="nn-NO"/>
              </w:rPr>
              <w:t>Skal det v</w:t>
            </w:r>
            <w:r w:rsidRPr="003658C3">
              <w:rPr>
                <w:rFonts w:hAnsi="Calibri"/>
                <w:color w:val="000000" w:themeColor="text1"/>
                <w:kern w:val="24"/>
                <w:lang w:val="nn-NO"/>
              </w:rPr>
              <w:t>e</w:t>
            </w:r>
            <w:r w:rsidR="00F00205" w:rsidRPr="003658C3">
              <w:rPr>
                <w:rFonts w:hAnsi="Calibri"/>
                <w:color w:val="000000" w:themeColor="text1"/>
                <w:kern w:val="24"/>
                <w:lang w:val="nn-NO"/>
              </w:rPr>
              <w:t>re</w:t>
            </w:r>
            <w:r w:rsidR="0007272B" w:rsidRPr="003658C3">
              <w:rPr>
                <w:rFonts w:hAnsi="Calibri"/>
                <w:color w:val="000000" w:themeColor="text1"/>
                <w:kern w:val="24"/>
                <w:lang w:val="nn-NO"/>
              </w:rPr>
              <w:t xml:space="preserve"> e</w:t>
            </w:r>
            <w:r w:rsidRPr="003658C3">
              <w:rPr>
                <w:rFonts w:hAnsi="Calibri"/>
                <w:color w:val="000000" w:themeColor="text1"/>
                <w:kern w:val="24"/>
                <w:lang w:val="nn-NO"/>
              </w:rPr>
              <w:t>i</w:t>
            </w:r>
            <w:r w:rsidR="0007272B" w:rsidRPr="003658C3">
              <w:rPr>
                <w:rFonts w:hAnsi="Calibri"/>
                <w:color w:val="000000" w:themeColor="text1"/>
                <w:kern w:val="24"/>
                <w:lang w:val="nn-NO"/>
              </w:rPr>
              <w:t xml:space="preserve">t </w:t>
            </w:r>
            <w:proofErr w:type="spellStart"/>
            <w:r w:rsidR="0007272B" w:rsidRPr="003658C3">
              <w:rPr>
                <w:rFonts w:hAnsi="Calibri"/>
                <w:color w:val="000000" w:themeColor="text1"/>
                <w:kern w:val="24"/>
                <w:lang w:val="nn-NO"/>
              </w:rPr>
              <w:t>sim</w:t>
            </w:r>
            <w:proofErr w:type="spellEnd"/>
            <w:r w:rsidR="0007272B" w:rsidRPr="003658C3">
              <w:rPr>
                <w:rFonts w:hAnsi="Calibri"/>
                <w:color w:val="000000" w:themeColor="text1"/>
                <w:kern w:val="24"/>
                <w:lang w:val="nn-NO"/>
              </w:rPr>
              <w:t>-kort eller e</w:t>
            </w:r>
            <w:r w:rsidRPr="003658C3">
              <w:rPr>
                <w:rFonts w:hAnsi="Calibri"/>
                <w:color w:val="000000" w:themeColor="text1"/>
                <w:kern w:val="24"/>
                <w:lang w:val="nn-NO"/>
              </w:rPr>
              <w:t>i</w:t>
            </w:r>
            <w:r w:rsidR="00F00205" w:rsidRPr="003658C3">
              <w:rPr>
                <w:rFonts w:hAnsi="Calibri"/>
                <w:color w:val="000000" w:themeColor="text1"/>
                <w:kern w:val="24"/>
                <w:lang w:val="nn-NO"/>
              </w:rPr>
              <w:t>n</w:t>
            </w:r>
            <w:r w:rsidR="0007272B" w:rsidRPr="003658C3">
              <w:rPr>
                <w:rFonts w:hAnsi="Calibri"/>
                <w:color w:val="000000" w:themeColor="text1"/>
                <w:kern w:val="24"/>
                <w:lang w:val="nn-NO"/>
              </w:rPr>
              <w:t xml:space="preserve"> form for </w:t>
            </w:r>
            <w:proofErr w:type="spellStart"/>
            <w:r w:rsidR="0007272B" w:rsidRPr="003658C3">
              <w:rPr>
                <w:rFonts w:hAnsi="Calibri"/>
                <w:color w:val="000000" w:themeColor="text1"/>
                <w:kern w:val="24"/>
                <w:lang w:val="nn-NO"/>
              </w:rPr>
              <w:t>pålogging</w:t>
            </w:r>
            <w:proofErr w:type="spellEnd"/>
            <w:r w:rsidR="0007272B" w:rsidRPr="003658C3">
              <w:rPr>
                <w:rFonts w:hAnsi="Calibri"/>
                <w:color w:val="000000" w:themeColor="text1"/>
                <w:kern w:val="24"/>
                <w:lang w:val="nn-NO"/>
              </w:rPr>
              <w:t>?</w:t>
            </w:r>
          </w:p>
          <w:p w:rsidR="0007272B" w:rsidRPr="003658C3" w:rsidRDefault="0007272B" w:rsidP="00EB6813">
            <w:pPr>
              <w:rPr>
                <w:rFonts w:hAnsi="Calibri"/>
                <w:color w:val="000000" w:themeColor="text1"/>
                <w:kern w:val="24"/>
                <w:lang w:val="nn-NO"/>
              </w:rPr>
            </w:pPr>
          </w:p>
          <w:p w:rsidR="0007272B" w:rsidRPr="003658C3" w:rsidRDefault="0007272B" w:rsidP="00EB6813">
            <w:pPr>
              <w:rPr>
                <w:rFonts w:hAnsi="Calibri"/>
                <w:color w:val="000000" w:themeColor="text1"/>
                <w:kern w:val="24"/>
                <w:lang w:val="nn-NO"/>
              </w:rPr>
            </w:pPr>
          </w:p>
          <w:p w:rsidR="0007272B" w:rsidRPr="003658C3" w:rsidRDefault="0007272B" w:rsidP="00EB6813">
            <w:pPr>
              <w:rPr>
                <w:rFonts w:hAnsi="Calibri"/>
                <w:color w:val="000000" w:themeColor="text1"/>
                <w:kern w:val="24"/>
                <w:lang w:val="nn-NO"/>
              </w:rPr>
            </w:pPr>
          </w:p>
          <w:p w:rsidR="0007272B" w:rsidRPr="003658C3" w:rsidRDefault="0007272B" w:rsidP="00EB6813">
            <w:pPr>
              <w:rPr>
                <w:rFonts w:hAnsi="Calibri"/>
                <w:color w:val="000000" w:themeColor="text1"/>
                <w:kern w:val="24"/>
                <w:lang w:val="nn-NO"/>
              </w:rPr>
            </w:pPr>
          </w:p>
        </w:tc>
      </w:tr>
      <w:tr w:rsidR="0007272B" w:rsidRPr="003658C3" w:rsidTr="00EB6813">
        <w:tc>
          <w:tcPr>
            <w:tcW w:w="9212" w:type="dxa"/>
          </w:tcPr>
          <w:p w:rsidR="0007272B" w:rsidRPr="003658C3" w:rsidRDefault="0007272B" w:rsidP="00EB6813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</w:pPr>
            <w:r w:rsidRPr="003658C3"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  <w:t>Grensesnitt:</w:t>
            </w:r>
          </w:p>
          <w:p w:rsidR="0007272B" w:rsidRPr="003658C3" w:rsidRDefault="0007272B" w:rsidP="00EB6813">
            <w:pPr>
              <w:rPr>
                <w:rFonts w:hAnsi="Calibri"/>
                <w:color w:val="000000" w:themeColor="text1"/>
                <w:kern w:val="24"/>
                <w:lang w:val="nn-NO"/>
              </w:rPr>
            </w:pPr>
            <w:r w:rsidRPr="003658C3">
              <w:rPr>
                <w:rFonts w:hAnsi="Calibri"/>
                <w:color w:val="000000" w:themeColor="text1"/>
                <w:kern w:val="24"/>
                <w:lang w:val="nn-NO"/>
              </w:rPr>
              <w:t xml:space="preserve">Skal du kunne kommunisere med plagget og resten av systemet? </w:t>
            </w:r>
            <w:r w:rsidR="00F00205" w:rsidRPr="003658C3">
              <w:rPr>
                <w:rFonts w:hAnsi="Calibri"/>
                <w:color w:val="000000" w:themeColor="text1"/>
                <w:kern w:val="24"/>
                <w:lang w:val="nn-NO"/>
              </w:rPr>
              <w:t>Skal det v</w:t>
            </w:r>
            <w:r w:rsidR="003C4140" w:rsidRPr="003658C3">
              <w:rPr>
                <w:rFonts w:hAnsi="Calibri"/>
                <w:color w:val="000000" w:themeColor="text1"/>
                <w:kern w:val="24"/>
                <w:lang w:val="nn-NO"/>
              </w:rPr>
              <w:t>e</w:t>
            </w:r>
            <w:r w:rsidRPr="003658C3">
              <w:rPr>
                <w:rFonts w:hAnsi="Calibri"/>
                <w:color w:val="000000" w:themeColor="text1"/>
                <w:kern w:val="24"/>
                <w:lang w:val="nn-NO"/>
              </w:rPr>
              <w:t>re integrert skjerm, talestyring, lys, endr</w:t>
            </w:r>
            <w:r w:rsidR="00F00205" w:rsidRPr="003658C3">
              <w:rPr>
                <w:rFonts w:hAnsi="Calibri"/>
                <w:color w:val="000000" w:themeColor="text1"/>
                <w:kern w:val="24"/>
                <w:lang w:val="nn-NO"/>
              </w:rPr>
              <w:t xml:space="preserve">ing av farge, tastatur eller </w:t>
            </w:r>
            <w:r w:rsidR="003C4140" w:rsidRPr="003658C3">
              <w:rPr>
                <w:rFonts w:hAnsi="Calibri"/>
                <w:color w:val="000000" w:themeColor="text1"/>
                <w:kern w:val="24"/>
                <w:lang w:val="nn-NO"/>
              </w:rPr>
              <w:t>noko</w:t>
            </w:r>
            <w:r w:rsidR="00F00205" w:rsidRPr="003658C3">
              <w:rPr>
                <w:rFonts w:hAnsi="Calibri"/>
                <w:color w:val="000000" w:themeColor="text1"/>
                <w:kern w:val="24"/>
                <w:lang w:val="nn-NO"/>
              </w:rPr>
              <w:t xml:space="preserve"> he</w:t>
            </w:r>
            <w:r w:rsidR="003C4140" w:rsidRPr="003658C3">
              <w:rPr>
                <w:rFonts w:hAnsi="Calibri"/>
                <w:color w:val="000000" w:themeColor="text1"/>
                <w:kern w:val="24"/>
                <w:lang w:val="nn-NO"/>
              </w:rPr>
              <w:t>i</w:t>
            </w:r>
            <w:r w:rsidRPr="003658C3">
              <w:rPr>
                <w:rFonts w:hAnsi="Calibri"/>
                <w:color w:val="000000" w:themeColor="text1"/>
                <w:kern w:val="24"/>
                <w:lang w:val="nn-NO"/>
              </w:rPr>
              <w:t>lt ann</w:t>
            </w:r>
            <w:r w:rsidR="003C4140" w:rsidRPr="003658C3">
              <w:rPr>
                <w:rFonts w:hAnsi="Calibri"/>
                <w:color w:val="000000" w:themeColor="text1"/>
                <w:kern w:val="24"/>
                <w:lang w:val="nn-NO"/>
              </w:rPr>
              <w:t>a</w:t>
            </w:r>
            <w:r w:rsidRPr="003658C3">
              <w:rPr>
                <w:rFonts w:hAnsi="Calibri"/>
                <w:color w:val="000000" w:themeColor="text1"/>
                <w:kern w:val="24"/>
                <w:lang w:val="nn-NO"/>
              </w:rPr>
              <w:t>?</w:t>
            </w:r>
          </w:p>
          <w:p w:rsidR="0007272B" w:rsidRPr="003658C3" w:rsidRDefault="0007272B" w:rsidP="00EB6813">
            <w:pPr>
              <w:rPr>
                <w:rFonts w:hAnsi="Calibri"/>
                <w:color w:val="000000" w:themeColor="text1"/>
                <w:kern w:val="24"/>
                <w:lang w:val="nn-NO"/>
              </w:rPr>
            </w:pPr>
          </w:p>
          <w:p w:rsidR="0007272B" w:rsidRPr="003658C3" w:rsidRDefault="0007272B" w:rsidP="00EB6813">
            <w:pPr>
              <w:rPr>
                <w:rFonts w:hAnsi="Calibri"/>
                <w:color w:val="000000" w:themeColor="text1"/>
                <w:kern w:val="24"/>
                <w:lang w:val="nn-NO"/>
              </w:rPr>
            </w:pPr>
          </w:p>
          <w:p w:rsidR="0007272B" w:rsidRPr="003658C3" w:rsidRDefault="0007272B" w:rsidP="00EB6813">
            <w:pPr>
              <w:rPr>
                <w:rFonts w:hAnsi="Calibri"/>
                <w:color w:val="000000" w:themeColor="text1"/>
                <w:kern w:val="24"/>
                <w:lang w:val="nn-NO"/>
              </w:rPr>
            </w:pPr>
          </w:p>
          <w:p w:rsidR="0007272B" w:rsidRPr="003658C3" w:rsidRDefault="0007272B" w:rsidP="00EB6813">
            <w:pPr>
              <w:rPr>
                <w:rFonts w:hAnsi="Calibri"/>
                <w:color w:val="000000" w:themeColor="text1"/>
                <w:kern w:val="24"/>
                <w:lang w:val="nn-NO"/>
              </w:rPr>
            </w:pPr>
          </w:p>
          <w:p w:rsidR="0007272B" w:rsidRPr="003658C3" w:rsidRDefault="0007272B" w:rsidP="00EB6813">
            <w:pPr>
              <w:rPr>
                <w:rFonts w:hAnsi="Calibri"/>
                <w:color w:val="000000" w:themeColor="text1"/>
                <w:kern w:val="24"/>
                <w:lang w:val="nn-NO"/>
              </w:rPr>
            </w:pPr>
          </w:p>
        </w:tc>
      </w:tr>
      <w:tr w:rsidR="0007272B" w:rsidRPr="003658C3" w:rsidTr="00EB6813">
        <w:tc>
          <w:tcPr>
            <w:tcW w:w="9212" w:type="dxa"/>
          </w:tcPr>
          <w:p w:rsidR="0007272B" w:rsidRPr="003658C3" w:rsidRDefault="0007272B" w:rsidP="00EB6813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</w:pPr>
            <w:proofErr w:type="spellStart"/>
            <w:r w:rsidRPr="003658C3"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  <w:t>Kryptering</w:t>
            </w:r>
            <w:proofErr w:type="spellEnd"/>
            <w:r w:rsidRPr="003658C3"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  <w:t>:</w:t>
            </w:r>
          </w:p>
          <w:p w:rsidR="0007272B" w:rsidRPr="003658C3" w:rsidRDefault="003C4140" w:rsidP="00EB6813">
            <w:pPr>
              <w:rPr>
                <w:rFonts w:hAnsi="Calibri"/>
                <w:color w:val="000000" w:themeColor="text1"/>
                <w:kern w:val="24"/>
                <w:lang w:val="nn-NO"/>
              </w:rPr>
            </w:pPr>
            <w:r w:rsidRPr="003658C3">
              <w:rPr>
                <w:rFonts w:hAnsi="Calibri"/>
                <w:color w:val="000000" w:themeColor="text1"/>
                <w:kern w:val="24"/>
                <w:lang w:val="nn-NO"/>
              </w:rPr>
              <w:t xml:space="preserve">Kven </w:t>
            </w:r>
            <w:r w:rsidR="0007272B" w:rsidRPr="003658C3">
              <w:rPr>
                <w:rFonts w:hAnsi="Calibri"/>
                <w:color w:val="000000" w:themeColor="text1"/>
                <w:kern w:val="24"/>
                <w:lang w:val="nn-NO"/>
              </w:rPr>
              <w:t xml:space="preserve">skal ha tilgang til informasjonen og </w:t>
            </w:r>
            <w:r w:rsidRPr="003658C3">
              <w:rPr>
                <w:rFonts w:hAnsi="Calibri"/>
                <w:color w:val="000000" w:themeColor="text1"/>
                <w:kern w:val="24"/>
                <w:lang w:val="nn-NO"/>
              </w:rPr>
              <w:t xml:space="preserve">kven </w:t>
            </w:r>
            <w:r w:rsidR="00F00205" w:rsidRPr="003658C3">
              <w:rPr>
                <w:rFonts w:hAnsi="Calibri"/>
                <w:color w:val="000000" w:themeColor="text1"/>
                <w:kern w:val="24"/>
                <w:lang w:val="nn-NO"/>
              </w:rPr>
              <w:t>skal ikk</w:t>
            </w:r>
            <w:r w:rsidRPr="003658C3">
              <w:rPr>
                <w:rFonts w:hAnsi="Calibri"/>
                <w:color w:val="000000" w:themeColor="text1"/>
                <w:kern w:val="24"/>
                <w:lang w:val="nn-NO"/>
              </w:rPr>
              <w:t>j</w:t>
            </w:r>
            <w:r w:rsidR="0007272B" w:rsidRPr="003658C3">
              <w:rPr>
                <w:rFonts w:hAnsi="Calibri"/>
                <w:color w:val="000000" w:themeColor="text1"/>
                <w:kern w:val="24"/>
                <w:lang w:val="nn-NO"/>
              </w:rPr>
              <w:t>e ha tilgang?</w:t>
            </w:r>
          </w:p>
          <w:p w:rsidR="0007272B" w:rsidRPr="003658C3" w:rsidRDefault="0007272B" w:rsidP="00EB6813">
            <w:pPr>
              <w:rPr>
                <w:rFonts w:hAnsi="Calibri"/>
                <w:color w:val="000000" w:themeColor="text1"/>
                <w:kern w:val="24"/>
                <w:lang w:val="nn-NO"/>
              </w:rPr>
            </w:pPr>
          </w:p>
          <w:p w:rsidR="0007272B" w:rsidRPr="003658C3" w:rsidRDefault="0007272B" w:rsidP="00EB6813">
            <w:pPr>
              <w:rPr>
                <w:rFonts w:hAnsi="Calibri"/>
                <w:color w:val="000000" w:themeColor="text1"/>
                <w:kern w:val="24"/>
                <w:lang w:val="nn-NO"/>
              </w:rPr>
            </w:pPr>
          </w:p>
          <w:p w:rsidR="0007272B" w:rsidRPr="003658C3" w:rsidRDefault="0007272B" w:rsidP="00EB6813">
            <w:pPr>
              <w:rPr>
                <w:rFonts w:hAnsi="Calibri"/>
                <w:color w:val="000000" w:themeColor="text1"/>
                <w:kern w:val="24"/>
                <w:lang w:val="nn-NO"/>
              </w:rPr>
            </w:pPr>
          </w:p>
          <w:p w:rsidR="0007272B" w:rsidRPr="003658C3" w:rsidRDefault="0007272B" w:rsidP="00EB6813">
            <w:pPr>
              <w:rPr>
                <w:rFonts w:hAnsi="Calibri"/>
                <w:color w:val="000000" w:themeColor="text1"/>
                <w:kern w:val="24"/>
                <w:lang w:val="nn-NO"/>
              </w:rPr>
            </w:pPr>
          </w:p>
          <w:p w:rsidR="0007272B" w:rsidRPr="003658C3" w:rsidRDefault="0007272B" w:rsidP="00EB6813">
            <w:pPr>
              <w:rPr>
                <w:rFonts w:hAnsi="Calibri"/>
                <w:color w:val="000000" w:themeColor="text1"/>
                <w:kern w:val="24"/>
                <w:lang w:val="nn-NO"/>
              </w:rPr>
            </w:pPr>
          </w:p>
        </w:tc>
      </w:tr>
    </w:tbl>
    <w:p w:rsidR="0007272B" w:rsidRPr="003658C3" w:rsidRDefault="0007272B" w:rsidP="0007272B">
      <w:pPr>
        <w:rPr>
          <w:lang w:val="nn-NO"/>
        </w:rPr>
      </w:pPr>
    </w:p>
    <w:p w:rsidR="00912677" w:rsidRPr="003658C3" w:rsidRDefault="003C4140" w:rsidP="00912677">
      <w:pPr>
        <w:rPr>
          <w:rFonts w:hAnsi="Calibri"/>
          <w:b/>
          <w:color w:val="000000" w:themeColor="text1"/>
          <w:kern w:val="24"/>
          <w:sz w:val="28"/>
          <w:szCs w:val="28"/>
          <w:lang w:val="nn-NO"/>
        </w:rPr>
      </w:pPr>
      <w:r w:rsidRPr="003658C3">
        <w:rPr>
          <w:rFonts w:hAnsi="Calibri"/>
          <w:b/>
          <w:color w:val="000000" w:themeColor="text1"/>
          <w:kern w:val="24"/>
          <w:sz w:val="28"/>
          <w:szCs w:val="28"/>
          <w:lang w:val="nn-NO"/>
        </w:rPr>
        <w:lastRenderedPageBreak/>
        <w:t>Om</w:t>
      </w:r>
      <w:r w:rsidR="00912677" w:rsidRPr="003658C3">
        <w:rPr>
          <w:rFonts w:hAnsi="Calibri"/>
          <w:b/>
          <w:color w:val="000000" w:themeColor="text1"/>
          <w:kern w:val="24"/>
          <w:sz w:val="28"/>
          <w:szCs w:val="28"/>
          <w:lang w:val="nn-NO"/>
        </w:rPr>
        <w:t>grepsark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376"/>
        <w:gridCol w:w="6864"/>
      </w:tblGrid>
      <w:tr w:rsidR="00912677" w:rsidRPr="003658C3" w:rsidTr="00A92B3D">
        <w:trPr>
          <w:trHeight w:val="507"/>
        </w:trPr>
        <w:tc>
          <w:tcPr>
            <w:tcW w:w="2376" w:type="dxa"/>
          </w:tcPr>
          <w:p w:rsidR="00912677" w:rsidRPr="003658C3" w:rsidRDefault="003C4140" w:rsidP="00A92B3D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</w:pPr>
            <w:r w:rsidRPr="003658C3"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  <w:t>Om</w:t>
            </w:r>
            <w:r w:rsidR="00912677" w:rsidRPr="003658C3"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  <w:t>grep</w:t>
            </w:r>
          </w:p>
        </w:tc>
        <w:tc>
          <w:tcPr>
            <w:tcW w:w="6864" w:type="dxa"/>
          </w:tcPr>
          <w:p w:rsidR="00912677" w:rsidRPr="003658C3" w:rsidRDefault="00912677" w:rsidP="00A92B3D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</w:pPr>
            <w:r w:rsidRPr="003658C3"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  <w:t>Definisjon</w:t>
            </w:r>
          </w:p>
        </w:tc>
      </w:tr>
      <w:tr w:rsidR="00912677" w:rsidRPr="003658C3" w:rsidTr="00A92B3D">
        <w:trPr>
          <w:trHeight w:val="507"/>
        </w:trPr>
        <w:tc>
          <w:tcPr>
            <w:tcW w:w="2376" w:type="dxa"/>
          </w:tcPr>
          <w:p w:rsidR="00912677" w:rsidRPr="003658C3" w:rsidRDefault="00912677" w:rsidP="00A92B3D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</w:pPr>
          </w:p>
        </w:tc>
        <w:tc>
          <w:tcPr>
            <w:tcW w:w="6864" w:type="dxa"/>
          </w:tcPr>
          <w:p w:rsidR="00912677" w:rsidRPr="003658C3" w:rsidRDefault="00912677" w:rsidP="00A92B3D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</w:pPr>
          </w:p>
        </w:tc>
      </w:tr>
      <w:tr w:rsidR="00912677" w:rsidRPr="003658C3" w:rsidTr="00A92B3D">
        <w:trPr>
          <w:trHeight w:val="507"/>
        </w:trPr>
        <w:tc>
          <w:tcPr>
            <w:tcW w:w="2376" w:type="dxa"/>
          </w:tcPr>
          <w:p w:rsidR="00912677" w:rsidRPr="003658C3" w:rsidRDefault="00912677" w:rsidP="00A92B3D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</w:pPr>
          </w:p>
        </w:tc>
        <w:tc>
          <w:tcPr>
            <w:tcW w:w="6864" w:type="dxa"/>
          </w:tcPr>
          <w:p w:rsidR="00912677" w:rsidRPr="003658C3" w:rsidRDefault="00912677" w:rsidP="00A92B3D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</w:pPr>
          </w:p>
        </w:tc>
      </w:tr>
      <w:tr w:rsidR="00912677" w:rsidRPr="003658C3" w:rsidTr="00A92B3D">
        <w:trPr>
          <w:trHeight w:val="507"/>
        </w:trPr>
        <w:tc>
          <w:tcPr>
            <w:tcW w:w="2376" w:type="dxa"/>
          </w:tcPr>
          <w:p w:rsidR="00912677" w:rsidRPr="003658C3" w:rsidRDefault="00912677" w:rsidP="00A92B3D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</w:pPr>
          </w:p>
        </w:tc>
        <w:tc>
          <w:tcPr>
            <w:tcW w:w="6864" w:type="dxa"/>
          </w:tcPr>
          <w:p w:rsidR="00912677" w:rsidRPr="003658C3" w:rsidRDefault="00912677" w:rsidP="00A92B3D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</w:pPr>
          </w:p>
        </w:tc>
      </w:tr>
      <w:tr w:rsidR="00912677" w:rsidRPr="003658C3" w:rsidTr="00A92B3D">
        <w:trPr>
          <w:trHeight w:val="507"/>
        </w:trPr>
        <w:tc>
          <w:tcPr>
            <w:tcW w:w="2376" w:type="dxa"/>
          </w:tcPr>
          <w:p w:rsidR="00912677" w:rsidRPr="003658C3" w:rsidRDefault="00912677" w:rsidP="00A92B3D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</w:pPr>
          </w:p>
        </w:tc>
        <w:tc>
          <w:tcPr>
            <w:tcW w:w="6864" w:type="dxa"/>
          </w:tcPr>
          <w:p w:rsidR="00912677" w:rsidRPr="003658C3" w:rsidRDefault="00912677" w:rsidP="00A92B3D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</w:pPr>
          </w:p>
        </w:tc>
      </w:tr>
      <w:tr w:rsidR="00912677" w:rsidRPr="003658C3" w:rsidTr="00A92B3D">
        <w:trPr>
          <w:trHeight w:val="497"/>
        </w:trPr>
        <w:tc>
          <w:tcPr>
            <w:tcW w:w="2376" w:type="dxa"/>
          </w:tcPr>
          <w:p w:rsidR="00912677" w:rsidRPr="003658C3" w:rsidRDefault="00912677" w:rsidP="00A92B3D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</w:pPr>
          </w:p>
        </w:tc>
        <w:tc>
          <w:tcPr>
            <w:tcW w:w="6864" w:type="dxa"/>
          </w:tcPr>
          <w:p w:rsidR="00912677" w:rsidRPr="003658C3" w:rsidRDefault="00912677" w:rsidP="00A92B3D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</w:pPr>
          </w:p>
        </w:tc>
      </w:tr>
      <w:tr w:rsidR="00912677" w:rsidRPr="003658C3" w:rsidTr="00A92B3D">
        <w:trPr>
          <w:trHeight w:val="507"/>
        </w:trPr>
        <w:tc>
          <w:tcPr>
            <w:tcW w:w="2376" w:type="dxa"/>
          </w:tcPr>
          <w:p w:rsidR="00912677" w:rsidRPr="003658C3" w:rsidRDefault="00912677" w:rsidP="00A92B3D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</w:pPr>
          </w:p>
        </w:tc>
        <w:tc>
          <w:tcPr>
            <w:tcW w:w="6864" w:type="dxa"/>
          </w:tcPr>
          <w:p w:rsidR="00912677" w:rsidRPr="003658C3" w:rsidRDefault="00912677" w:rsidP="00A92B3D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</w:pPr>
          </w:p>
        </w:tc>
      </w:tr>
      <w:tr w:rsidR="00912677" w:rsidRPr="003658C3" w:rsidTr="00A92B3D">
        <w:trPr>
          <w:trHeight w:val="507"/>
        </w:trPr>
        <w:tc>
          <w:tcPr>
            <w:tcW w:w="2376" w:type="dxa"/>
          </w:tcPr>
          <w:p w:rsidR="00912677" w:rsidRPr="003658C3" w:rsidRDefault="00912677" w:rsidP="00A92B3D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</w:pPr>
          </w:p>
        </w:tc>
        <w:tc>
          <w:tcPr>
            <w:tcW w:w="6864" w:type="dxa"/>
          </w:tcPr>
          <w:p w:rsidR="00912677" w:rsidRPr="003658C3" w:rsidRDefault="00912677" w:rsidP="00A92B3D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</w:pPr>
          </w:p>
        </w:tc>
      </w:tr>
      <w:tr w:rsidR="00912677" w:rsidRPr="003658C3" w:rsidTr="00A92B3D">
        <w:trPr>
          <w:trHeight w:val="507"/>
        </w:trPr>
        <w:tc>
          <w:tcPr>
            <w:tcW w:w="2376" w:type="dxa"/>
          </w:tcPr>
          <w:p w:rsidR="00912677" w:rsidRPr="003658C3" w:rsidRDefault="00912677" w:rsidP="00A92B3D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</w:pPr>
          </w:p>
        </w:tc>
        <w:tc>
          <w:tcPr>
            <w:tcW w:w="6864" w:type="dxa"/>
          </w:tcPr>
          <w:p w:rsidR="00912677" w:rsidRPr="003658C3" w:rsidRDefault="00912677" w:rsidP="00A92B3D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</w:pPr>
          </w:p>
        </w:tc>
      </w:tr>
      <w:tr w:rsidR="00912677" w:rsidRPr="003658C3" w:rsidTr="00A92B3D">
        <w:trPr>
          <w:trHeight w:val="507"/>
        </w:trPr>
        <w:tc>
          <w:tcPr>
            <w:tcW w:w="2376" w:type="dxa"/>
          </w:tcPr>
          <w:p w:rsidR="00912677" w:rsidRPr="003658C3" w:rsidRDefault="00912677" w:rsidP="00A92B3D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</w:pPr>
          </w:p>
        </w:tc>
        <w:tc>
          <w:tcPr>
            <w:tcW w:w="6864" w:type="dxa"/>
          </w:tcPr>
          <w:p w:rsidR="00912677" w:rsidRPr="003658C3" w:rsidRDefault="00912677" w:rsidP="00A92B3D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</w:pPr>
          </w:p>
        </w:tc>
      </w:tr>
      <w:tr w:rsidR="00912677" w:rsidRPr="003658C3" w:rsidTr="00A92B3D">
        <w:trPr>
          <w:trHeight w:val="507"/>
        </w:trPr>
        <w:tc>
          <w:tcPr>
            <w:tcW w:w="2376" w:type="dxa"/>
          </w:tcPr>
          <w:p w:rsidR="00912677" w:rsidRPr="003658C3" w:rsidRDefault="00912677" w:rsidP="00A92B3D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</w:pPr>
          </w:p>
        </w:tc>
        <w:tc>
          <w:tcPr>
            <w:tcW w:w="6864" w:type="dxa"/>
          </w:tcPr>
          <w:p w:rsidR="00912677" w:rsidRPr="003658C3" w:rsidRDefault="00912677" w:rsidP="00A92B3D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</w:pPr>
          </w:p>
        </w:tc>
      </w:tr>
      <w:tr w:rsidR="00912677" w:rsidRPr="003658C3" w:rsidTr="00A92B3D">
        <w:trPr>
          <w:trHeight w:val="507"/>
        </w:trPr>
        <w:tc>
          <w:tcPr>
            <w:tcW w:w="2376" w:type="dxa"/>
          </w:tcPr>
          <w:p w:rsidR="00912677" w:rsidRPr="003658C3" w:rsidRDefault="00912677" w:rsidP="00A92B3D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</w:pPr>
          </w:p>
        </w:tc>
        <w:tc>
          <w:tcPr>
            <w:tcW w:w="6864" w:type="dxa"/>
          </w:tcPr>
          <w:p w:rsidR="00912677" w:rsidRPr="003658C3" w:rsidRDefault="00912677" w:rsidP="00A92B3D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</w:pPr>
          </w:p>
        </w:tc>
      </w:tr>
      <w:tr w:rsidR="00912677" w:rsidRPr="003658C3" w:rsidTr="00A92B3D">
        <w:trPr>
          <w:trHeight w:val="507"/>
        </w:trPr>
        <w:tc>
          <w:tcPr>
            <w:tcW w:w="2376" w:type="dxa"/>
          </w:tcPr>
          <w:p w:rsidR="00912677" w:rsidRPr="003658C3" w:rsidRDefault="00912677" w:rsidP="00A92B3D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</w:pPr>
          </w:p>
        </w:tc>
        <w:tc>
          <w:tcPr>
            <w:tcW w:w="6864" w:type="dxa"/>
          </w:tcPr>
          <w:p w:rsidR="00912677" w:rsidRPr="003658C3" w:rsidRDefault="00912677" w:rsidP="00A92B3D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</w:pPr>
          </w:p>
        </w:tc>
      </w:tr>
      <w:tr w:rsidR="00912677" w:rsidRPr="003658C3" w:rsidTr="00A92B3D">
        <w:trPr>
          <w:trHeight w:val="497"/>
        </w:trPr>
        <w:tc>
          <w:tcPr>
            <w:tcW w:w="2376" w:type="dxa"/>
          </w:tcPr>
          <w:p w:rsidR="00912677" w:rsidRPr="003658C3" w:rsidRDefault="00912677" w:rsidP="00A92B3D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</w:pPr>
          </w:p>
        </w:tc>
        <w:tc>
          <w:tcPr>
            <w:tcW w:w="6864" w:type="dxa"/>
          </w:tcPr>
          <w:p w:rsidR="00912677" w:rsidRPr="003658C3" w:rsidRDefault="00912677" w:rsidP="00A92B3D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</w:pPr>
          </w:p>
        </w:tc>
      </w:tr>
      <w:tr w:rsidR="00912677" w:rsidRPr="003658C3" w:rsidTr="00A92B3D">
        <w:trPr>
          <w:trHeight w:val="507"/>
        </w:trPr>
        <w:tc>
          <w:tcPr>
            <w:tcW w:w="2376" w:type="dxa"/>
          </w:tcPr>
          <w:p w:rsidR="00912677" w:rsidRPr="003658C3" w:rsidRDefault="00912677" w:rsidP="00A92B3D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</w:pPr>
          </w:p>
        </w:tc>
        <w:tc>
          <w:tcPr>
            <w:tcW w:w="6864" w:type="dxa"/>
          </w:tcPr>
          <w:p w:rsidR="00912677" w:rsidRPr="003658C3" w:rsidRDefault="00912677" w:rsidP="00A92B3D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</w:pPr>
          </w:p>
        </w:tc>
      </w:tr>
      <w:tr w:rsidR="00912677" w:rsidRPr="003658C3" w:rsidTr="00A92B3D">
        <w:trPr>
          <w:trHeight w:val="507"/>
        </w:trPr>
        <w:tc>
          <w:tcPr>
            <w:tcW w:w="2376" w:type="dxa"/>
          </w:tcPr>
          <w:p w:rsidR="00912677" w:rsidRPr="003658C3" w:rsidRDefault="00912677" w:rsidP="00A92B3D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</w:pPr>
          </w:p>
        </w:tc>
        <w:tc>
          <w:tcPr>
            <w:tcW w:w="6864" w:type="dxa"/>
          </w:tcPr>
          <w:p w:rsidR="00912677" w:rsidRPr="003658C3" w:rsidRDefault="00912677" w:rsidP="00A92B3D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</w:pPr>
          </w:p>
        </w:tc>
      </w:tr>
      <w:tr w:rsidR="00912677" w:rsidRPr="003658C3" w:rsidTr="00A92B3D">
        <w:trPr>
          <w:trHeight w:val="507"/>
        </w:trPr>
        <w:tc>
          <w:tcPr>
            <w:tcW w:w="2376" w:type="dxa"/>
          </w:tcPr>
          <w:p w:rsidR="00912677" w:rsidRPr="003658C3" w:rsidRDefault="00912677" w:rsidP="00A92B3D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</w:pPr>
          </w:p>
        </w:tc>
        <w:tc>
          <w:tcPr>
            <w:tcW w:w="6864" w:type="dxa"/>
          </w:tcPr>
          <w:p w:rsidR="00912677" w:rsidRPr="003658C3" w:rsidRDefault="00912677" w:rsidP="00A92B3D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</w:pPr>
          </w:p>
        </w:tc>
      </w:tr>
      <w:tr w:rsidR="00912677" w:rsidRPr="003658C3" w:rsidTr="00A92B3D">
        <w:trPr>
          <w:trHeight w:val="507"/>
        </w:trPr>
        <w:tc>
          <w:tcPr>
            <w:tcW w:w="2376" w:type="dxa"/>
          </w:tcPr>
          <w:p w:rsidR="00912677" w:rsidRPr="003658C3" w:rsidRDefault="00912677" w:rsidP="00A92B3D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</w:pPr>
          </w:p>
        </w:tc>
        <w:tc>
          <w:tcPr>
            <w:tcW w:w="6864" w:type="dxa"/>
          </w:tcPr>
          <w:p w:rsidR="00912677" w:rsidRPr="003658C3" w:rsidRDefault="00912677" w:rsidP="00A92B3D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</w:pPr>
          </w:p>
        </w:tc>
      </w:tr>
      <w:tr w:rsidR="00912677" w:rsidRPr="003658C3" w:rsidTr="00A92B3D">
        <w:trPr>
          <w:trHeight w:val="507"/>
        </w:trPr>
        <w:tc>
          <w:tcPr>
            <w:tcW w:w="2376" w:type="dxa"/>
          </w:tcPr>
          <w:p w:rsidR="00912677" w:rsidRPr="003658C3" w:rsidRDefault="00912677" w:rsidP="00A92B3D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</w:pPr>
          </w:p>
        </w:tc>
        <w:tc>
          <w:tcPr>
            <w:tcW w:w="6864" w:type="dxa"/>
          </w:tcPr>
          <w:p w:rsidR="00912677" w:rsidRPr="003658C3" w:rsidRDefault="00912677" w:rsidP="00A92B3D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</w:pPr>
          </w:p>
        </w:tc>
      </w:tr>
      <w:tr w:rsidR="00912677" w:rsidRPr="003658C3" w:rsidTr="00A92B3D">
        <w:trPr>
          <w:trHeight w:val="507"/>
        </w:trPr>
        <w:tc>
          <w:tcPr>
            <w:tcW w:w="2376" w:type="dxa"/>
          </w:tcPr>
          <w:p w:rsidR="00912677" w:rsidRPr="003658C3" w:rsidRDefault="00912677" w:rsidP="00A92B3D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</w:pPr>
          </w:p>
        </w:tc>
        <w:tc>
          <w:tcPr>
            <w:tcW w:w="6864" w:type="dxa"/>
          </w:tcPr>
          <w:p w:rsidR="00912677" w:rsidRPr="003658C3" w:rsidRDefault="00912677" w:rsidP="00A92B3D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</w:pPr>
          </w:p>
        </w:tc>
      </w:tr>
      <w:tr w:rsidR="00912677" w:rsidRPr="003658C3" w:rsidTr="00A92B3D">
        <w:trPr>
          <w:trHeight w:val="507"/>
        </w:trPr>
        <w:tc>
          <w:tcPr>
            <w:tcW w:w="2376" w:type="dxa"/>
          </w:tcPr>
          <w:p w:rsidR="00912677" w:rsidRPr="003658C3" w:rsidRDefault="00912677" w:rsidP="00A92B3D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</w:pPr>
          </w:p>
        </w:tc>
        <w:tc>
          <w:tcPr>
            <w:tcW w:w="6864" w:type="dxa"/>
          </w:tcPr>
          <w:p w:rsidR="00912677" w:rsidRPr="003658C3" w:rsidRDefault="00912677" w:rsidP="00A92B3D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</w:pPr>
          </w:p>
        </w:tc>
      </w:tr>
      <w:tr w:rsidR="00912677" w:rsidRPr="003658C3" w:rsidTr="00A92B3D">
        <w:trPr>
          <w:trHeight w:val="507"/>
        </w:trPr>
        <w:tc>
          <w:tcPr>
            <w:tcW w:w="2376" w:type="dxa"/>
          </w:tcPr>
          <w:p w:rsidR="00912677" w:rsidRPr="003658C3" w:rsidRDefault="00912677" w:rsidP="00A92B3D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</w:pPr>
          </w:p>
        </w:tc>
        <w:tc>
          <w:tcPr>
            <w:tcW w:w="6864" w:type="dxa"/>
          </w:tcPr>
          <w:p w:rsidR="00912677" w:rsidRPr="003658C3" w:rsidRDefault="00912677" w:rsidP="00A92B3D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</w:pPr>
          </w:p>
        </w:tc>
      </w:tr>
      <w:tr w:rsidR="00912677" w:rsidRPr="003658C3" w:rsidTr="00A92B3D">
        <w:trPr>
          <w:trHeight w:val="497"/>
        </w:trPr>
        <w:tc>
          <w:tcPr>
            <w:tcW w:w="2376" w:type="dxa"/>
          </w:tcPr>
          <w:p w:rsidR="00912677" w:rsidRPr="003658C3" w:rsidRDefault="00912677" w:rsidP="00A92B3D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</w:pPr>
          </w:p>
        </w:tc>
        <w:tc>
          <w:tcPr>
            <w:tcW w:w="6864" w:type="dxa"/>
          </w:tcPr>
          <w:p w:rsidR="00912677" w:rsidRPr="003658C3" w:rsidRDefault="00912677" w:rsidP="00A92B3D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</w:pPr>
          </w:p>
        </w:tc>
      </w:tr>
      <w:tr w:rsidR="00912677" w:rsidRPr="003658C3" w:rsidTr="00A92B3D">
        <w:trPr>
          <w:trHeight w:val="507"/>
        </w:trPr>
        <w:tc>
          <w:tcPr>
            <w:tcW w:w="2376" w:type="dxa"/>
          </w:tcPr>
          <w:p w:rsidR="00912677" w:rsidRPr="003658C3" w:rsidRDefault="00912677" w:rsidP="00A92B3D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</w:pPr>
          </w:p>
        </w:tc>
        <w:tc>
          <w:tcPr>
            <w:tcW w:w="6864" w:type="dxa"/>
          </w:tcPr>
          <w:p w:rsidR="00912677" w:rsidRPr="003658C3" w:rsidRDefault="00912677" w:rsidP="00A92B3D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</w:pPr>
          </w:p>
        </w:tc>
      </w:tr>
      <w:tr w:rsidR="00912677" w:rsidRPr="003658C3" w:rsidTr="00A92B3D">
        <w:trPr>
          <w:trHeight w:val="507"/>
        </w:trPr>
        <w:tc>
          <w:tcPr>
            <w:tcW w:w="2376" w:type="dxa"/>
          </w:tcPr>
          <w:p w:rsidR="00912677" w:rsidRPr="003658C3" w:rsidRDefault="00912677" w:rsidP="00A92B3D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</w:pPr>
          </w:p>
        </w:tc>
        <w:tc>
          <w:tcPr>
            <w:tcW w:w="6864" w:type="dxa"/>
          </w:tcPr>
          <w:p w:rsidR="00912677" w:rsidRPr="003658C3" w:rsidRDefault="00912677" w:rsidP="00A92B3D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</w:pPr>
          </w:p>
        </w:tc>
      </w:tr>
    </w:tbl>
    <w:p w:rsidR="00912677" w:rsidRPr="003658C3" w:rsidRDefault="00912677" w:rsidP="00912677">
      <w:pPr>
        <w:rPr>
          <w:rFonts w:hAnsi="Calibri"/>
          <w:b/>
          <w:color w:val="000000" w:themeColor="text1"/>
          <w:kern w:val="24"/>
          <w:sz w:val="36"/>
          <w:szCs w:val="36"/>
          <w:lang w:val="nn-NO"/>
        </w:rPr>
      </w:pPr>
    </w:p>
    <w:p w:rsidR="00912677" w:rsidRPr="003658C3" w:rsidRDefault="00912677" w:rsidP="00912677">
      <w:pPr>
        <w:rPr>
          <w:rFonts w:hAnsi="Calibri"/>
          <w:b/>
          <w:color w:val="000000" w:themeColor="text1"/>
          <w:kern w:val="24"/>
          <w:sz w:val="28"/>
          <w:szCs w:val="28"/>
          <w:lang w:val="nn-NO"/>
        </w:rPr>
      </w:pPr>
      <w:r w:rsidRPr="003658C3">
        <w:rPr>
          <w:rFonts w:hAnsi="Calibri"/>
          <w:b/>
          <w:color w:val="000000" w:themeColor="text1"/>
          <w:kern w:val="24"/>
          <w:sz w:val="28"/>
          <w:szCs w:val="28"/>
          <w:lang w:val="nn-NO"/>
        </w:rPr>
        <w:lastRenderedPageBreak/>
        <w:t>Nøkkelsetningsark</w:t>
      </w:r>
    </w:p>
    <w:tbl>
      <w:tblPr>
        <w:tblStyle w:val="Tabellrutenett"/>
        <w:tblW w:w="9610" w:type="dxa"/>
        <w:tblLook w:val="04A0" w:firstRow="1" w:lastRow="0" w:firstColumn="1" w:lastColumn="0" w:noHBand="0" w:noVBand="1"/>
      </w:tblPr>
      <w:tblGrid>
        <w:gridCol w:w="9610"/>
      </w:tblGrid>
      <w:tr w:rsidR="00912677" w:rsidRPr="003658C3" w:rsidTr="00912677">
        <w:trPr>
          <w:trHeight w:val="587"/>
        </w:trPr>
        <w:tc>
          <w:tcPr>
            <w:tcW w:w="9610" w:type="dxa"/>
          </w:tcPr>
          <w:p w:rsidR="00912677" w:rsidRPr="003658C3" w:rsidRDefault="00912677" w:rsidP="003C4140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</w:pPr>
            <w:r w:rsidRPr="003658C3"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  <w:t>Nø</w:t>
            </w:r>
            <w:r w:rsidR="00F00205" w:rsidRPr="003658C3"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  <w:t>kkelsetning</w:t>
            </w:r>
            <w:r w:rsidR="003C4140" w:rsidRPr="003658C3"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  <w:t>a</w:t>
            </w:r>
            <w:r w:rsidRPr="003658C3"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  <w:t>r</w:t>
            </w:r>
          </w:p>
        </w:tc>
      </w:tr>
      <w:tr w:rsidR="00912677" w:rsidRPr="003658C3" w:rsidTr="00912677">
        <w:trPr>
          <w:trHeight w:val="12375"/>
        </w:trPr>
        <w:tc>
          <w:tcPr>
            <w:tcW w:w="9610" w:type="dxa"/>
          </w:tcPr>
          <w:p w:rsidR="00912677" w:rsidRPr="003658C3" w:rsidRDefault="00912677" w:rsidP="00A92B3D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  <w:lang w:val="nn-NO"/>
              </w:rPr>
            </w:pPr>
          </w:p>
        </w:tc>
      </w:tr>
    </w:tbl>
    <w:p w:rsidR="003B17D7" w:rsidRPr="003658C3" w:rsidRDefault="003B17D7" w:rsidP="00912677">
      <w:pPr>
        <w:rPr>
          <w:lang w:val="nn-NO"/>
        </w:rPr>
      </w:pPr>
    </w:p>
    <w:p w:rsidR="00763218" w:rsidRPr="003658C3" w:rsidRDefault="00763218" w:rsidP="00763218">
      <w:pPr>
        <w:keepNext/>
        <w:keepLines/>
        <w:spacing w:before="40" w:after="0" w:line="259" w:lineRule="auto"/>
        <w:outlineLvl w:val="1"/>
        <w:rPr>
          <w:rFonts w:hAnsi="Calibri" w:cs="Times New Roman"/>
          <w:b/>
          <w:color w:val="000000" w:themeColor="text1"/>
          <w:kern w:val="24"/>
          <w:sz w:val="36"/>
          <w:szCs w:val="36"/>
          <w:lang w:val="nn-NO"/>
        </w:rPr>
      </w:pPr>
      <w:r w:rsidRPr="003658C3">
        <w:rPr>
          <w:rFonts w:hAnsi="Calibri" w:cs="Times New Roman"/>
          <w:b/>
          <w:color w:val="000000" w:themeColor="text1"/>
          <w:kern w:val="24"/>
          <w:sz w:val="36"/>
          <w:szCs w:val="36"/>
          <w:lang w:val="nn-NO"/>
        </w:rPr>
        <w:lastRenderedPageBreak/>
        <w:t>Del</w:t>
      </w:r>
      <w:r w:rsidR="003C4140" w:rsidRPr="003658C3">
        <w:rPr>
          <w:rFonts w:hAnsi="Calibri" w:cs="Times New Roman"/>
          <w:b/>
          <w:color w:val="000000" w:themeColor="text1"/>
          <w:kern w:val="24"/>
          <w:sz w:val="36"/>
          <w:szCs w:val="36"/>
          <w:lang w:val="nn-NO"/>
        </w:rPr>
        <w:t>a</w:t>
      </w:r>
      <w:r w:rsidRPr="003658C3">
        <w:rPr>
          <w:rFonts w:hAnsi="Calibri" w:cs="Times New Roman"/>
          <w:b/>
          <w:color w:val="000000" w:themeColor="text1"/>
          <w:kern w:val="24"/>
          <w:sz w:val="36"/>
          <w:szCs w:val="36"/>
          <w:lang w:val="nn-NO"/>
        </w:rPr>
        <w:t>r i e</w:t>
      </w:r>
      <w:r w:rsidR="003C4140" w:rsidRPr="003658C3">
        <w:rPr>
          <w:rFonts w:hAnsi="Calibri" w:cs="Times New Roman"/>
          <w:b/>
          <w:color w:val="000000" w:themeColor="text1"/>
          <w:kern w:val="24"/>
          <w:sz w:val="36"/>
          <w:szCs w:val="36"/>
          <w:lang w:val="nn-NO"/>
        </w:rPr>
        <w:t>i</w:t>
      </w:r>
      <w:r w:rsidRPr="003658C3">
        <w:rPr>
          <w:rFonts w:hAnsi="Calibri" w:cs="Times New Roman"/>
          <w:b/>
          <w:color w:val="000000" w:themeColor="text1"/>
          <w:kern w:val="24"/>
          <w:sz w:val="36"/>
          <w:szCs w:val="36"/>
          <w:lang w:val="nn-NO"/>
        </w:rPr>
        <w:t xml:space="preserve">t kommunikasjonssystem </w:t>
      </w:r>
    </w:p>
    <w:tbl>
      <w:tblPr>
        <w:tblStyle w:val="Tabellrutenett4"/>
        <w:tblW w:w="9598" w:type="dxa"/>
        <w:tblLayout w:type="fixed"/>
        <w:tblLook w:val="04A0" w:firstRow="1" w:lastRow="0" w:firstColumn="1" w:lastColumn="0" w:noHBand="0" w:noVBand="1"/>
      </w:tblPr>
      <w:tblGrid>
        <w:gridCol w:w="1547"/>
        <w:gridCol w:w="2706"/>
        <w:gridCol w:w="1637"/>
        <w:gridCol w:w="1838"/>
        <w:gridCol w:w="1870"/>
      </w:tblGrid>
      <w:tr w:rsidR="00763218" w:rsidRPr="003658C3" w:rsidTr="00EE1A39">
        <w:trPr>
          <w:trHeight w:val="271"/>
        </w:trPr>
        <w:tc>
          <w:tcPr>
            <w:tcW w:w="1547" w:type="dxa"/>
            <w:vMerge w:val="restart"/>
            <w:vAlign w:val="center"/>
          </w:tcPr>
          <w:p w:rsidR="00763218" w:rsidRPr="003658C3" w:rsidRDefault="00763218" w:rsidP="00763218">
            <w:pPr>
              <w:rPr>
                <w:b/>
                <w:lang w:val="nn-NO"/>
              </w:rPr>
            </w:pPr>
            <w:r w:rsidRPr="003658C3">
              <w:rPr>
                <w:b/>
                <w:lang w:val="nn-NO"/>
              </w:rPr>
              <w:t>Del</w:t>
            </w:r>
          </w:p>
        </w:tc>
        <w:tc>
          <w:tcPr>
            <w:tcW w:w="2706" w:type="dxa"/>
            <w:vMerge w:val="restart"/>
            <w:vAlign w:val="center"/>
          </w:tcPr>
          <w:p w:rsidR="00763218" w:rsidRPr="003658C3" w:rsidRDefault="00763218" w:rsidP="00763218">
            <w:pPr>
              <w:rPr>
                <w:b/>
                <w:lang w:val="nn-NO"/>
              </w:rPr>
            </w:pPr>
            <w:r w:rsidRPr="003658C3">
              <w:rPr>
                <w:b/>
                <w:lang w:val="nn-NO"/>
              </w:rPr>
              <w:t>Definisjon</w:t>
            </w:r>
          </w:p>
        </w:tc>
        <w:tc>
          <w:tcPr>
            <w:tcW w:w="1637" w:type="dxa"/>
            <w:vMerge w:val="restart"/>
            <w:vAlign w:val="center"/>
          </w:tcPr>
          <w:p w:rsidR="00763218" w:rsidRPr="003658C3" w:rsidRDefault="00763218" w:rsidP="00763218">
            <w:pPr>
              <w:rPr>
                <w:b/>
                <w:lang w:val="nn-NO"/>
              </w:rPr>
            </w:pPr>
            <w:r w:rsidRPr="003658C3">
              <w:rPr>
                <w:b/>
                <w:lang w:val="nn-NO"/>
              </w:rPr>
              <w:t>Funksjon</w:t>
            </w:r>
          </w:p>
        </w:tc>
        <w:tc>
          <w:tcPr>
            <w:tcW w:w="3708" w:type="dxa"/>
            <w:gridSpan w:val="2"/>
            <w:vAlign w:val="center"/>
          </w:tcPr>
          <w:p w:rsidR="00763218" w:rsidRPr="003658C3" w:rsidRDefault="00763218" w:rsidP="00763218">
            <w:pPr>
              <w:jc w:val="center"/>
              <w:rPr>
                <w:b/>
                <w:lang w:val="nn-NO"/>
              </w:rPr>
            </w:pPr>
            <w:r w:rsidRPr="003658C3">
              <w:rPr>
                <w:b/>
                <w:lang w:val="nn-NO"/>
              </w:rPr>
              <w:t>Eksempel</w:t>
            </w:r>
          </w:p>
        </w:tc>
      </w:tr>
      <w:tr w:rsidR="00763218" w:rsidRPr="003658C3" w:rsidTr="00EE1A39">
        <w:trPr>
          <w:trHeight w:val="146"/>
        </w:trPr>
        <w:tc>
          <w:tcPr>
            <w:tcW w:w="1547" w:type="dxa"/>
            <w:vMerge/>
            <w:vAlign w:val="center"/>
          </w:tcPr>
          <w:p w:rsidR="00763218" w:rsidRPr="003658C3" w:rsidRDefault="00763218" w:rsidP="00763218">
            <w:pPr>
              <w:jc w:val="center"/>
              <w:rPr>
                <w:b/>
                <w:lang w:val="nn-NO"/>
              </w:rPr>
            </w:pPr>
          </w:p>
        </w:tc>
        <w:tc>
          <w:tcPr>
            <w:tcW w:w="2706" w:type="dxa"/>
            <w:vMerge/>
          </w:tcPr>
          <w:p w:rsidR="00763218" w:rsidRPr="003658C3" w:rsidRDefault="00763218" w:rsidP="00763218">
            <w:pPr>
              <w:jc w:val="center"/>
              <w:rPr>
                <w:b/>
                <w:lang w:val="nn-NO"/>
              </w:rPr>
            </w:pPr>
          </w:p>
        </w:tc>
        <w:tc>
          <w:tcPr>
            <w:tcW w:w="1637" w:type="dxa"/>
            <w:vMerge/>
            <w:vAlign w:val="center"/>
          </w:tcPr>
          <w:p w:rsidR="00763218" w:rsidRPr="003658C3" w:rsidRDefault="00763218" w:rsidP="00763218">
            <w:pPr>
              <w:jc w:val="center"/>
              <w:rPr>
                <w:b/>
                <w:lang w:val="nn-NO"/>
              </w:rPr>
            </w:pPr>
          </w:p>
        </w:tc>
        <w:tc>
          <w:tcPr>
            <w:tcW w:w="1838" w:type="dxa"/>
            <w:vAlign w:val="center"/>
          </w:tcPr>
          <w:p w:rsidR="00763218" w:rsidRPr="003658C3" w:rsidRDefault="00763218" w:rsidP="00763218">
            <w:pPr>
              <w:jc w:val="center"/>
              <w:rPr>
                <w:b/>
                <w:lang w:val="nn-NO"/>
              </w:rPr>
            </w:pPr>
            <w:r w:rsidRPr="003658C3">
              <w:rPr>
                <w:b/>
                <w:lang w:val="nn-NO"/>
              </w:rPr>
              <w:t>Pakke- og brevpost</w:t>
            </w:r>
          </w:p>
        </w:tc>
        <w:tc>
          <w:tcPr>
            <w:tcW w:w="1870" w:type="dxa"/>
            <w:vAlign w:val="center"/>
          </w:tcPr>
          <w:p w:rsidR="00763218" w:rsidRPr="003658C3" w:rsidRDefault="00763218" w:rsidP="00763218">
            <w:pPr>
              <w:jc w:val="center"/>
              <w:rPr>
                <w:b/>
                <w:lang w:val="nn-NO"/>
              </w:rPr>
            </w:pPr>
            <w:r w:rsidRPr="003658C3">
              <w:rPr>
                <w:b/>
                <w:lang w:val="nn-NO"/>
              </w:rPr>
              <w:t>Elektronisk kommunikasjons-system</w:t>
            </w:r>
          </w:p>
        </w:tc>
      </w:tr>
      <w:tr w:rsidR="00763218" w:rsidRPr="003658C3" w:rsidTr="00EE1A39">
        <w:trPr>
          <w:trHeight w:val="1363"/>
        </w:trPr>
        <w:tc>
          <w:tcPr>
            <w:tcW w:w="1547" w:type="dxa"/>
          </w:tcPr>
          <w:p w:rsidR="00763218" w:rsidRPr="003658C3" w:rsidRDefault="00763218" w:rsidP="00763218">
            <w:pPr>
              <w:rPr>
                <w:b/>
                <w:lang w:val="nn-NO"/>
              </w:rPr>
            </w:pPr>
            <w:r w:rsidRPr="003658C3">
              <w:rPr>
                <w:b/>
                <w:lang w:val="nn-NO"/>
              </w:rPr>
              <w:t>informasjon</w:t>
            </w:r>
          </w:p>
        </w:tc>
        <w:tc>
          <w:tcPr>
            <w:tcW w:w="2706" w:type="dxa"/>
          </w:tcPr>
          <w:p w:rsidR="00763218" w:rsidRPr="003658C3" w:rsidRDefault="00763218" w:rsidP="003C4140">
            <w:pPr>
              <w:rPr>
                <w:lang w:val="nn-NO"/>
              </w:rPr>
            </w:pPr>
            <w:r w:rsidRPr="003658C3">
              <w:rPr>
                <w:lang w:val="nn-NO"/>
              </w:rPr>
              <w:t>opplysning</w:t>
            </w:r>
            <w:r w:rsidR="003C4140" w:rsidRPr="003658C3">
              <w:rPr>
                <w:lang w:val="nn-NO"/>
              </w:rPr>
              <w:t>a</w:t>
            </w:r>
            <w:r w:rsidR="003658C3">
              <w:rPr>
                <w:lang w:val="nn-NO"/>
              </w:rPr>
              <w:t>r som blir send</w:t>
            </w:r>
            <w:r w:rsidR="003C4140" w:rsidRPr="003658C3">
              <w:rPr>
                <w:lang w:val="nn-NO"/>
              </w:rPr>
              <w:t>e</w:t>
            </w:r>
            <w:r w:rsidRPr="003658C3">
              <w:rPr>
                <w:lang w:val="nn-NO"/>
              </w:rPr>
              <w:t xml:space="preserve"> mellom del</w:t>
            </w:r>
            <w:r w:rsidR="003C4140" w:rsidRPr="003658C3">
              <w:rPr>
                <w:lang w:val="nn-NO"/>
              </w:rPr>
              <w:t>a</w:t>
            </w:r>
            <w:r w:rsidRPr="003658C3">
              <w:rPr>
                <w:lang w:val="nn-NO"/>
              </w:rPr>
              <w:t>ne i e</w:t>
            </w:r>
            <w:r w:rsidR="003C4140" w:rsidRPr="003658C3">
              <w:rPr>
                <w:lang w:val="nn-NO"/>
              </w:rPr>
              <w:t>i</w:t>
            </w:r>
            <w:r w:rsidRPr="003658C3">
              <w:rPr>
                <w:lang w:val="nn-NO"/>
              </w:rPr>
              <w:t>t kommunikasjonssystem</w:t>
            </w:r>
          </w:p>
        </w:tc>
        <w:tc>
          <w:tcPr>
            <w:tcW w:w="1637" w:type="dxa"/>
          </w:tcPr>
          <w:p w:rsidR="00763218" w:rsidRPr="003658C3" w:rsidRDefault="003658C3" w:rsidP="003C4140">
            <w:pPr>
              <w:rPr>
                <w:lang w:val="nn-NO"/>
              </w:rPr>
            </w:pPr>
            <w:r>
              <w:rPr>
                <w:lang w:val="nn-NO"/>
              </w:rPr>
              <w:t>fortelj</w:t>
            </w:r>
            <w:r w:rsidR="00763218" w:rsidRPr="003658C3">
              <w:rPr>
                <w:lang w:val="nn-NO"/>
              </w:rPr>
              <w:t>e no</w:t>
            </w:r>
            <w:r w:rsidR="003C4140" w:rsidRPr="003658C3">
              <w:rPr>
                <w:lang w:val="nn-NO"/>
              </w:rPr>
              <w:t>ko</w:t>
            </w:r>
          </w:p>
        </w:tc>
        <w:tc>
          <w:tcPr>
            <w:tcW w:w="1838" w:type="dxa"/>
          </w:tcPr>
          <w:p w:rsidR="00763218" w:rsidRPr="003658C3" w:rsidRDefault="00763218" w:rsidP="003C4140">
            <w:pPr>
              <w:rPr>
                <w:lang w:val="nn-NO"/>
              </w:rPr>
            </w:pPr>
            <w:r w:rsidRPr="003658C3">
              <w:rPr>
                <w:lang w:val="nn-NO"/>
              </w:rPr>
              <w:t>tekst, bilde og alle gjenstand</w:t>
            </w:r>
            <w:r w:rsidR="003C4140" w:rsidRPr="003658C3">
              <w:rPr>
                <w:lang w:val="nn-NO"/>
              </w:rPr>
              <w:t>a</w:t>
            </w:r>
            <w:r w:rsidRPr="003658C3">
              <w:rPr>
                <w:lang w:val="nn-NO"/>
              </w:rPr>
              <w:t xml:space="preserve">r som kan </w:t>
            </w:r>
            <w:r w:rsidR="003C4140" w:rsidRPr="003658C3">
              <w:rPr>
                <w:lang w:val="nn-NO"/>
              </w:rPr>
              <w:t xml:space="preserve">bli sendte </w:t>
            </w:r>
            <w:r w:rsidRPr="003658C3">
              <w:rPr>
                <w:lang w:val="nn-NO"/>
              </w:rPr>
              <w:t>som pakke</w:t>
            </w:r>
          </w:p>
        </w:tc>
        <w:tc>
          <w:tcPr>
            <w:tcW w:w="1870" w:type="dxa"/>
          </w:tcPr>
          <w:p w:rsidR="00763218" w:rsidRPr="003658C3" w:rsidRDefault="00763218" w:rsidP="00763218">
            <w:pPr>
              <w:rPr>
                <w:lang w:val="nn-NO"/>
              </w:rPr>
            </w:pPr>
          </w:p>
        </w:tc>
      </w:tr>
      <w:tr w:rsidR="00763218" w:rsidRPr="003658C3" w:rsidTr="00EE1A39">
        <w:trPr>
          <w:trHeight w:val="1414"/>
        </w:trPr>
        <w:tc>
          <w:tcPr>
            <w:tcW w:w="1547" w:type="dxa"/>
          </w:tcPr>
          <w:p w:rsidR="00763218" w:rsidRPr="003658C3" w:rsidRDefault="00763218" w:rsidP="003C4140">
            <w:pPr>
              <w:rPr>
                <w:b/>
                <w:lang w:val="nn-NO"/>
              </w:rPr>
            </w:pPr>
            <w:r w:rsidRPr="003658C3">
              <w:rPr>
                <w:b/>
                <w:lang w:val="nn-NO"/>
              </w:rPr>
              <w:t>send</w:t>
            </w:r>
            <w:r w:rsidR="003C4140" w:rsidRPr="003658C3">
              <w:rPr>
                <w:b/>
                <w:lang w:val="nn-NO"/>
              </w:rPr>
              <w:t>a</w:t>
            </w:r>
            <w:r w:rsidRPr="003658C3">
              <w:rPr>
                <w:b/>
                <w:lang w:val="nn-NO"/>
              </w:rPr>
              <w:t>r</w:t>
            </w:r>
          </w:p>
        </w:tc>
        <w:tc>
          <w:tcPr>
            <w:tcW w:w="2706" w:type="dxa"/>
          </w:tcPr>
          <w:p w:rsidR="00763218" w:rsidRPr="003658C3" w:rsidRDefault="00763218" w:rsidP="003C4140">
            <w:pPr>
              <w:rPr>
                <w:lang w:val="nn-NO"/>
              </w:rPr>
            </w:pPr>
            <w:r w:rsidRPr="003658C3">
              <w:rPr>
                <w:lang w:val="nn-NO"/>
              </w:rPr>
              <w:t>startpunkt for e</w:t>
            </w:r>
            <w:r w:rsidR="003C4140" w:rsidRPr="003658C3">
              <w:rPr>
                <w:lang w:val="nn-NO"/>
              </w:rPr>
              <w:t>i</w:t>
            </w:r>
            <w:r w:rsidRPr="003658C3">
              <w:rPr>
                <w:lang w:val="nn-NO"/>
              </w:rPr>
              <w:t xml:space="preserve"> informasjonsoverføring</w:t>
            </w:r>
          </w:p>
        </w:tc>
        <w:tc>
          <w:tcPr>
            <w:tcW w:w="1637" w:type="dxa"/>
          </w:tcPr>
          <w:p w:rsidR="00763218" w:rsidRPr="003658C3" w:rsidRDefault="00763218" w:rsidP="003C4140">
            <w:pPr>
              <w:rPr>
                <w:lang w:val="nn-NO"/>
              </w:rPr>
            </w:pPr>
            <w:r w:rsidRPr="003658C3">
              <w:rPr>
                <w:lang w:val="nn-NO"/>
              </w:rPr>
              <w:t xml:space="preserve">bestemme </w:t>
            </w:r>
            <w:r w:rsidR="003C4140" w:rsidRPr="003658C3">
              <w:rPr>
                <w:lang w:val="nn-NO"/>
              </w:rPr>
              <w:t>kva</w:t>
            </w:r>
            <w:r w:rsidRPr="003658C3">
              <w:rPr>
                <w:lang w:val="nn-NO"/>
              </w:rPr>
              <w:t xml:space="preserve"> informasjon som skal bli send</w:t>
            </w:r>
          </w:p>
        </w:tc>
        <w:tc>
          <w:tcPr>
            <w:tcW w:w="1838" w:type="dxa"/>
          </w:tcPr>
          <w:p w:rsidR="00763218" w:rsidRPr="003658C3" w:rsidRDefault="00763218" w:rsidP="00763218">
            <w:pPr>
              <w:rPr>
                <w:lang w:val="nn-NO"/>
              </w:rPr>
            </w:pPr>
            <w:r w:rsidRPr="003658C3">
              <w:rPr>
                <w:lang w:val="nn-NO"/>
              </w:rPr>
              <w:t>person</w:t>
            </w:r>
          </w:p>
        </w:tc>
        <w:tc>
          <w:tcPr>
            <w:tcW w:w="1870" w:type="dxa"/>
          </w:tcPr>
          <w:p w:rsidR="00763218" w:rsidRPr="003658C3" w:rsidRDefault="00763218" w:rsidP="00763218">
            <w:pPr>
              <w:rPr>
                <w:lang w:val="nn-NO"/>
              </w:rPr>
            </w:pPr>
          </w:p>
        </w:tc>
      </w:tr>
      <w:tr w:rsidR="00763218" w:rsidRPr="003658C3" w:rsidTr="00EE1A39">
        <w:trPr>
          <w:trHeight w:val="1427"/>
        </w:trPr>
        <w:tc>
          <w:tcPr>
            <w:tcW w:w="1547" w:type="dxa"/>
          </w:tcPr>
          <w:p w:rsidR="00763218" w:rsidRPr="003658C3" w:rsidRDefault="00763218" w:rsidP="003C4140">
            <w:pPr>
              <w:rPr>
                <w:b/>
                <w:lang w:val="nn-NO"/>
              </w:rPr>
            </w:pPr>
            <w:r w:rsidRPr="003658C3">
              <w:rPr>
                <w:b/>
                <w:lang w:val="nn-NO"/>
              </w:rPr>
              <w:t>mottak</w:t>
            </w:r>
            <w:r w:rsidR="003C4140" w:rsidRPr="003658C3">
              <w:rPr>
                <w:b/>
                <w:lang w:val="nn-NO"/>
              </w:rPr>
              <w:t>a</w:t>
            </w:r>
            <w:r w:rsidRPr="003658C3">
              <w:rPr>
                <w:b/>
                <w:lang w:val="nn-NO"/>
              </w:rPr>
              <w:t>r</w:t>
            </w:r>
          </w:p>
        </w:tc>
        <w:tc>
          <w:tcPr>
            <w:tcW w:w="2706" w:type="dxa"/>
          </w:tcPr>
          <w:p w:rsidR="00763218" w:rsidRPr="003658C3" w:rsidRDefault="00763218" w:rsidP="003C4140">
            <w:pPr>
              <w:rPr>
                <w:lang w:val="nn-NO"/>
              </w:rPr>
            </w:pPr>
            <w:r w:rsidRPr="003658C3">
              <w:rPr>
                <w:lang w:val="nn-NO"/>
              </w:rPr>
              <w:t>endepunkt for e</w:t>
            </w:r>
            <w:r w:rsidR="003C4140" w:rsidRPr="003658C3">
              <w:rPr>
                <w:lang w:val="nn-NO"/>
              </w:rPr>
              <w:t>i</w:t>
            </w:r>
            <w:r w:rsidRPr="003658C3">
              <w:rPr>
                <w:lang w:val="nn-NO"/>
              </w:rPr>
              <w:t xml:space="preserve"> informasjonsoverføring</w:t>
            </w:r>
          </w:p>
        </w:tc>
        <w:tc>
          <w:tcPr>
            <w:tcW w:w="1637" w:type="dxa"/>
          </w:tcPr>
          <w:p w:rsidR="00763218" w:rsidRPr="003658C3" w:rsidRDefault="00763218" w:rsidP="00763218">
            <w:pPr>
              <w:rPr>
                <w:lang w:val="nn-NO"/>
              </w:rPr>
            </w:pPr>
            <w:r w:rsidRPr="003658C3">
              <w:rPr>
                <w:lang w:val="nn-NO"/>
              </w:rPr>
              <w:t>ta imot informasjon</w:t>
            </w:r>
          </w:p>
        </w:tc>
        <w:tc>
          <w:tcPr>
            <w:tcW w:w="1838" w:type="dxa"/>
          </w:tcPr>
          <w:p w:rsidR="00763218" w:rsidRPr="003658C3" w:rsidRDefault="00763218" w:rsidP="00763218">
            <w:pPr>
              <w:rPr>
                <w:lang w:val="nn-NO"/>
              </w:rPr>
            </w:pPr>
            <w:r w:rsidRPr="003658C3">
              <w:rPr>
                <w:lang w:val="nn-NO"/>
              </w:rPr>
              <w:t>person</w:t>
            </w:r>
          </w:p>
          <w:p w:rsidR="00763218" w:rsidRPr="003658C3" w:rsidRDefault="00763218" w:rsidP="00763218">
            <w:pPr>
              <w:rPr>
                <w:lang w:val="nn-NO"/>
              </w:rPr>
            </w:pPr>
          </w:p>
          <w:p w:rsidR="00763218" w:rsidRPr="003658C3" w:rsidRDefault="00763218" w:rsidP="00763218">
            <w:pPr>
              <w:jc w:val="center"/>
              <w:rPr>
                <w:lang w:val="nn-NO"/>
              </w:rPr>
            </w:pPr>
          </w:p>
        </w:tc>
        <w:tc>
          <w:tcPr>
            <w:tcW w:w="1870" w:type="dxa"/>
          </w:tcPr>
          <w:p w:rsidR="00763218" w:rsidRPr="003658C3" w:rsidRDefault="00763218" w:rsidP="00763218">
            <w:pPr>
              <w:rPr>
                <w:lang w:val="nn-NO"/>
              </w:rPr>
            </w:pPr>
          </w:p>
        </w:tc>
      </w:tr>
      <w:tr w:rsidR="00763218" w:rsidRPr="003658C3" w:rsidTr="00EE1A39">
        <w:trPr>
          <w:trHeight w:val="1415"/>
        </w:trPr>
        <w:tc>
          <w:tcPr>
            <w:tcW w:w="1547" w:type="dxa"/>
          </w:tcPr>
          <w:p w:rsidR="00763218" w:rsidRPr="003658C3" w:rsidRDefault="00763218" w:rsidP="00763218">
            <w:pPr>
              <w:rPr>
                <w:b/>
                <w:lang w:val="nn-NO"/>
              </w:rPr>
            </w:pPr>
            <w:r w:rsidRPr="003658C3">
              <w:rPr>
                <w:b/>
                <w:lang w:val="nn-NO"/>
              </w:rPr>
              <w:t>adresse</w:t>
            </w:r>
          </w:p>
        </w:tc>
        <w:tc>
          <w:tcPr>
            <w:tcW w:w="2706" w:type="dxa"/>
          </w:tcPr>
          <w:p w:rsidR="00763218" w:rsidRPr="003658C3" w:rsidRDefault="00763218" w:rsidP="003C4140">
            <w:pPr>
              <w:rPr>
                <w:lang w:val="nn-NO"/>
              </w:rPr>
            </w:pPr>
            <w:r w:rsidRPr="003658C3">
              <w:rPr>
                <w:lang w:val="nn-NO"/>
              </w:rPr>
              <w:t>unik identifikasjonsopplysning for e</w:t>
            </w:r>
            <w:r w:rsidR="003C4140" w:rsidRPr="003658C3">
              <w:rPr>
                <w:lang w:val="nn-NO"/>
              </w:rPr>
              <w:t>in</w:t>
            </w:r>
            <w:r w:rsidRPr="003658C3">
              <w:rPr>
                <w:lang w:val="nn-NO"/>
              </w:rPr>
              <w:t xml:space="preserve"> geografisk st</w:t>
            </w:r>
            <w:r w:rsidR="003C4140" w:rsidRPr="003658C3">
              <w:rPr>
                <w:lang w:val="nn-NO"/>
              </w:rPr>
              <w:t>a</w:t>
            </w:r>
            <w:r w:rsidRPr="003658C3">
              <w:rPr>
                <w:lang w:val="nn-NO"/>
              </w:rPr>
              <w:t>d eller e</w:t>
            </w:r>
            <w:r w:rsidR="003C4140" w:rsidRPr="003658C3">
              <w:rPr>
                <w:lang w:val="nn-NO"/>
              </w:rPr>
              <w:t>i</w:t>
            </w:r>
            <w:r w:rsidRPr="003658C3">
              <w:rPr>
                <w:lang w:val="nn-NO"/>
              </w:rPr>
              <w:t>n e</w:t>
            </w:r>
            <w:r w:rsidR="003C4140" w:rsidRPr="003658C3">
              <w:rPr>
                <w:lang w:val="nn-NO"/>
              </w:rPr>
              <w:t>ining</w:t>
            </w:r>
          </w:p>
        </w:tc>
        <w:tc>
          <w:tcPr>
            <w:tcW w:w="1637" w:type="dxa"/>
          </w:tcPr>
          <w:p w:rsidR="00763218" w:rsidRPr="003658C3" w:rsidRDefault="00763218" w:rsidP="003C4140">
            <w:pPr>
              <w:rPr>
                <w:lang w:val="nn-NO"/>
              </w:rPr>
            </w:pPr>
            <w:r w:rsidRPr="003658C3">
              <w:rPr>
                <w:lang w:val="nn-NO"/>
              </w:rPr>
              <w:t>plassere informasjonen e</w:t>
            </w:r>
            <w:r w:rsidR="003C4140" w:rsidRPr="003658C3">
              <w:rPr>
                <w:lang w:val="nn-NO"/>
              </w:rPr>
              <w:t>in bestemt sta</w:t>
            </w:r>
            <w:r w:rsidRPr="003658C3">
              <w:rPr>
                <w:lang w:val="nn-NO"/>
              </w:rPr>
              <w:t>d</w:t>
            </w:r>
          </w:p>
        </w:tc>
        <w:tc>
          <w:tcPr>
            <w:tcW w:w="1838" w:type="dxa"/>
          </w:tcPr>
          <w:p w:rsidR="00763218" w:rsidRPr="003658C3" w:rsidRDefault="00763218" w:rsidP="00763218">
            <w:pPr>
              <w:rPr>
                <w:lang w:val="nn-NO"/>
              </w:rPr>
            </w:pPr>
            <w:r w:rsidRPr="003658C3">
              <w:rPr>
                <w:lang w:val="nn-NO"/>
              </w:rPr>
              <w:t>e</w:t>
            </w:r>
            <w:r w:rsidR="003C4140" w:rsidRPr="003658C3">
              <w:rPr>
                <w:lang w:val="nn-NO"/>
              </w:rPr>
              <w:t>in</w:t>
            </w:r>
            <w:r w:rsidRPr="003658C3">
              <w:rPr>
                <w:lang w:val="nn-NO"/>
              </w:rPr>
              <w:t xml:space="preserve"> bestemt geografisk st</w:t>
            </w:r>
            <w:r w:rsidR="003C4140" w:rsidRPr="003658C3">
              <w:rPr>
                <w:lang w:val="nn-NO"/>
              </w:rPr>
              <w:t>a</w:t>
            </w:r>
            <w:r w:rsidRPr="003658C3">
              <w:rPr>
                <w:lang w:val="nn-NO"/>
              </w:rPr>
              <w:t>d</w:t>
            </w:r>
          </w:p>
          <w:p w:rsidR="00763218" w:rsidRPr="003658C3" w:rsidRDefault="00763218" w:rsidP="00763218">
            <w:pPr>
              <w:rPr>
                <w:lang w:val="nn-NO"/>
              </w:rPr>
            </w:pPr>
          </w:p>
        </w:tc>
        <w:tc>
          <w:tcPr>
            <w:tcW w:w="1870" w:type="dxa"/>
          </w:tcPr>
          <w:p w:rsidR="00763218" w:rsidRPr="003658C3" w:rsidRDefault="00763218" w:rsidP="00763218">
            <w:pPr>
              <w:rPr>
                <w:lang w:val="nn-NO"/>
              </w:rPr>
            </w:pPr>
          </w:p>
        </w:tc>
      </w:tr>
      <w:tr w:rsidR="00763218" w:rsidRPr="003658C3" w:rsidTr="00EE1A39">
        <w:trPr>
          <w:trHeight w:val="1627"/>
        </w:trPr>
        <w:tc>
          <w:tcPr>
            <w:tcW w:w="1547" w:type="dxa"/>
          </w:tcPr>
          <w:p w:rsidR="00763218" w:rsidRPr="003658C3" w:rsidRDefault="00763218" w:rsidP="003544AB">
            <w:pPr>
              <w:rPr>
                <w:b/>
                <w:lang w:val="nn-NO"/>
              </w:rPr>
            </w:pPr>
            <w:r w:rsidRPr="003658C3">
              <w:rPr>
                <w:b/>
                <w:lang w:val="nn-NO"/>
              </w:rPr>
              <w:t>adresseliste og rute-informasjon</w:t>
            </w:r>
          </w:p>
        </w:tc>
        <w:tc>
          <w:tcPr>
            <w:tcW w:w="2706" w:type="dxa"/>
          </w:tcPr>
          <w:p w:rsidR="00763218" w:rsidRPr="003658C3" w:rsidRDefault="00763218" w:rsidP="003C4140">
            <w:pPr>
              <w:rPr>
                <w:lang w:val="nn-NO"/>
              </w:rPr>
            </w:pPr>
            <w:r w:rsidRPr="003658C3">
              <w:rPr>
                <w:lang w:val="nn-NO"/>
              </w:rPr>
              <w:t>oversikt over adresser i systemet og transportruter gjennom systemet slik at informasjon blir send riktig ve</w:t>
            </w:r>
            <w:r w:rsidR="003C4140" w:rsidRPr="003658C3">
              <w:rPr>
                <w:lang w:val="nn-NO"/>
              </w:rPr>
              <w:t>g</w:t>
            </w:r>
            <w:r w:rsidRPr="003658C3">
              <w:rPr>
                <w:lang w:val="nn-NO"/>
              </w:rPr>
              <w:t xml:space="preserve"> gjennom systemet fram til mottak</w:t>
            </w:r>
            <w:r w:rsidR="003C4140" w:rsidRPr="003658C3">
              <w:rPr>
                <w:lang w:val="nn-NO"/>
              </w:rPr>
              <w:t>a</w:t>
            </w:r>
            <w:r w:rsidRPr="003658C3">
              <w:rPr>
                <w:lang w:val="nn-NO"/>
              </w:rPr>
              <w:t>r</w:t>
            </w:r>
          </w:p>
        </w:tc>
        <w:tc>
          <w:tcPr>
            <w:tcW w:w="1637" w:type="dxa"/>
          </w:tcPr>
          <w:p w:rsidR="00763218" w:rsidRPr="003658C3" w:rsidRDefault="00763218" w:rsidP="003C4140">
            <w:pPr>
              <w:rPr>
                <w:lang w:val="nn-NO"/>
              </w:rPr>
            </w:pPr>
            <w:r w:rsidRPr="003658C3">
              <w:rPr>
                <w:lang w:val="nn-NO"/>
              </w:rPr>
              <w:t>s</w:t>
            </w:r>
            <w:r w:rsidR="003C4140" w:rsidRPr="003658C3">
              <w:rPr>
                <w:lang w:val="nn-NO"/>
              </w:rPr>
              <w:t>e</w:t>
            </w:r>
            <w:r w:rsidRPr="003658C3">
              <w:rPr>
                <w:lang w:val="nn-NO"/>
              </w:rPr>
              <w:t>i</w:t>
            </w:r>
            <w:r w:rsidR="00CE05DD" w:rsidRPr="003658C3">
              <w:rPr>
                <w:lang w:val="nn-NO"/>
              </w:rPr>
              <w:t>e</w:t>
            </w:r>
            <w:r w:rsidRPr="003658C3">
              <w:rPr>
                <w:lang w:val="nn-NO"/>
              </w:rPr>
              <w:t xml:space="preserve"> </w:t>
            </w:r>
            <w:r w:rsidR="003C4140" w:rsidRPr="003658C3">
              <w:rPr>
                <w:lang w:val="nn-NO"/>
              </w:rPr>
              <w:t>kva</w:t>
            </w:r>
            <w:r w:rsidRPr="003658C3">
              <w:rPr>
                <w:lang w:val="nn-NO"/>
              </w:rPr>
              <w:t xml:space="preserve"> ve</w:t>
            </w:r>
            <w:r w:rsidR="003C4140" w:rsidRPr="003658C3">
              <w:rPr>
                <w:lang w:val="nn-NO"/>
              </w:rPr>
              <w:t>g</w:t>
            </w:r>
            <w:r w:rsidRPr="003658C3">
              <w:rPr>
                <w:lang w:val="nn-NO"/>
              </w:rPr>
              <w:t xml:space="preserve"> informasjonen skal bli send </w:t>
            </w:r>
          </w:p>
        </w:tc>
        <w:tc>
          <w:tcPr>
            <w:tcW w:w="1838" w:type="dxa"/>
          </w:tcPr>
          <w:p w:rsidR="00763218" w:rsidRPr="003658C3" w:rsidRDefault="00763218" w:rsidP="00763218">
            <w:pPr>
              <w:rPr>
                <w:lang w:val="nn-NO"/>
              </w:rPr>
            </w:pPr>
            <w:r w:rsidRPr="003658C3">
              <w:rPr>
                <w:lang w:val="nn-NO"/>
              </w:rPr>
              <w:t>lister og databas</w:t>
            </w:r>
            <w:r w:rsidR="003C4140" w:rsidRPr="003658C3">
              <w:rPr>
                <w:lang w:val="nn-NO"/>
              </w:rPr>
              <w:t>a</w:t>
            </w:r>
            <w:r w:rsidRPr="003658C3">
              <w:rPr>
                <w:lang w:val="nn-NO"/>
              </w:rPr>
              <w:t>r hos Posten</w:t>
            </w:r>
          </w:p>
          <w:p w:rsidR="00763218" w:rsidRPr="003658C3" w:rsidRDefault="00763218" w:rsidP="00763218">
            <w:pPr>
              <w:rPr>
                <w:lang w:val="nn-NO"/>
              </w:rPr>
            </w:pPr>
          </w:p>
        </w:tc>
        <w:tc>
          <w:tcPr>
            <w:tcW w:w="1870" w:type="dxa"/>
          </w:tcPr>
          <w:p w:rsidR="00763218" w:rsidRPr="003658C3" w:rsidRDefault="00763218" w:rsidP="00763218">
            <w:pPr>
              <w:rPr>
                <w:lang w:val="nn-NO"/>
              </w:rPr>
            </w:pPr>
          </w:p>
        </w:tc>
      </w:tr>
      <w:tr w:rsidR="00763218" w:rsidRPr="003658C3" w:rsidTr="00EE1A39">
        <w:trPr>
          <w:trHeight w:val="1195"/>
        </w:trPr>
        <w:tc>
          <w:tcPr>
            <w:tcW w:w="1547" w:type="dxa"/>
          </w:tcPr>
          <w:p w:rsidR="00763218" w:rsidRPr="003658C3" w:rsidRDefault="00763218" w:rsidP="00763218">
            <w:pPr>
              <w:rPr>
                <w:b/>
                <w:lang w:val="nn-NO"/>
              </w:rPr>
            </w:pPr>
            <w:r w:rsidRPr="003658C3">
              <w:rPr>
                <w:b/>
                <w:lang w:val="nn-NO"/>
              </w:rPr>
              <w:t>transport</w:t>
            </w:r>
          </w:p>
        </w:tc>
        <w:tc>
          <w:tcPr>
            <w:tcW w:w="2706" w:type="dxa"/>
          </w:tcPr>
          <w:p w:rsidR="00763218" w:rsidRPr="003658C3" w:rsidRDefault="00763218" w:rsidP="00763218">
            <w:pPr>
              <w:rPr>
                <w:lang w:val="nn-NO"/>
              </w:rPr>
            </w:pPr>
            <w:r w:rsidRPr="003658C3">
              <w:rPr>
                <w:lang w:val="nn-NO"/>
              </w:rPr>
              <w:t>frakt eller overføring av informasjonen i systemet</w:t>
            </w:r>
          </w:p>
        </w:tc>
        <w:tc>
          <w:tcPr>
            <w:tcW w:w="1637" w:type="dxa"/>
          </w:tcPr>
          <w:p w:rsidR="00763218" w:rsidRPr="003658C3" w:rsidRDefault="00763218" w:rsidP="00763218">
            <w:pPr>
              <w:rPr>
                <w:lang w:val="nn-NO"/>
              </w:rPr>
            </w:pPr>
            <w:r w:rsidRPr="003658C3">
              <w:rPr>
                <w:lang w:val="nn-NO"/>
              </w:rPr>
              <w:t>frakte informasjonen</w:t>
            </w:r>
          </w:p>
        </w:tc>
        <w:tc>
          <w:tcPr>
            <w:tcW w:w="1838" w:type="dxa"/>
          </w:tcPr>
          <w:p w:rsidR="00763218" w:rsidRPr="003658C3" w:rsidRDefault="00763218" w:rsidP="00763218">
            <w:pPr>
              <w:rPr>
                <w:lang w:val="nn-NO"/>
              </w:rPr>
            </w:pPr>
            <w:r w:rsidRPr="003658C3">
              <w:rPr>
                <w:lang w:val="nn-NO"/>
              </w:rPr>
              <w:t>bil</w:t>
            </w:r>
            <w:r w:rsidR="003C4140" w:rsidRPr="003658C3">
              <w:rPr>
                <w:lang w:val="nn-NO"/>
              </w:rPr>
              <w:t>a</w:t>
            </w:r>
            <w:r w:rsidRPr="003658C3">
              <w:rPr>
                <w:lang w:val="nn-NO"/>
              </w:rPr>
              <w:t>r, båt</w:t>
            </w:r>
            <w:r w:rsidR="003C4140" w:rsidRPr="003658C3">
              <w:rPr>
                <w:lang w:val="nn-NO"/>
              </w:rPr>
              <w:t>a</w:t>
            </w:r>
            <w:r w:rsidR="003658C3">
              <w:rPr>
                <w:lang w:val="nn-NO"/>
              </w:rPr>
              <w:t>r, fly og postbo</w:t>
            </w:r>
            <w:r w:rsidRPr="003658C3">
              <w:rPr>
                <w:lang w:val="nn-NO"/>
              </w:rPr>
              <w:t>d på sykkel eller til fots</w:t>
            </w:r>
          </w:p>
          <w:p w:rsidR="00763218" w:rsidRPr="003658C3" w:rsidRDefault="00763218" w:rsidP="00763218">
            <w:pPr>
              <w:rPr>
                <w:lang w:val="nn-NO"/>
              </w:rPr>
            </w:pPr>
          </w:p>
          <w:p w:rsidR="00763218" w:rsidRPr="003658C3" w:rsidRDefault="00763218" w:rsidP="00763218">
            <w:pPr>
              <w:jc w:val="center"/>
              <w:rPr>
                <w:lang w:val="nn-NO"/>
              </w:rPr>
            </w:pPr>
          </w:p>
        </w:tc>
        <w:tc>
          <w:tcPr>
            <w:tcW w:w="1870" w:type="dxa"/>
          </w:tcPr>
          <w:p w:rsidR="00763218" w:rsidRPr="003658C3" w:rsidRDefault="00763218" w:rsidP="00763218">
            <w:pPr>
              <w:rPr>
                <w:lang w:val="nn-NO"/>
              </w:rPr>
            </w:pPr>
          </w:p>
        </w:tc>
      </w:tr>
      <w:tr w:rsidR="00763218" w:rsidRPr="003658C3" w:rsidTr="00EE1A39">
        <w:trPr>
          <w:trHeight w:val="1884"/>
        </w:trPr>
        <w:tc>
          <w:tcPr>
            <w:tcW w:w="1547" w:type="dxa"/>
          </w:tcPr>
          <w:p w:rsidR="00763218" w:rsidRPr="003658C3" w:rsidRDefault="00763218" w:rsidP="00763218">
            <w:pPr>
              <w:rPr>
                <w:b/>
                <w:lang w:val="nn-NO"/>
              </w:rPr>
            </w:pPr>
            <w:r w:rsidRPr="003658C3">
              <w:rPr>
                <w:b/>
                <w:lang w:val="nn-NO"/>
              </w:rPr>
              <w:t>grensesnitt</w:t>
            </w:r>
          </w:p>
        </w:tc>
        <w:tc>
          <w:tcPr>
            <w:tcW w:w="2706" w:type="dxa"/>
          </w:tcPr>
          <w:p w:rsidR="00763218" w:rsidRPr="003658C3" w:rsidRDefault="00763218" w:rsidP="00763218">
            <w:pPr>
              <w:rPr>
                <w:lang w:val="nn-NO"/>
              </w:rPr>
            </w:pPr>
            <w:r w:rsidRPr="003658C3">
              <w:rPr>
                <w:lang w:val="nn-NO"/>
              </w:rPr>
              <w:t>ko</w:t>
            </w:r>
            <w:r w:rsidR="003658C3" w:rsidRPr="003658C3">
              <w:rPr>
                <w:lang w:val="nn-NO"/>
              </w:rPr>
              <w:t>p</w:t>
            </w:r>
            <w:r w:rsidRPr="003658C3">
              <w:rPr>
                <w:lang w:val="nn-NO"/>
              </w:rPr>
              <w:t>ling mellom to del</w:t>
            </w:r>
            <w:r w:rsidR="003C4140" w:rsidRPr="003658C3">
              <w:rPr>
                <w:lang w:val="nn-NO"/>
              </w:rPr>
              <w:t>a</w:t>
            </w:r>
            <w:r w:rsidRPr="003658C3">
              <w:rPr>
                <w:lang w:val="nn-NO"/>
              </w:rPr>
              <w:t xml:space="preserve">r </w:t>
            </w:r>
            <w:r w:rsidR="00CE05DD" w:rsidRPr="003658C3">
              <w:rPr>
                <w:lang w:val="nn-NO"/>
              </w:rPr>
              <w:t>i</w:t>
            </w:r>
            <w:r w:rsidRPr="003658C3">
              <w:rPr>
                <w:lang w:val="nn-NO"/>
              </w:rPr>
              <w:t xml:space="preserve"> e</w:t>
            </w:r>
            <w:r w:rsidR="003C4140" w:rsidRPr="003658C3">
              <w:rPr>
                <w:lang w:val="nn-NO"/>
              </w:rPr>
              <w:t>i</w:t>
            </w:r>
            <w:r w:rsidRPr="003658C3">
              <w:rPr>
                <w:lang w:val="nn-NO"/>
              </w:rPr>
              <w:t>t kommunikasjonssystem</w:t>
            </w:r>
          </w:p>
          <w:p w:rsidR="00763218" w:rsidRPr="003658C3" w:rsidRDefault="00763218" w:rsidP="00CE05DD">
            <w:pPr>
              <w:rPr>
                <w:lang w:val="nn-NO"/>
              </w:rPr>
            </w:pPr>
            <w:r w:rsidRPr="003658C3">
              <w:rPr>
                <w:i/>
                <w:lang w:val="nn-NO"/>
              </w:rPr>
              <w:t>Utforming</w:t>
            </w:r>
            <w:r w:rsidR="00CE05DD" w:rsidRPr="003658C3">
              <w:rPr>
                <w:i/>
                <w:lang w:val="nn-NO"/>
              </w:rPr>
              <w:t>a</w:t>
            </w:r>
            <w:r w:rsidRPr="003658C3">
              <w:rPr>
                <w:i/>
                <w:lang w:val="nn-NO"/>
              </w:rPr>
              <w:t xml:space="preserve"> av grensesnittet og </w:t>
            </w:r>
            <w:r w:rsidR="00CE05DD" w:rsidRPr="003658C3">
              <w:rPr>
                <w:i/>
                <w:lang w:val="nn-NO"/>
              </w:rPr>
              <w:t>korleis</w:t>
            </w:r>
            <w:r w:rsidRPr="003658C3">
              <w:rPr>
                <w:i/>
                <w:lang w:val="nn-NO"/>
              </w:rPr>
              <w:t xml:space="preserve"> informasjon blir overført gjennom grensesnittet må v</w:t>
            </w:r>
            <w:r w:rsidR="00CE05DD" w:rsidRPr="003658C3">
              <w:rPr>
                <w:i/>
                <w:lang w:val="nn-NO"/>
              </w:rPr>
              <w:t>e</w:t>
            </w:r>
            <w:r w:rsidRPr="003658C3">
              <w:rPr>
                <w:i/>
                <w:lang w:val="nn-NO"/>
              </w:rPr>
              <w:t>re avtalt</w:t>
            </w:r>
            <w:r w:rsidRPr="003658C3">
              <w:rPr>
                <w:lang w:val="nn-NO"/>
              </w:rPr>
              <w:t xml:space="preserve"> </w:t>
            </w:r>
            <w:r w:rsidRPr="003658C3">
              <w:rPr>
                <w:i/>
                <w:lang w:val="nn-NO"/>
              </w:rPr>
              <w:t>(standardisert)</w:t>
            </w:r>
          </w:p>
        </w:tc>
        <w:tc>
          <w:tcPr>
            <w:tcW w:w="1637" w:type="dxa"/>
          </w:tcPr>
          <w:p w:rsidR="00763218" w:rsidRPr="003658C3" w:rsidRDefault="00763218" w:rsidP="00CE05DD">
            <w:pPr>
              <w:rPr>
                <w:lang w:val="nn-NO"/>
              </w:rPr>
            </w:pPr>
            <w:r w:rsidRPr="003658C3">
              <w:rPr>
                <w:lang w:val="nn-NO"/>
              </w:rPr>
              <w:t>overføre informasjonen fr</w:t>
            </w:r>
            <w:r w:rsidR="00CE05DD" w:rsidRPr="003658C3">
              <w:rPr>
                <w:lang w:val="nn-NO"/>
              </w:rPr>
              <w:t>å</w:t>
            </w:r>
            <w:r w:rsidRPr="003658C3">
              <w:rPr>
                <w:lang w:val="nn-NO"/>
              </w:rPr>
              <w:t xml:space="preserve"> e</w:t>
            </w:r>
            <w:r w:rsidR="00CE05DD" w:rsidRPr="003658C3">
              <w:rPr>
                <w:lang w:val="nn-NO"/>
              </w:rPr>
              <w:t>i</w:t>
            </w:r>
            <w:r w:rsidRPr="003658C3">
              <w:rPr>
                <w:lang w:val="nn-NO"/>
              </w:rPr>
              <w:t>n del til e</w:t>
            </w:r>
            <w:r w:rsidR="00CE05DD" w:rsidRPr="003658C3">
              <w:rPr>
                <w:lang w:val="nn-NO"/>
              </w:rPr>
              <w:t>i</w:t>
            </w:r>
            <w:r w:rsidRPr="003658C3">
              <w:rPr>
                <w:lang w:val="nn-NO"/>
              </w:rPr>
              <w:t>n ann</w:t>
            </w:r>
            <w:r w:rsidR="00CE05DD" w:rsidRPr="003658C3">
              <w:rPr>
                <w:lang w:val="nn-NO"/>
              </w:rPr>
              <w:t>a</w:t>
            </w:r>
            <w:r w:rsidRPr="003658C3">
              <w:rPr>
                <w:lang w:val="nn-NO"/>
              </w:rPr>
              <w:t>n i systemet</w:t>
            </w:r>
          </w:p>
        </w:tc>
        <w:tc>
          <w:tcPr>
            <w:tcW w:w="1838" w:type="dxa"/>
          </w:tcPr>
          <w:p w:rsidR="00763218" w:rsidRPr="003658C3" w:rsidRDefault="00763218" w:rsidP="00763218">
            <w:pPr>
              <w:rPr>
                <w:lang w:val="nn-NO"/>
              </w:rPr>
            </w:pPr>
            <w:r w:rsidRPr="003658C3">
              <w:rPr>
                <w:lang w:val="nn-NO"/>
              </w:rPr>
              <w:t>postkasse, disken på postkontoret, lasteramper</w:t>
            </w:r>
          </w:p>
          <w:p w:rsidR="00763218" w:rsidRPr="003658C3" w:rsidRDefault="00763218" w:rsidP="00763218">
            <w:pPr>
              <w:jc w:val="center"/>
              <w:rPr>
                <w:lang w:val="nn-NO"/>
              </w:rPr>
            </w:pPr>
          </w:p>
        </w:tc>
        <w:tc>
          <w:tcPr>
            <w:tcW w:w="1870" w:type="dxa"/>
          </w:tcPr>
          <w:p w:rsidR="00763218" w:rsidRPr="003658C3" w:rsidRDefault="00763218" w:rsidP="00763218">
            <w:pPr>
              <w:rPr>
                <w:lang w:val="nn-NO"/>
              </w:rPr>
            </w:pPr>
          </w:p>
        </w:tc>
      </w:tr>
      <w:tr w:rsidR="00763218" w:rsidRPr="003658C3" w:rsidTr="00EE1A39">
        <w:trPr>
          <w:trHeight w:val="1480"/>
        </w:trPr>
        <w:tc>
          <w:tcPr>
            <w:tcW w:w="1547" w:type="dxa"/>
          </w:tcPr>
          <w:p w:rsidR="00763218" w:rsidRPr="003658C3" w:rsidRDefault="003658C3" w:rsidP="00763218">
            <w:pPr>
              <w:rPr>
                <w:b/>
                <w:lang w:val="nn-NO"/>
              </w:rPr>
            </w:pPr>
            <w:r>
              <w:rPr>
                <w:b/>
                <w:lang w:val="nn-NO"/>
              </w:rPr>
              <w:t>overva</w:t>
            </w:r>
            <w:r w:rsidR="00763218" w:rsidRPr="003658C3">
              <w:rPr>
                <w:b/>
                <w:lang w:val="nn-NO"/>
              </w:rPr>
              <w:t>king og kontroll</w:t>
            </w:r>
          </w:p>
        </w:tc>
        <w:tc>
          <w:tcPr>
            <w:tcW w:w="2706" w:type="dxa"/>
          </w:tcPr>
          <w:p w:rsidR="00763218" w:rsidRPr="003658C3" w:rsidRDefault="00763218" w:rsidP="00CE05DD">
            <w:pPr>
              <w:rPr>
                <w:lang w:val="nn-NO"/>
              </w:rPr>
            </w:pPr>
            <w:r w:rsidRPr="003658C3">
              <w:rPr>
                <w:lang w:val="nn-NO"/>
              </w:rPr>
              <w:t>avsløring av feil i systemet og hindring av at uvedkom</w:t>
            </w:r>
            <w:r w:rsidR="00CE05DD" w:rsidRPr="003658C3">
              <w:rPr>
                <w:lang w:val="nn-NO"/>
              </w:rPr>
              <w:t>a</w:t>
            </w:r>
            <w:r w:rsidRPr="003658C3">
              <w:rPr>
                <w:lang w:val="nn-NO"/>
              </w:rPr>
              <w:t>nde får tilgang til informasjon</w:t>
            </w:r>
          </w:p>
        </w:tc>
        <w:tc>
          <w:tcPr>
            <w:tcW w:w="1637" w:type="dxa"/>
          </w:tcPr>
          <w:p w:rsidR="00763218" w:rsidRPr="003658C3" w:rsidRDefault="00763218" w:rsidP="00CE05DD">
            <w:pPr>
              <w:rPr>
                <w:lang w:val="nn-NO"/>
              </w:rPr>
            </w:pPr>
            <w:r w:rsidRPr="003658C3">
              <w:rPr>
                <w:lang w:val="nn-NO"/>
              </w:rPr>
              <w:t xml:space="preserve">avsløre feil og hindre at </w:t>
            </w:r>
            <w:proofErr w:type="spellStart"/>
            <w:r w:rsidRPr="003658C3">
              <w:rPr>
                <w:lang w:val="nn-NO"/>
              </w:rPr>
              <w:t>uved</w:t>
            </w:r>
            <w:proofErr w:type="spellEnd"/>
            <w:r w:rsidRPr="003658C3">
              <w:rPr>
                <w:lang w:val="nn-NO"/>
              </w:rPr>
              <w:t>-kom</w:t>
            </w:r>
            <w:r w:rsidR="00CE05DD" w:rsidRPr="003658C3">
              <w:rPr>
                <w:lang w:val="nn-NO"/>
              </w:rPr>
              <w:t>a</w:t>
            </w:r>
            <w:r w:rsidRPr="003658C3">
              <w:rPr>
                <w:lang w:val="nn-NO"/>
              </w:rPr>
              <w:t>nde får tilgang til informasjonen</w:t>
            </w:r>
          </w:p>
        </w:tc>
        <w:tc>
          <w:tcPr>
            <w:tcW w:w="1838" w:type="dxa"/>
          </w:tcPr>
          <w:p w:rsidR="00763218" w:rsidRPr="003658C3" w:rsidRDefault="00763218" w:rsidP="00763218">
            <w:pPr>
              <w:rPr>
                <w:lang w:val="nn-NO"/>
              </w:rPr>
            </w:pPr>
            <w:r w:rsidRPr="003658C3">
              <w:rPr>
                <w:lang w:val="nn-NO"/>
              </w:rPr>
              <w:t>datamaskin</w:t>
            </w:r>
            <w:r w:rsidR="00CE05DD" w:rsidRPr="003658C3">
              <w:rPr>
                <w:lang w:val="nn-NO"/>
              </w:rPr>
              <w:t>a</w:t>
            </w:r>
            <w:r w:rsidRPr="003658C3">
              <w:rPr>
                <w:lang w:val="nn-NO"/>
              </w:rPr>
              <w:t>r/</w:t>
            </w:r>
          </w:p>
          <w:p w:rsidR="00763218" w:rsidRPr="003658C3" w:rsidRDefault="00763218" w:rsidP="00CE05DD">
            <w:pPr>
              <w:rPr>
                <w:lang w:val="nn-NO"/>
              </w:rPr>
            </w:pPr>
            <w:r w:rsidRPr="003658C3">
              <w:rPr>
                <w:lang w:val="nn-NO"/>
              </w:rPr>
              <w:t>robot</w:t>
            </w:r>
            <w:r w:rsidR="00CE05DD" w:rsidRPr="003658C3">
              <w:rPr>
                <w:lang w:val="nn-NO"/>
              </w:rPr>
              <w:t>a</w:t>
            </w:r>
            <w:r w:rsidRPr="003658C3">
              <w:rPr>
                <w:lang w:val="nn-NO"/>
              </w:rPr>
              <w:t>r</w:t>
            </w:r>
          </w:p>
        </w:tc>
        <w:tc>
          <w:tcPr>
            <w:tcW w:w="1870" w:type="dxa"/>
          </w:tcPr>
          <w:p w:rsidR="00763218" w:rsidRPr="003658C3" w:rsidRDefault="00763218" w:rsidP="00763218">
            <w:pPr>
              <w:rPr>
                <w:lang w:val="nn-NO"/>
              </w:rPr>
            </w:pPr>
          </w:p>
        </w:tc>
      </w:tr>
    </w:tbl>
    <w:p w:rsidR="00763218" w:rsidRPr="003658C3" w:rsidRDefault="00763218" w:rsidP="00763218">
      <w:pPr>
        <w:rPr>
          <w:rFonts w:cs="Times New Roman"/>
          <w:lang w:val="nn-NO"/>
        </w:rPr>
      </w:pPr>
    </w:p>
    <w:p w:rsidR="003B17D7" w:rsidRPr="003658C3" w:rsidRDefault="003B17D7" w:rsidP="003B17D7">
      <w:pPr>
        <w:rPr>
          <w:b/>
          <w:sz w:val="36"/>
          <w:szCs w:val="36"/>
          <w:lang w:val="nn-NO"/>
        </w:rPr>
      </w:pPr>
      <w:r w:rsidRPr="003658C3">
        <w:rPr>
          <w:b/>
          <w:sz w:val="36"/>
          <w:szCs w:val="36"/>
          <w:lang w:val="nn-NO"/>
        </w:rPr>
        <w:lastRenderedPageBreak/>
        <w:t>Fire kategori</w:t>
      </w:r>
      <w:r w:rsidR="008B69CE" w:rsidRPr="003658C3">
        <w:rPr>
          <w:b/>
          <w:sz w:val="36"/>
          <w:szCs w:val="36"/>
          <w:lang w:val="nn-NO"/>
        </w:rPr>
        <w:t>a</w:t>
      </w:r>
      <w:r w:rsidRPr="003658C3">
        <w:rPr>
          <w:b/>
          <w:sz w:val="36"/>
          <w:szCs w:val="36"/>
          <w:lang w:val="nn-NO"/>
        </w:rPr>
        <w:t>r av trådl</w:t>
      </w:r>
      <w:r w:rsidR="008B69CE" w:rsidRPr="003658C3">
        <w:rPr>
          <w:b/>
          <w:sz w:val="36"/>
          <w:szCs w:val="36"/>
          <w:lang w:val="nn-NO"/>
        </w:rPr>
        <w:t>au</w:t>
      </w:r>
      <w:r w:rsidRPr="003658C3">
        <w:rPr>
          <w:b/>
          <w:sz w:val="36"/>
          <w:szCs w:val="36"/>
          <w:lang w:val="nn-NO"/>
        </w:rPr>
        <w:t>s kommunikasjon</w:t>
      </w:r>
    </w:p>
    <w:tbl>
      <w:tblPr>
        <w:tblStyle w:val="Tabellrutenett2"/>
        <w:tblW w:w="9512" w:type="dxa"/>
        <w:tblLook w:val="04A0" w:firstRow="1" w:lastRow="0" w:firstColumn="1" w:lastColumn="0" w:noHBand="0" w:noVBand="1"/>
      </w:tblPr>
      <w:tblGrid>
        <w:gridCol w:w="3170"/>
        <w:gridCol w:w="3171"/>
        <w:gridCol w:w="3171"/>
      </w:tblGrid>
      <w:tr w:rsidR="003B17D7" w:rsidRPr="003658C3" w:rsidTr="007F73E3">
        <w:trPr>
          <w:trHeight w:val="387"/>
        </w:trPr>
        <w:tc>
          <w:tcPr>
            <w:tcW w:w="3170" w:type="dxa"/>
          </w:tcPr>
          <w:p w:rsidR="003B17D7" w:rsidRPr="003658C3" w:rsidRDefault="003B17D7" w:rsidP="003B17D7">
            <w:pPr>
              <w:rPr>
                <w:lang w:val="nn-NO"/>
              </w:rPr>
            </w:pPr>
          </w:p>
        </w:tc>
        <w:tc>
          <w:tcPr>
            <w:tcW w:w="3171" w:type="dxa"/>
          </w:tcPr>
          <w:p w:rsidR="003B17D7" w:rsidRPr="003658C3" w:rsidRDefault="003B17D7" w:rsidP="003B17D7">
            <w:pPr>
              <w:rPr>
                <w:b/>
                <w:sz w:val="28"/>
                <w:szCs w:val="28"/>
                <w:lang w:val="nn-NO"/>
              </w:rPr>
            </w:pPr>
            <w:r w:rsidRPr="003658C3">
              <w:rPr>
                <w:b/>
                <w:sz w:val="28"/>
                <w:szCs w:val="28"/>
                <w:lang w:val="nn-NO"/>
              </w:rPr>
              <w:t>Rekkevidde/dekning</w:t>
            </w:r>
          </w:p>
        </w:tc>
        <w:tc>
          <w:tcPr>
            <w:tcW w:w="3171" w:type="dxa"/>
          </w:tcPr>
          <w:p w:rsidR="003B17D7" w:rsidRPr="003658C3" w:rsidRDefault="003B17D7" w:rsidP="008B69CE">
            <w:pPr>
              <w:rPr>
                <w:b/>
                <w:sz w:val="28"/>
                <w:szCs w:val="28"/>
                <w:lang w:val="nn-NO"/>
              </w:rPr>
            </w:pPr>
            <w:r w:rsidRPr="003658C3">
              <w:rPr>
                <w:b/>
                <w:sz w:val="28"/>
                <w:szCs w:val="28"/>
                <w:lang w:val="nn-NO"/>
              </w:rPr>
              <w:t>Eksemp</w:t>
            </w:r>
            <w:r w:rsidR="008B69CE" w:rsidRPr="003658C3">
              <w:rPr>
                <w:b/>
                <w:sz w:val="28"/>
                <w:szCs w:val="28"/>
                <w:lang w:val="nn-NO"/>
              </w:rPr>
              <w:t>el</w:t>
            </w:r>
            <w:r w:rsidRPr="003658C3">
              <w:rPr>
                <w:b/>
                <w:sz w:val="28"/>
                <w:szCs w:val="28"/>
                <w:lang w:val="nn-NO"/>
              </w:rPr>
              <w:t xml:space="preserve"> på bruk</w:t>
            </w:r>
          </w:p>
        </w:tc>
      </w:tr>
      <w:tr w:rsidR="003B17D7" w:rsidRPr="003658C3" w:rsidTr="007F73E3">
        <w:trPr>
          <w:trHeight w:val="1217"/>
        </w:trPr>
        <w:tc>
          <w:tcPr>
            <w:tcW w:w="3170" w:type="dxa"/>
            <w:tcBorders>
              <w:bottom w:val="single" w:sz="4" w:space="0" w:color="D9D9D9" w:themeColor="background1" w:themeShade="D9"/>
            </w:tcBorders>
          </w:tcPr>
          <w:p w:rsidR="003B17D7" w:rsidRPr="003658C3" w:rsidRDefault="003B17D7" w:rsidP="003B17D7">
            <w:pPr>
              <w:rPr>
                <w:sz w:val="28"/>
                <w:szCs w:val="28"/>
                <w:lang w:val="nn-NO"/>
              </w:rPr>
            </w:pPr>
            <w:r w:rsidRPr="003658C3">
              <w:rPr>
                <w:b/>
                <w:sz w:val="28"/>
                <w:szCs w:val="28"/>
                <w:lang w:val="nn-NO"/>
              </w:rPr>
              <w:t>Direkte</w:t>
            </w:r>
            <w:r w:rsidRPr="003658C3">
              <w:rPr>
                <w:sz w:val="28"/>
                <w:szCs w:val="28"/>
                <w:lang w:val="nn-NO"/>
              </w:rPr>
              <w:t>:</w:t>
            </w:r>
          </w:p>
          <w:p w:rsidR="003B17D7" w:rsidRPr="003658C3" w:rsidRDefault="003B17D7" w:rsidP="003B17D7">
            <w:pPr>
              <w:rPr>
                <w:sz w:val="28"/>
                <w:szCs w:val="28"/>
                <w:lang w:val="nn-NO"/>
              </w:rPr>
            </w:pPr>
            <w:r w:rsidRPr="003658C3">
              <w:rPr>
                <w:sz w:val="28"/>
                <w:szCs w:val="28"/>
                <w:lang w:val="nn-NO"/>
              </w:rPr>
              <w:t>NFC</w:t>
            </w:r>
          </w:p>
          <w:p w:rsidR="003B17D7" w:rsidRPr="003658C3" w:rsidRDefault="003B17D7" w:rsidP="003B17D7">
            <w:pPr>
              <w:rPr>
                <w:sz w:val="28"/>
                <w:szCs w:val="28"/>
                <w:lang w:val="nn-NO"/>
              </w:rPr>
            </w:pPr>
          </w:p>
          <w:p w:rsidR="003B17D7" w:rsidRPr="003658C3" w:rsidRDefault="003B17D7" w:rsidP="003B17D7">
            <w:pPr>
              <w:rPr>
                <w:sz w:val="28"/>
                <w:szCs w:val="28"/>
                <w:lang w:val="nn-NO"/>
              </w:rPr>
            </w:pPr>
          </w:p>
        </w:tc>
        <w:tc>
          <w:tcPr>
            <w:tcW w:w="3171" w:type="dxa"/>
            <w:tcBorders>
              <w:bottom w:val="single" w:sz="4" w:space="0" w:color="D9D9D9" w:themeColor="background1" w:themeShade="D9"/>
            </w:tcBorders>
          </w:tcPr>
          <w:p w:rsidR="003B17D7" w:rsidRPr="003658C3" w:rsidRDefault="003B17D7" w:rsidP="003B17D7">
            <w:pPr>
              <w:rPr>
                <w:lang w:val="nn-NO"/>
              </w:rPr>
            </w:pPr>
          </w:p>
        </w:tc>
        <w:tc>
          <w:tcPr>
            <w:tcW w:w="3171" w:type="dxa"/>
            <w:tcBorders>
              <w:bottom w:val="single" w:sz="4" w:space="0" w:color="D9D9D9" w:themeColor="background1" w:themeShade="D9"/>
            </w:tcBorders>
          </w:tcPr>
          <w:p w:rsidR="003B17D7" w:rsidRPr="003658C3" w:rsidRDefault="003B17D7" w:rsidP="003B17D7">
            <w:pPr>
              <w:rPr>
                <w:lang w:val="nn-NO"/>
              </w:rPr>
            </w:pPr>
          </w:p>
        </w:tc>
      </w:tr>
      <w:tr w:rsidR="003B17D7" w:rsidRPr="003658C3" w:rsidTr="007F73E3">
        <w:trPr>
          <w:trHeight w:val="1657"/>
        </w:trPr>
        <w:tc>
          <w:tcPr>
            <w:tcW w:w="3170" w:type="dxa"/>
            <w:tcBorders>
              <w:top w:val="single" w:sz="4" w:space="0" w:color="D9D9D9" w:themeColor="background1" w:themeShade="D9"/>
            </w:tcBorders>
          </w:tcPr>
          <w:p w:rsidR="003B17D7" w:rsidRPr="003658C3" w:rsidRDefault="003B17D7" w:rsidP="003B17D7">
            <w:pPr>
              <w:rPr>
                <w:b/>
                <w:sz w:val="28"/>
                <w:szCs w:val="28"/>
                <w:lang w:val="nn-NO"/>
              </w:rPr>
            </w:pPr>
            <w:r w:rsidRPr="003658C3">
              <w:rPr>
                <w:sz w:val="28"/>
                <w:szCs w:val="28"/>
                <w:lang w:val="nn-NO"/>
              </w:rPr>
              <w:t>Bluetooth</w:t>
            </w:r>
          </w:p>
        </w:tc>
        <w:tc>
          <w:tcPr>
            <w:tcW w:w="3171" w:type="dxa"/>
            <w:tcBorders>
              <w:top w:val="single" w:sz="4" w:space="0" w:color="D9D9D9" w:themeColor="background1" w:themeShade="D9"/>
            </w:tcBorders>
          </w:tcPr>
          <w:p w:rsidR="003B17D7" w:rsidRPr="003658C3" w:rsidRDefault="003B17D7" w:rsidP="003B17D7">
            <w:pPr>
              <w:rPr>
                <w:lang w:val="nn-NO"/>
              </w:rPr>
            </w:pPr>
          </w:p>
        </w:tc>
        <w:tc>
          <w:tcPr>
            <w:tcW w:w="3171" w:type="dxa"/>
            <w:tcBorders>
              <w:top w:val="single" w:sz="4" w:space="0" w:color="D9D9D9" w:themeColor="background1" w:themeShade="D9"/>
            </w:tcBorders>
          </w:tcPr>
          <w:p w:rsidR="003B17D7" w:rsidRPr="003658C3" w:rsidRDefault="003B17D7" w:rsidP="003B17D7">
            <w:pPr>
              <w:rPr>
                <w:lang w:val="nn-NO"/>
              </w:rPr>
            </w:pPr>
          </w:p>
        </w:tc>
      </w:tr>
      <w:tr w:rsidR="003B17D7" w:rsidRPr="003658C3" w:rsidTr="007F73E3">
        <w:trPr>
          <w:trHeight w:val="2850"/>
        </w:trPr>
        <w:tc>
          <w:tcPr>
            <w:tcW w:w="3170" w:type="dxa"/>
          </w:tcPr>
          <w:p w:rsidR="003B17D7" w:rsidRPr="003658C3" w:rsidRDefault="003B17D7" w:rsidP="003B17D7">
            <w:pPr>
              <w:rPr>
                <w:sz w:val="28"/>
                <w:szCs w:val="28"/>
                <w:lang w:val="nn-NO"/>
              </w:rPr>
            </w:pPr>
            <w:r w:rsidRPr="003658C3">
              <w:rPr>
                <w:b/>
                <w:sz w:val="28"/>
                <w:szCs w:val="28"/>
                <w:lang w:val="nn-NO"/>
              </w:rPr>
              <w:t>Småcelle</w:t>
            </w:r>
            <w:r w:rsidRPr="003658C3">
              <w:rPr>
                <w:sz w:val="28"/>
                <w:szCs w:val="28"/>
                <w:lang w:val="nn-NO"/>
              </w:rPr>
              <w:t>:</w:t>
            </w:r>
          </w:p>
          <w:p w:rsidR="003B17D7" w:rsidRPr="003658C3" w:rsidRDefault="003B17D7" w:rsidP="003B17D7">
            <w:pPr>
              <w:rPr>
                <w:sz w:val="28"/>
                <w:szCs w:val="28"/>
                <w:lang w:val="nn-NO"/>
              </w:rPr>
            </w:pPr>
            <w:proofErr w:type="spellStart"/>
            <w:r w:rsidRPr="003658C3">
              <w:rPr>
                <w:sz w:val="28"/>
                <w:szCs w:val="28"/>
                <w:lang w:val="nn-NO"/>
              </w:rPr>
              <w:t>Wifi</w:t>
            </w:r>
            <w:proofErr w:type="spellEnd"/>
            <w:r w:rsidRPr="003658C3">
              <w:rPr>
                <w:sz w:val="28"/>
                <w:szCs w:val="28"/>
                <w:lang w:val="nn-NO"/>
              </w:rPr>
              <w:t xml:space="preserve"> </w:t>
            </w:r>
          </w:p>
        </w:tc>
        <w:tc>
          <w:tcPr>
            <w:tcW w:w="3171" w:type="dxa"/>
          </w:tcPr>
          <w:p w:rsidR="003B17D7" w:rsidRPr="003658C3" w:rsidRDefault="003B17D7" w:rsidP="003B17D7">
            <w:pPr>
              <w:rPr>
                <w:lang w:val="nn-NO"/>
              </w:rPr>
            </w:pPr>
          </w:p>
        </w:tc>
        <w:tc>
          <w:tcPr>
            <w:tcW w:w="3171" w:type="dxa"/>
          </w:tcPr>
          <w:p w:rsidR="003B17D7" w:rsidRPr="003658C3" w:rsidRDefault="003B17D7" w:rsidP="003B17D7">
            <w:pPr>
              <w:rPr>
                <w:lang w:val="nn-NO"/>
              </w:rPr>
            </w:pPr>
          </w:p>
        </w:tc>
      </w:tr>
      <w:tr w:rsidR="003B17D7" w:rsidRPr="003658C3" w:rsidTr="007F73E3">
        <w:trPr>
          <w:trHeight w:val="2772"/>
        </w:trPr>
        <w:tc>
          <w:tcPr>
            <w:tcW w:w="3170" w:type="dxa"/>
          </w:tcPr>
          <w:p w:rsidR="003B17D7" w:rsidRPr="003658C3" w:rsidRDefault="003B17D7" w:rsidP="003B17D7">
            <w:pPr>
              <w:rPr>
                <w:sz w:val="28"/>
                <w:szCs w:val="28"/>
                <w:lang w:val="nn-NO"/>
              </w:rPr>
            </w:pPr>
            <w:r w:rsidRPr="003658C3">
              <w:rPr>
                <w:b/>
                <w:sz w:val="28"/>
                <w:szCs w:val="28"/>
                <w:lang w:val="nn-NO"/>
              </w:rPr>
              <w:t>Storcelle</w:t>
            </w:r>
            <w:r w:rsidRPr="003658C3">
              <w:rPr>
                <w:sz w:val="28"/>
                <w:szCs w:val="28"/>
                <w:lang w:val="nn-NO"/>
              </w:rPr>
              <w:t>:</w:t>
            </w:r>
          </w:p>
          <w:p w:rsidR="003B17D7" w:rsidRPr="003658C3" w:rsidRDefault="003B17D7" w:rsidP="003B17D7">
            <w:pPr>
              <w:rPr>
                <w:sz w:val="28"/>
                <w:szCs w:val="28"/>
                <w:lang w:val="nn-NO"/>
              </w:rPr>
            </w:pPr>
            <w:r w:rsidRPr="003658C3">
              <w:rPr>
                <w:sz w:val="28"/>
                <w:szCs w:val="28"/>
                <w:lang w:val="nn-NO"/>
              </w:rPr>
              <w:t>3G/4G</w:t>
            </w:r>
          </w:p>
        </w:tc>
        <w:tc>
          <w:tcPr>
            <w:tcW w:w="3171" w:type="dxa"/>
          </w:tcPr>
          <w:p w:rsidR="003B17D7" w:rsidRPr="003658C3" w:rsidRDefault="003B17D7" w:rsidP="003B17D7">
            <w:pPr>
              <w:rPr>
                <w:lang w:val="nn-NO"/>
              </w:rPr>
            </w:pPr>
          </w:p>
        </w:tc>
        <w:tc>
          <w:tcPr>
            <w:tcW w:w="3171" w:type="dxa"/>
          </w:tcPr>
          <w:p w:rsidR="003B17D7" w:rsidRPr="003658C3" w:rsidRDefault="003B17D7" w:rsidP="003B17D7">
            <w:pPr>
              <w:rPr>
                <w:lang w:val="nn-NO"/>
              </w:rPr>
            </w:pPr>
          </w:p>
        </w:tc>
      </w:tr>
      <w:tr w:rsidR="003B17D7" w:rsidRPr="003658C3" w:rsidTr="007F73E3">
        <w:trPr>
          <w:trHeight w:val="1503"/>
        </w:trPr>
        <w:tc>
          <w:tcPr>
            <w:tcW w:w="3170" w:type="dxa"/>
          </w:tcPr>
          <w:p w:rsidR="003B17D7" w:rsidRPr="003658C3" w:rsidRDefault="003B17D7" w:rsidP="003B17D7">
            <w:pPr>
              <w:rPr>
                <w:b/>
                <w:sz w:val="28"/>
                <w:szCs w:val="28"/>
                <w:lang w:val="nn-NO"/>
              </w:rPr>
            </w:pPr>
            <w:r w:rsidRPr="003658C3">
              <w:rPr>
                <w:b/>
                <w:sz w:val="28"/>
                <w:szCs w:val="28"/>
                <w:lang w:val="nn-NO"/>
              </w:rPr>
              <w:t xml:space="preserve">Satellitt </w:t>
            </w:r>
          </w:p>
          <w:p w:rsidR="003B17D7" w:rsidRPr="003658C3" w:rsidRDefault="003B17D7" w:rsidP="003B17D7">
            <w:pPr>
              <w:rPr>
                <w:sz w:val="28"/>
                <w:szCs w:val="28"/>
                <w:lang w:val="nn-NO"/>
              </w:rPr>
            </w:pPr>
          </w:p>
          <w:p w:rsidR="003B17D7" w:rsidRPr="003658C3" w:rsidRDefault="003B17D7" w:rsidP="003B17D7">
            <w:pPr>
              <w:rPr>
                <w:sz w:val="28"/>
                <w:szCs w:val="28"/>
                <w:lang w:val="nn-NO"/>
              </w:rPr>
            </w:pPr>
          </w:p>
          <w:p w:rsidR="003B17D7" w:rsidRPr="003658C3" w:rsidRDefault="003B17D7" w:rsidP="003B17D7">
            <w:pPr>
              <w:rPr>
                <w:sz w:val="28"/>
                <w:szCs w:val="28"/>
                <w:lang w:val="nn-NO"/>
              </w:rPr>
            </w:pPr>
          </w:p>
          <w:p w:rsidR="003B17D7" w:rsidRPr="003658C3" w:rsidRDefault="003B17D7" w:rsidP="003B17D7">
            <w:pPr>
              <w:rPr>
                <w:sz w:val="28"/>
                <w:szCs w:val="28"/>
                <w:lang w:val="nn-NO"/>
              </w:rPr>
            </w:pPr>
          </w:p>
          <w:p w:rsidR="003B17D7" w:rsidRPr="003658C3" w:rsidRDefault="003B17D7" w:rsidP="003B17D7">
            <w:pPr>
              <w:rPr>
                <w:sz w:val="28"/>
                <w:szCs w:val="28"/>
                <w:lang w:val="nn-NO"/>
              </w:rPr>
            </w:pPr>
          </w:p>
          <w:p w:rsidR="003B17D7" w:rsidRPr="003658C3" w:rsidRDefault="003B17D7" w:rsidP="003B17D7">
            <w:pPr>
              <w:rPr>
                <w:sz w:val="28"/>
                <w:szCs w:val="28"/>
                <w:lang w:val="nn-NO"/>
              </w:rPr>
            </w:pPr>
          </w:p>
          <w:p w:rsidR="003B17D7" w:rsidRPr="003658C3" w:rsidRDefault="003B17D7" w:rsidP="003B17D7">
            <w:pPr>
              <w:rPr>
                <w:sz w:val="28"/>
                <w:szCs w:val="28"/>
                <w:lang w:val="nn-NO"/>
              </w:rPr>
            </w:pPr>
          </w:p>
          <w:p w:rsidR="003B17D7" w:rsidRPr="003658C3" w:rsidRDefault="003B17D7" w:rsidP="003B17D7">
            <w:pPr>
              <w:rPr>
                <w:sz w:val="28"/>
                <w:szCs w:val="28"/>
                <w:lang w:val="nn-NO"/>
              </w:rPr>
            </w:pPr>
          </w:p>
          <w:p w:rsidR="003B17D7" w:rsidRPr="003658C3" w:rsidRDefault="003B17D7" w:rsidP="003B17D7">
            <w:pPr>
              <w:rPr>
                <w:sz w:val="28"/>
                <w:szCs w:val="28"/>
                <w:lang w:val="nn-NO"/>
              </w:rPr>
            </w:pPr>
          </w:p>
        </w:tc>
        <w:tc>
          <w:tcPr>
            <w:tcW w:w="3171" w:type="dxa"/>
          </w:tcPr>
          <w:p w:rsidR="003B17D7" w:rsidRPr="003658C3" w:rsidRDefault="003B17D7" w:rsidP="003B17D7">
            <w:pPr>
              <w:rPr>
                <w:lang w:val="nn-NO"/>
              </w:rPr>
            </w:pPr>
          </w:p>
        </w:tc>
        <w:tc>
          <w:tcPr>
            <w:tcW w:w="3171" w:type="dxa"/>
          </w:tcPr>
          <w:p w:rsidR="003B17D7" w:rsidRPr="003658C3" w:rsidRDefault="003B17D7" w:rsidP="003B17D7">
            <w:pPr>
              <w:rPr>
                <w:lang w:val="nn-NO"/>
              </w:rPr>
            </w:pPr>
          </w:p>
        </w:tc>
      </w:tr>
    </w:tbl>
    <w:p w:rsidR="003B17D7" w:rsidRPr="003658C3" w:rsidRDefault="003B17D7" w:rsidP="003B17D7">
      <w:pPr>
        <w:spacing w:after="0" w:line="240" w:lineRule="auto"/>
        <w:rPr>
          <w:lang w:val="nn-NO"/>
        </w:rPr>
      </w:pPr>
    </w:p>
    <w:p w:rsidR="003B17D7" w:rsidRPr="003658C3" w:rsidRDefault="003B17D7" w:rsidP="003B17D7">
      <w:pPr>
        <w:rPr>
          <w:b/>
          <w:sz w:val="36"/>
          <w:szCs w:val="36"/>
          <w:lang w:val="nn-NO"/>
        </w:rPr>
      </w:pPr>
    </w:p>
    <w:p w:rsidR="003B17D7" w:rsidRPr="003658C3" w:rsidRDefault="003B17D7" w:rsidP="003B17D7">
      <w:pPr>
        <w:rPr>
          <w:b/>
          <w:sz w:val="36"/>
          <w:szCs w:val="36"/>
          <w:lang w:val="nn-NO"/>
        </w:rPr>
      </w:pPr>
      <w:r w:rsidRPr="003658C3">
        <w:rPr>
          <w:b/>
          <w:sz w:val="36"/>
          <w:szCs w:val="36"/>
          <w:lang w:val="nn-NO"/>
        </w:rPr>
        <w:lastRenderedPageBreak/>
        <w:t>Binære tal</w:t>
      </w:r>
    </w:p>
    <w:p w:rsidR="003B17D7" w:rsidRPr="003658C3" w:rsidRDefault="003B17D7" w:rsidP="003B17D7">
      <w:pPr>
        <w:numPr>
          <w:ilvl w:val="0"/>
          <w:numId w:val="3"/>
        </w:numPr>
        <w:contextualSpacing/>
        <w:rPr>
          <w:sz w:val="28"/>
          <w:szCs w:val="28"/>
          <w:lang w:val="nn-NO"/>
        </w:rPr>
      </w:pPr>
      <w:r w:rsidRPr="003658C3">
        <w:rPr>
          <w:sz w:val="28"/>
          <w:szCs w:val="28"/>
          <w:lang w:val="nn-NO"/>
        </w:rPr>
        <w:t>Fyll ut resten av denne tabellen med binære tal:</w:t>
      </w:r>
    </w:p>
    <w:tbl>
      <w:tblPr>
        <w:tblStyle w:val="Tabellrutenett1"/>
        <w:tblW w:w="5545" w:type="dxa"/>
        <w:tblInd w:w="108" w:type="dxa"/>
        <w:tblLook w:val="04A0" w:firstRow="1" w:lastRow="0" w:firstColumn="1" w:lastColumn="0" w:noHBand="0" w:noVBand="1"/>
      </w:tblPr>
      <w:tblGrid>
        <w:gridCol w:w="1341"/>
        <w:gridCol w:w="1051"/>
        <w:gridCol w:w="1051"/>
        <w:gridCol w:w="1051"/>
        <w:gridCol w:w="1051"/>
      </w:tblGrid>
      <w:tr w:rsidR="003B17D7" w:rsidRPr="003658C3" w:rsidTr="007F73E3">
        <w:trPr>
          <w:trHeight w:val="533"/>
        </w:trPr>
        <w:tc>
          <w:tcPr>
            <w:tcW w:w="1341" w:type="dxa"/>
            <w:vAlign w:val="bottom"/>
          </w:tcPr>
          <w:p w:rsidR="003B17D7" w:rsidRPr="003658C3" w:rsidRDefault="008B69CE" w:rsidP="003B17D7">
            <w:pPr>
              <w:rPr>
                <w:sz w:val="28"/>
                <w:szCs w:val="28"/>
                <w:lang w:val="nn-NO"/>
              </w:rPr>
            </w:pPr>
            <w:r w:rsidRPr="003658C3">
              <w:rPr>
                <w:sz w:val="28"/>
                <w:szCs w:val="28"/>
                <w:lang w:val="nn-NO"/>
              </w:rPr>
              <w:t>Desimale tal</w:t>
            </w:r>
          </w:p>
        </w:tc>
        <w:tc>
          <w:tcPr>
            <w:tcW w:w="1051" w:type="dxa"/>
          </w:tcPr>
          <w:p w:rsidR="003B17D7" w:rsidRPr="003658C3" w:rsidRDefault="003B17D7" w:rsidP="003B17D7">
            <w:pPr>
              <w:jc w:val="right"/>
              <w:rPr>
                <w:b/>
                <w:sz w:val="28"/>
                <w:szCs w:val="28"/>
                <w:lang w:val="nn-NO"/>
              </w:rPr>
            </w:pPr>
            <w:r w:rsidRPr="003658C3">
              <w:rPr>
                <w:b/>
                <w:sz w:val="28"/>
                <w:szCs w:val="28"/>
                <w:lang w:val="nn-NO"/>
              </w:rPr>
              <w:t>8</w:t>
            </w:r>
          </w:p>
        </w:tc>
        <w:tc>
          <w:tcPr>
            <w:tcW w:w="1051" w:type="dxa"/>
          </w:tcPr>
          <w:p w:rsidR="003B17D7" w:rsidRPr="003658C3" w:rsidRDefault="003B17D7" w:rsidP="003B17D7">
            <w:pPr>
              <w:jc w:val="right"/>
              <w:rPr>
                <w:b/>
                <w:sz w:val="28"/>
                <w:szCs w:val="28"/>
                <w:lang w:val="nn-NO"/>
              </w:rPr>
            </w:pPr>
            <w:r w:rsidRPr="003658C3">
              <w:rPr>
                <w:b/>
                <w:sz w:val="28"/>
                <w:szCs w:val="28"/>
                <w:lang w:val="nn-NO"/>
              </w:rPr>
              <w:t>4</w:t>
            </w:r>
          </w:p>
        </w:tc>
        <w:tc>
          <w:tcPr>
            <w:tcW w:w="1051" w:type="dxa"/>
          </w:tcPr>
          <w:p w:rsidR="003B17D7" w:rsidRPr="003658C3" w:rsidRDefault="003B17D7" w:rsidP="003B17D7">
            <w:pPr>
              <w:jc w:val="right"/>
              <w:rPr>
                <w:b/>
                <w:sz w:val="28"/>
                <w:szCs w:val="28"/>
                <w:lang w:val="nn-NO"/>
              </w:rPr>
            </w:pPr>
            <w:r w:rsidRPr="003658C3">
              <w:rPr>
                <w:b/>
                <w:sz w:val="28"/>
                <w:szCs w:val="28"/>
                <w:lang w:val="nn-NO"/>
              </w:rPr>
              <w:t>2</w:t>
            </w:r>
          </w:p>
        </w:tc>
        <w:tc>
          <w:tcPr>
            <w:tcW w:w="1051" w:type="dxa"/>
          </w:tcPr>
          <w:p w:rsidR="003B17D7" w:rsidRPr="003658C3" w:rsidRDefault="003B17D7" w:rsidP="003B17D7">
            <w:pPr>
              <w:jc w:val="right"/>
              <w:rPr>
                <w:b/>
                <w:sz w:val="28"/>
                <w:szCs w:val="28"/>
                <w:lang w:val="nn-NO"/>
              </w:rPr>
            </w:pPr>
            <w:r w:rsidRPr="003658C3">
              <w:rPr>
                <w:b/>
                <w:sz w:val="28"/>
                <w:szCs w:val="28"/>
                <w:lang w:val="nn-NO"/>
              </w:rPr>
              <w:t>1</w:t>
            </w:r>
          </w:p>
        </w:tc>
      </w:tr>
      <w:tr w:rsidR="003B17D7" w:rsidRPr="003658C3" w:rsidTr="007F73E3">
        <w:trPr>
          <w:trHeight w:val="533"/>
        </w:trPr>
        <w:tc>
          <w:tcPr>
            <w:tcW w:w="1341" w:type="dxa"/>
          </w:tcPr>
          <w:p w:rsidR="003B17D7" w:rsidRPr="003658C3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  <w:r w:rsidRPr="003658C3">
              <w:rPr>
                <w:sz w:val="28"/>
                <w:szCs w:val="28"/>
                <w:lang w:val="nn-NO"/>
              </w:rPr>
              <w:t>0</w:t>
            </w:r>
          </w:p>
        </w:tc>
        <w:tc>
          <w:tcPr>
            <w:tcW w:w="1051" w:type="dxa"/>
          </w:tcPr>
          <w:p w:rsidR="003B17D7" w:rsidRPr="003658C3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51" w:type="dxa"/>
          </w:tcPr>
          <w:p w:rsidR="003B17D7" w:rsidRPr="003658C3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51" w:type="dxa"/>
          </w:tcPr>
          <w:p w:rsidR="003B17D7" w:rsidRPr="003658C3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51" w:type="dxa"/>
          </w:tcPr>
          <w:p w:rsidR="003B17D7" w:rsidRPr="003658C3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  <w:r w:rsidRPr="003658C3">
              <w:rPr>
                <w:sz w:val="28"/>
                <w:szCs w:val="28"/>
                <w:lang w:val="nn-NO"/>
              </w:rPr>
              <w:t>0</w:t>
            </w:r>
          </w:p>
        </w:tc>
      </w:tr>
      <w:tr w:rsidR="003B17D7" w:rsidRPr="003658C3" w:rsidTr="007F73E3">
        <w:trPr>
          <w:trHeight w:val="504"/>
        </w:trPr>
        <w:tc>
          <w:tcPr>
            <w:tcW w:w="1341" w:type="dxa"/>
          </w:tcPr>
          <w:p w:rsidR="003B17D7" w:rsidRPr="003658C3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  <w:r w:rsidRPr="003658C3">
              <w:rPr>
                <w:sz w:val="28"/>
                <w:szCs w:val="28"/>
                <w:lang w:val="nn-NO"/>
              </w:rPr>
              <w:t>1</w:t>
            </w:r>
          </w:p>
        </w:tc>
        <w:tc>
          <w:tcPr>
            <w:tcW w:w="1051" w:type="dxa"/>
          </w:tcPr>
          <w:p w:rsidR="003B17D7" w:rsidRPr="003658C3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51" w:type="dxa"/>
          </w:tcPr>
          <w:p w:rsidR="003B17D7" w:rsidRPr="003658C3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51" w:type="dxa"/>
          </w:tcPr>
          <w:p w:rsidR="003B17D7" w:rsidRPr="003658C3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51" w:type="dxa"/>
          </w:tcPr>
          <w:p w:rsidR="003B17D7" w:rsidRPr="003658C3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  <w:r w:rsidRPr="003658C3">
              <w:rPr>
                <w:sz w:val="28"/>
                <w:szCs w:val="28"/>
                <w:lang w:val="nn-NO"/>
              </w:rPr>
              <w:t>1</w:t>
            </w:r>
          </w:p>
        </w:tc>
      </w:tr>
      <w:tr w:rsidR="003B17D7" w:rsidRPr="003658C3" w:rsidTr="007F73E3">
        <w:trPr>
          <w:trHeight w:val="533"/>
        </w:trPr>
        <w:tc>
          <w:tcPr>
            <w:tcW w:w="1341" w:type="dxa"/>
          </w:tcPr>
          <w:p w:rsidR="003B17D7" w:rsidRPr="003658C3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  <w:r w:rsidRPr="003658C3">
              <w:rPr>
                <w:sz w:val="28"/>
                <w:szCs w:val="28"/>
                <w:lang w:val="nn-NO"/>
              </w:rPr>
              <w:t>2</w:t>
            </w:r>
          </w:p>
        </w:tc>
        <w:tc>
          <w:tcPr>
            <w:tcW w:w="1051" w:type="dxa"/>
          </w:tcPr>
          <w:p w:rsidR="003B17D7" w:rsidRPr="003658C3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51" w:type="dxa"/>
          </w:tcPr>
          <w:p w:rsidR="003B17D7" w:rsidRPr="003658C3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51" w:type="dxa"/>
          </w:tcPr>
          <w:p w:rsidR="003B17D7" w:rsidRPr="003658C3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  <w:r w:rsidRPr="003658C3">
              <w:rPr>
                <w:sz w:val="28"/>
                <w:szCs w:val="28"/>
                <w:lang w:val="nn-NO"/>
              </w:rPr>
              <w:t>1</w:t>
            </w:r>
          </w:p>
        </w:tc>
        <w:tc>
          <w:tcPr>
            <w:tcW w:w="1051" w:type="dxa"/>
          </w:tcPr>
          <w:p w:rsidR="003B17D7" w:rsidRPr="003658C3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  <w:r w:rsidRPr="003658C3">
              <w:rPr>
                <w:sz w:val="28"/>
                <w:szCs w:val="28"/>
                <w:lang w:val="nn-NO"/>
              </w:rPr>
              <w:t>0</w:t>
            </w:r>
          </w:p>
        </w:tc>
      </w:tr>
      <w:tr w:rsidR="003B17D7" w:rsidRPr="003658C3" w:rsidTr="007F73E3">
        <w:trPr>
          <w:trHeight w:val="504"/>
        </w:trPr>
        <w:tc>
          <w:tcPr>
            <w:tcW w:w="1341" w:type="dxa"/>
          </w:tcPr>
          <w:p w:rsidR="003B17D7" w:rsidRPr="003658C3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  <w:r w:rsidRPr="003658C3">
              <w:rPr>
                <w:sz w:val="28"/>
                <w:szCs w:val="28"/>
                <w:lang w:val="nn-NO"/>
              </w:rPr>
              <w:t>3</w:t>
            </w:r>
          </w:p>
        </w:tc>
        <w:tc>
          <w:tcPr>
            <w:tcW w:w="1051" w:type="dxa"/>
          </w:tcPr>
          <w:p w:rsidR="003B17D7" w:rsidRPr="003658C3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51" w:type="dxa"/>
          </w:tcPr>
          <w:p w:rsidR="003B17D7" w:rsidRPr="003658C3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51" w:type="dxa"/>
          </w:tcPr>
          <w:p w:rsidR="003B17D7" w:rsidRPr="003658C3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  <w:r w:rsidRPr="003658C3">
              <w:rPr>
                <w:sz w:val="28"/>
                <w:szCs w:val="28"/>
                <w:lang w:val="nn-NO"/>
              </w:rPr>
              <w:t>1</w:t>
            </w:r>
          </w:p>
        </w:tc>
        <w:tc>
          <w:tcPr>
            <w:tcW w:w="1051" w:type="dxa"/>
          </w:tcPr>
          <w:p w:rsidR="003B17D7" w:rsidRPr="003658C3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  <w:r w:rsidRPr="003658C3">
              <w:rPr>
                <w:sz w:val="28"/>
                <w:szCs w:val="28"/>
                <w:lang w:val="nn-NO"/>
              </w:rPr>
              <w:t>1</w:t>
            </w:r>
          </w:p>
        </w:tc>
      </w:tr>
      <w:tr w:rsidR="003B17D7" w:rsidRPr="003658C3" w:rsidTr="007F73E3">
        <w:trPr>
          <w:trHeight w:val="533"/>
        </w:trPr>
        <w:tc>
          <w:tcPr>
            <w:tcW w:w="1341" w:type="dxa"/>
          </w:tcPr>
          <w:p w:rsidR="003B17D7" w:rsidRPr="003658C3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  <w:r w:rsidRPr="003658C3">
              <w:rPr>
                <w:sz w:val="28"/>
                <w:szCs w:val="28"/>
                <w:lang w:val="nn-NO"/>
              </w:rPr>
              <w:t>4</w:t>
            </w:r>
          </w:p>
        </w:tc>
        <w:tc>
          <w:tcPr>
            <w:tcW w:w="1051" w:type="dxa"/>
          </w:tcPr>
          <w:p w:rsidR="003B17D7" w:rsidRPr="003658C3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51" w:type="dxa"/>
          </w:tcPr>
          <w:p w:rsidR="003B17D7" w:rsidRPr="003658C3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  <w:r w:rsidRPr="003658C3">
              <w:rPr>
                <w:sz w:val="28"/>
                <w:szCs w:val="28"/>
                <w:lang w:val="nn-NO"/>
              </w:rPr>
              <w:t>1</w:t>
            </w:r>
          </w:p>
        </w:tc>
        <w:tc>
          <w:tcPr>
            <w:tcW w:w="1051" w:type="dxa"/>
          </w:tcPr>
          <w:p w:rsidR="003B17D7" w:rsidRPr="003658C3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  <w:r w:rsidRPr="003658C3">
              <w:rPr>
                <w:sz w:val="28"/>
                <w:szCs w:val="28"/>
                <w:lang w:val="nn-NO"/>
              </w:rPr>
              <w:t>0</w:t>
            </w:r>
          </w:p>
        </w:tc>
        <w:tc>
          <w:tcPr>
            <w:tcW w:w="1051" w:type="dxa"/>
          </w:tcPr>
          <w:p w:rsidR="003B17D7" w:rsidRPr="003658C3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  <w:r w:rsidRPr="003658C3">
              <w:rPr>
                <w:sz w:val="28"/>
                <w:szCs w:val="28"/>
                <w:lang w:val="nn-NO"/>
              </w:rPr>
              <w:t>0</w:t>
            </w:r>
          </w:p>
        </w:tc>
      </w:tr>
      <w:tr w:rsidR="003B17D7" w:rsidRPr="003658C3" w:rsidTr="007F73E3">
        <w:trPr>
          <w:trHeight w:val="504"/>
        </w:trPr>
        <w:tc>
          <w:tcPr>
            <w:tcW w:w="1341" w:type="dxa"/>
          </w:tcPr>
          <w:p w:rsidR="003B17D7" w:rsidRPr="003658C3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  <w:r w:rsidRPr="003658C3">
              <w:rPr>
                <w:sz w:val="28"/>
                <w:szCs w:val="28"/>
                <w:lang w:val="nn-NO"/>
              </w:rPr>
              <w:t>5</w:t>
            </w:r>
          </w:p>
        </w:tc>
        <w:tc>
          <w:tcPr>
            <w:tcW w:w="1051" w:type="dxa"/>
          </w:tcPr>
          <w:p w:rsidR="003B17D7" w:rsidRPr="003658C3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51" w:type="dxa"/>
          </w:tcPr>
          <w:p w:rsidR="003B17D7" w:rsidRPr="003658C3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51" w:type="dxa"/>
          </w:tcPr>
          <w:p w:rsidR="003B17D7" w:rsidRPr="003658C3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51" w:type="dxa"/>
          </w:tcPr>
          <w:p w:rsidR="003B17D7" w:rsidRPr="003658C3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</w:tr>
      <w:tr w:rsidR="003B17D7" w:rsidRPr="003658C3" w:rsidTr="007F73E3">
        <w:trPr>
          <w:trHeight w:val="533"/>
        </w:trPr>
        <w:tc>
          <w:tcPr>
            <w:tcW w:w="1341" w:type="dxa"/>
          </w:tcPr>
          <w:p w:rsidR="003B17D7" w:rsidRPr="003658C3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  <w:r w:rsidRPr="003658C3">
              <w:rPr>
                <w:sz w:val="28"/>
                <w:szCs w:val="28"/>
                <w:lang w:val="nn-NO"/>
              </w:rPr>
              <w:t>6</w:t>
            </w:r>
          </w:p>
        </w:tc>
        <w:tc>
          <w:tcPr>
            <w:tcW w:w="1051" w:type="dxa"/>
          </w:tcPr>
          <w:p w:rsidR="003B17D7" w:rsidRPr="003658C3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51" w:type="dxa"/>
          </w:tcPr>
          <w:p w:rsidR="003B17D7" w:rsidRPr="003658C3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51" w:type="dxa"/>
          </w:tcPr>
          <w:p w:rsidR="003B17D7" w:rsidRPr="003658C3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51" w:type="dxa"/>
          </w:tcPr>
          <w:p w:rsidR="003B17D7" w:rsidRPr="003658C3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</w:tr>
      <w:tr w:rsidR="003B17D7" w:rsidRPr="003658C3" w:rsidTr="007F73E3">
        <w:trPr>
          <w:trHeight w:val="533"/>
        </w:trPr>
        <w:tc>
          <w:tcPr>
            <w:tcW w:w="1341" w:type="dxa"/>
          </w:tcPr>
          <w:p w:rsidR="003B17D7" w:rsidRPr="003658C3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  <w:r w:rsidRPr="003658C3">
              <w:rPr>
                <w:sz w:val="28"/>
                <w:szCs w:val="28"/>
                <w:lang w:val="nn-NO"/>
              </w:rPr>
              <w:t>7</w:t>
            </w:r>
          </w:p>
        </w:tc>
        <w:tc>
          <w:tcPr>
            <w:tcW w:w="1051" w:type="dxa"/>
          </w:tcPr>
          <w:p w:rsidR="003B17D7" w:rsidRPr="003658C3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51" w:type="dxa"/>
          </w:tcPr>
          <w:p w:rsidR="003B17D7" w:rsidRPr="003658C3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51" w:type="dxa"/>
          </w:tcPr>
          <w:p w:rsidR="003B17D7" w:rsidRPr="003658C3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51" w:type="dxa"/>
          </w:tcPr>
          <w:p w:rsidR="003B17D7" w:rsidRPr="003658C3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</w:tr>
      <w:tr w:rsidR="003B17D7" w:rsidRPr="003658C3" w:rsidTr="007F73E3">
        <w:trPr>
          <w:trHeight w:val="504"/>
        </w:trPr>
        <w:tc>
          <w:tcPr>
            <w:tcW w:w="1341" w:type="dxa"/>
          </w:tcPr>
          <w:p w:rsidR="003B17D7" w:rsidRPr="003658C3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  <w:r w:rsidRPr="003658C3">
              <w:rPr>
                <w:sz w:val="28"/>
                <w:szCs w:val="28"/>
                <w:lang w:val="nn-NO"/>
              </w:rPr>
              <w:t>8</w:t>
            </w:r>
          </w:p>
        </w:tc>
        <w:tc>
          <w:tcPr>
            <w:tcW w:w="1051" w:type="dxa"/>
          </w:tcPr>
          <w:p w:rsidR="003B17D7" w:rsidRPr="003658C3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51" w:type="dxa"/>
          </w:tcPr>
          <w:p w:rsidR="003B17D7" w:rsidRPr="003658C3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51" w:type="dxa"/>
          </w:tcPr>
          <w:p w:rsidR="003B17D7" w:rsidRPr="003658C3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51" w:type="dxa"/>
          </w:tcPr>
          <w:p w:rsidR="003B17D7" w:rsidRPr="003658C3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</w:tr>
      <w:tr w:rsidR="003B17D7" w:rsidRPr="003658C3" w:rsidTr="007F73E3">
        <w:trPr>
          <w:trHeight w:val="533"/>
        </w:trPr>
        <w:tc>
          <w:tcPr>
            <w:tcW w:w="1341" w:type="dxa"/>
          </w:tcPr>
          <w:p w:rsidR="003B17D7" w:rsidRPr="003658C3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  <w:r w:rsidRPr="003658C3">
              <w:rPr>
                <w:sz w:val="28"/>
                <w:szCs w:val="28"/>
                <w:lang w:val="nn-NO"/>
              </w:rPr>
              <w:t>9</w:t>
            </w:r>
          </w:p>
        </w:tc>
        <w:tc>
          <w:tcPr>
            <w:tcW w:w="1051" w:type="dxa"/>
          </w:tcPr>
          <w:p w:rsidR="003B17D7" w:rsidRPr="003658C3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51" w:type="dxa"/>
          </w:tcPr>
          <w:p w:rsidR="003B17D7" w:rsidRPr="003658C3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51" w:type="dxa"/>
          </w:tcPr>
          <w:p w:rsidR="003B17D7" w:rsidRPr="003658C3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51" w:type="dxa"/>
          </w:tcPr>
          <w:p w:rsidR="003B17D7" w:rsidRPr="003658C3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</w:tr>
      <w:tr w:rsidR="003B17D7" w:rsidRPr="003658C3" w:rsidTr="007F73E3">
        <w:trPr>
          <w:trHeight w:val="504"/>
        </w:trPr>
        <w:tc>
          <w:tcPr>
            <w:tcW w:w="1341" w:type="dxa"/>
          </w:tcPr>
          <w:p w:rsidR="003B17D7" w:rsidRPr="003658C3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  <w:r w:rsidRPr="003658C3">
              <w:rPr>
                <w:sz w:val="28"/>
                <w:szCs w:val="28"/>
                <w:lang w:val="nn-NO"/>
              </w:rPr>
              <w:t>10</w:t>
            </w:r>
          </w:p>
        </w:tc>
        <w:tc>
          <w:tcPr>
            <w:tcW w:w="1051" w:type="dxa"/>
          </w:tcPr>
          <w:p w:rsidR="003B17D7" w:rsidRPr="003658C3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51" w:type="dxa"/>
          </w:tcPr>
          <w:p w:rsidR="003B17D7" w:rsidRPr="003658C3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51" w:type="dxa"/>
          </w:tcPr>
          <w:p w:rsidR="003B17D7" w:rsidRPr="003658C3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51" w:type="dxa"/>
          </w:tcPr>
          <w:p w:rsidR="003B17D7" w:rsidRPr="003658C3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</w:tr>
    </w:tbl>
    <w:p w:rsidR="003B17D7" w:rsidRPr="003658C3" w:rsidRDefault="003B17D7" w:rsidP="003B17D7">
      <w:pPr>
        <w:rPr>
          <w:lang w:val="nn-NO"/>
        </w:rPr>
      </w:pPr>
    </w:p>
    <w:p w:rsidR="003B17D7" w:rsidRPr="003658C3" w:rsidRDefault="003B17D7" w:rsidP="003B17D7">
      <w:pPr>
        <w:numPr>
          <w:ilvl w:val="0"/>
          <w:numId w:val="3"/>
        </w:numPr>
        <w:contextualSpacing/>
        <w:rPr>
          <w:sz w:val="28"/>
          <w:szCs w:val="28"/>
          <w:lang w:val="nn-NO"/>
        </w:rPr>
      </w:pPr>
      <w:r w:rsidRPr="003658C3">
        <w:rPr>
          <w:sz w:val="28"/>
          <w:szCs w:val="28"/>
          <w:lang w:val="nn-NO"/>
        </w:rPr>
        <w:t>Fyll ut resten av denne tabellen med binære tal:</w:t>
      </w:r>
    </w:p>
    <w:tbl>
      <w:tblPr>
        <w:tblStyle w:val="Tabellrutenett1"/>
        <w:tblW w:w="0" w:type="auto"/>
        <w:tblInd w:w="108" w:type="dxa"/>
        <w:tblLook w:val="04A0" w:firstRow="1" w:lastRow="0" w:firstColumn="1" w:lastColumn="0" w:noHBand="0" w:noVBand="1"/>
      </w:tblPr>
      <w:tblGrid>
        <w:gridCol w:w="1264"/>
        <w:gridCol w:w="999"/>
        <w:gridCol w:w="992"/>
        <w:gridCol w:w="992"/>
        <w:gridCol w:w="993"/>
        <w:gridCol w:w="985"/>
        <w:gridCol w:w="985"/>
        <w:gridCol w:w="985"/>
        <w:gridCol w:w="985"/>
      </w:tblGrid>
      <w:tr w:rsidR="003B17D7" w:rsidRPr="003658C3" w:rsidTr="007F73E3">
        <w:trPr>
          <w:trHeight w:val="552"/>
        </w:trPr>
        <w:tc>
          <w:tcPr>
            <w:tcW w:w="1155" w:type="dxa"/>
            <w:vAlign w:val="bottom"/>
          </w:tcPr>
          <w:p w:rsidR="003B17D7" w:rsidRPr="003658C3" w:rsidRDefault="008B69CE" w:rsidP="003B17D7">
            <w:pPr>
              <w:rPr>
                <w:sz w:val="28"/>
                <w:szCs w:val="28"/>
                <w:lang w:val="nn-NO"/>
              </w:rPr>
            </w:pPr>
            <w:r w:rsidRPr="003658C3">
              <w:rPr>
                <w:sz w:val="28"/>
                <w:szCs w:val="28"/>
                <w:lang w:val="nn-NO"/>
              </w:rPr>
              <w:t>Desimale tal</w:t>
            </w:r>
          </w:p>
        </w:tc>
        <w:tc>
          <w:tcPr>
            <w:tcW w:w="1008" w:type="dxa"/>
          </w:tcPr>
          <w:p w:rsidR="003B17D7" w:rsidRPr="003658C3" w:rsidRDefault="003B17D7" w:rsidP="003B17D7">
            <w:pPr>
              <w:jc w:val="right"/>
              <w:rPr>
                <w:b/>
                <w:sz w:val="28"/>
                <w:szCs w:val="28"/>
                <w:lang w:val="nn-NO"/>
              </w:rPr>
            </w:pPr>
            <w:r w:rsidRPr="003658C3">
              <w:rPr>
                <w:b/>
                <w:sz w:val="28"/>
                <w:szCs w:val="28"/>
                <w:lang w:val="nn-NO"/>
              </w:rPr>
              <w:t>128</w:t>
            </w:r>
          </w:p>
        </w:tc>
        <w:tc>
          <w:tcPr>
            <w:tcW w:w="1004" w:type="dxa"/>
          </w:tcPr>
          <w:p w:rsidR="003B17D7" w:rsidRPr="003658C3" w:rsidRDefault="003B17D7" w:rsidP="003B17D7">
            <w:pPr>
              <w:jc w:val="right"/>
              <w:rPr>
                <w:b/>
                <w:sz w:val="28"/>
                <w:szCs w:val="28"/>
                <w:lang w:val="nn-NO"/>
              </w:rPr>
            </w:pPr>
            <w:r w:rsidRPr="003658C3">
              <w:rPr>
                <w:b/>
                <w:sz w:val="28"/>
                <w:szCs w:val="28"/>
                <w:lang w:val="nn-NO"/>
              </w:rPr>
              <w:t>64</w:t>
            </w:r>
          </w:p>
        </w:tc>
        <w:tc>
          <w:tcPr>
            <w:tcW w:w="1004" w:type="dxa"/>
          </w:tcPr>
          <w:p w:rsidR="003B17D7" w:rsidRPr="003658C3" w:rsidRDefault="003B17D7" w:rsidP="003B17D7">
            <w:pPr>
              <w:jc w:val="right"/>
              <w:rPr>
                <w:b/>
                <w:sz w:val="28"/>
                <w:szCs w:val="28"/>
                <w:lang w:val="nn-NO"/>
              </w:rPr>
            </w:pPr>
            <w:r w:rsidRPr="003658C3">
              <w:rPr>
                <w:b/>
                <w:sz w:val="28"/>
                <w:szCs w:val="28"/>
                <w:lang w:val="nn-NO"/>
              </w:rPr>
              <w:t>32</w:t>
            </w:r>
          </w:p>
        </w:tc>
        <w:tc>
          <w:tcPr>
            <w:tcW w:w="1005" w:type="dxa"/>
          </w:tcPr>
          <w:p w:rsidR="003B17D7" w:rsidRPr="003658C3" w:rsidRDefault="003B17D7" w:rsidP="003B17D7">
            <w:pPr>
              <w:jc w:val="right"/>
              <w:rPr>
                <w:b/>
                <w:sz w:val="28"/>
                <w:szCs w:val="28"/>
                <w:lang w:val="nn-NO"/>
              </w:rPr>
            </w:pPr>
            <w:r w:rsidRPr="003658C3">
              <w:rPr>
                <w:b/>
                <w:sz w:val="28"/>
                <w:szCs w:val="28"/>
                <w:lang w:val="nn-NO"/>
              </w:rPr>
              <w:t>16</w:t>
            </w:r>
          </w:p>
        </w:tc>
        <w:tc>
          <w:tcPr>
            <w:tcW w:w="1001" w:type="dxa"/>
          </w:tcPr>
          <w:p w:rsidR="003B17D7" w:rsidRPr="003658C3" w:rsidRDefault="003B17D7" w:rsidP="003B17D7">
            <w:pPr>
              <w:jc w:val="right"/>
              <w:rPr>
                <w:b/>
                <w:sz w:val="28"/>
                <w:szCs w:val="28"/>
                <w:lang w:val="nn-NO"/>
              </w:rPr>
            </w:pPr>
            <w:r w:rsidRPr="003658C3">
              <w:rPr>
                <w:b/>
                <w:sz w:val="28"/>
                <w:szCs w:val="28"/>
                <w:lang w:val="nn-NO"/>
              </w:rPr>
              <w:t>8</w:t>
            </w:r>
          </w:p>
        </w:tc>
        <w:tc>
          <w:tcPr>
            <w:tcW w:w="1001" w:type="dxa"/>
          </w:tcPr>
          <w:p w:rsidR="003B17D7" w:rsidRPr="003658C3" w:rsidRDefault="003B17D7" w:rsidP="003B17D7">
            <w:pPr>
              <w:jc w:val="right"/>
              <w:rPr>
                <w:b/>
                <w:sz w:val="28"/>
                <w:szCs w:val="28"/>
                <w:lang w:val="nn-NO"/>
              </w:rPr>
            </w:pPr>
            <w:r w:rsidRPr="003658C3">
              <w:rPr>
                <w:b/>
                <w:sz w:val="28"/>
                <w:szCs w:val="28"/>
                <w:lang w:val="nn-NO"/>
              </w:rPr>
              <w:t>4</w:t>
            </w:r>
          </w:p>
        </w:tc>
        <w:tc>
          <w:tcPr>
            <w:tcW w:w="1001" w:type="dxa"/>
          </w:tcPr>
          <w:p w:rsidR="003B17D7" w:rsidRPr="003658C3" w:rsidRDefault="003B17D7" w:rsidP="003B17D7">
            <w:pPr>
              <w:jc w:val="right"/>
              <w:rPr>
                <w:b/>
                <w:sz w:val="28"/>
                <w:szCs w:val="28"/>
                <w:lang w:val="nn-NO"/>
              </w:rPr>
            </w:pPr>
            <w:r w:rsidRPr="003658C3">
              <w:rPr>
                <w:b/>
                <w:sz w:val="28"/>
                <w:szCs w:val="28"/>
                <w:lang w:val="nn-NO"/>
              </w:rPr>
              <w:t>2</w:t>
            </w:r>
          </w:p>
        </w:tc>
        <w:tc>
          <w:tcPr>
            <w:tcW w:w="1001" w:type="dxa"/>
          </w:tcPr>
          <w:p w:rsidR="003B17D7" w:rsidRPr="003658C3" w:rsidRDefault="003B17D7" w:rsidP="003B17D7">
            <w:pPr>
              <w:jc w:val="right"/>
              <w:rPr>
                <w:b/>
                <w:sz w:val="28"/>
                <w:szCs w:val="28"/>
                <w:lang w:val="nn-NO"/>
              </w:rPr>
            </w:pPr>
            <w:r w:rsidRPr="003658C3">
              <w:rPr>
                <w:b/>
                <w:sz w:val="28"/>
                <w:szCs w:val="28"/>
                <w:lang w:val="nn-NO"/>
              </w:rPr>
              <w:t>1</w:t>
            </w:r>
          </w:p>
        </w:tc>
      </w:tr>
      <w:tr w:rsidR="003B17D7" w:rsidRPr="003658C3" w:rsidTr="007F73E3">
        <w:trPr>
          <w:trHeight w:val="552"/>
        </w:trPr>
        <w:tc>
          <w:tcPr>
            <w:tcW w:w="1155" w:type="dxa"/>
          </w:tcPr>
          <w:p w:rsidR="003B17D7" w:rsidRPr="003658C3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  <w:r w:rsidRPr="003658C3">
              <w:rPr>
                <w:sz w:val="28"/>
                <w:szCs w:val="28"/>
                <w:lang w:val="nn-NO"/>
              </w:rPr>
              <w:t>10</w:t>
            </w:r>
          </w:p>
        </w:tc>
        <w:tc>
          <w:tcPr>
            <w:tcW w:w="1008" w:type="dxa"/>
          </w:tcPr>
          <w:p w:rsidR="003B17D7" w:rsidRPr="003658C3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04" w:type="dxa"/>
          </w:tcPr>
          <w:p w:rsidR="003B17D7" w:rsidRPr="003658C3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04" w:type="dxa"/>
          </w:tcPr>
          <w:p w:rsidR="003B17D7" w:rsidRPr="003658C3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05" w:type="dxa"/>
          </w:tcPr>
          <w:p w:rsidR="003B17D7" w:rsidRPr="003658C3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01" w:type="dxa"/>
          </w:tcPr>
          <w:p w:rsidR="003B17D7" w:rsidRPr="003658C3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01" w:type="dxa"/>
          </w:tcPr>
          <w:p w:rsidR="003B17D7" w:rsidRPr="003658C3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01" w:type="dxa"/>
          </w:tcPr>
          <w:p w:rsidR="003B17D7" w:rsidRPr="003658C3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01" w:type="dxa"/>
          </w:tcPr>
          <w:p w:rsidR="003B17D7" w:rsidRPr="003658C3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</w:tr>
      <w:tr w:rsidR="003B17D7" w:rsidRPr="003658C3" w:rsidTr="007F73E3">
        <w:trPr>
          <w:trHeight w:val="521"/>
        </w:trPr>
        <w:tc>
          <w:tcPr>
            <w:tcW w:w="1155" w:type="dxa"/>
          </w:tcPr>
          <w:p w:rsidR="003B17D7" w:rsidRPr="003658C3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  <w:r w:rsidRPr="003658C3">
              <w:rPr>
                <w:sz w:val="28"/>
                <w:szCs w:val="28"/>
                <w:lang w:val="nn-NO"/>
              </w:rPr>
              <w:t>17</w:t>
            </w:r>
          </w:p>
        </w:tc>
        <w:tc>
          <w:tcPr>
            <w:tcW w:w="1008" w:type="dxa"/>
          </w:tcPr>
          <w:p w:rsidR="003B17D7" w:rsidRPr="003658C3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04" w:type="dxa"/>
          </w:tcPr>
          <w:p w:rsidR="003B17D7" w:rsidRPr="003658C3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04" w:type="dxa"/>
          </w:tcPr>
          <w:p w:rsidR="003B17D7" w:rsidRPr="003658C3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05" w:type="dxa"/>
          </w:tcPr>
          <w:p w:rsidR="003B17D7" w:rsidRPr="003658C3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01" w:type="dxa"/>
          </w:tcPr>
          <w:p w:rsidR="003B17D7" w:rsidRPr="003658C3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01" w:type="dxa"/>
          </w:tcPr>
          <w:p w:rsidR="003B17D7" w:rsidRPr="003658C3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01" w:type="dxa"/>
          </w:tcPr>
          <w:p w:rsidR="003B17D7" w:rsidRPr="003658C3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01" w:type="dxa"/>
          </w:tcPr>
          <w:p w:rsidR="003B17D7" w:rsidRPr="003658C3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</w:tr>
      <w:tr w:rsidR="003B17D7" w:rsidRPr="003658C3" w:rsidTr="007F73E3">
        <w:trPr>
          <w:trHeight w:val="552"/>
        </w:trPr>
        <w:tc>
          <w:tcPr>
            <w:tcW w:w="1155" w:type="dxa"/>
          </w:tcPr>
          <w:p w:rsidR="003B17D7" w:rsidRPr="003658C3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  <w:r w:rsidRPr="003658C3">
              <w:rPr>
                <w:sz w:val="28"/>
                <w:szCs w:val="28"/>
                <w:lang w:val="nn-NO"/>
              </w:rPr>
              <w:t>25</w:t>
            </w:r>
          </w:p>
        </w:tc>
        <w:tc>
          <w:tcPr>
            <w:tcW w:w="1008" w:type="dxa"/>
          </w:tcPr>
          <w:p w:rsidR="003B17D7" w:rsidRPr="003658C3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04" w:type="dxa"/>
          </w:tcPr>
          <w:p w:rsidR="003B17D7" w:rsidRPr="003658C3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04" w:type="dxa"/>
          </w:tcPr>
          <w:p w:rsidR="003B17D7" w:rsidRPr="003658C3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05" w:type="dxa"/>
          </w:tcPr>
          <w:p w:rsidR="003B17D7" w:rsidRPr="003658C3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01" w:type="dxa"/>
          </w:tcPr>
          <w:p w:rsidR="003B17D7" w:rsidRPr="003658C3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01" w:type="dxa"/>
          </w:tcPr>
          <w:p w:rsidR="003B17D7" w:rsidRPr="003658C3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01" w:type="dxa"/>
          </w:tcPr>
          <w:p w:rsidR="003B17D7" w:rsidRPr="003658C3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01" w:type="dxa"/>
          </w:tcPr>
          <w:p w:rsidR="003B17D7" w:rsidRPr="003658C3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</w:tr>
      <w:tr w:rsidR="003B17D7" w:rsidRPr="003658C3" w:rsidTr="007F73E3">
        <w:trPr>
          <w:trHeight w:val="521"/>
        </w:trPr>
        <w:tc>
          <w:tcPr>
            <w:tcW w:w="1155" w:type="dxa"/>
          </w:tcPr>
          <w:p w:rsidR="003B17D7" w:rsidRPr="003658C3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  <w:r w:rsidRPr="003658C3">
              <w:rPr>
                <w:sz w:val="28"/>
                <w:szCs w:val="28"/>
                <w:lang w:val="nn-NO"/>
              </w:rPr>
              <w:t>98</w:t>
            </w:r>
          </w:p>
        </w:tc>
        <w:tc>
          <w:tcPr>
            <w:tcW w:w="1008" w:type="dxa"/>
          </w:tcPr>
          <w:p w:rsidR="003B17D7" w:rsidRPr="003658C3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04" w:type="dxa"/>
          </w:tcPr>
          <w:p w:rsidR="003B17D7" w:rsidRPr="003658C3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04" w:type="dxa"/>
          </w:tcPr>
          <w:p w:rsidR="003B17D7" w:rsidRPr="003658C3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05" w:type="dxa"/>
          </w:tcPr>
          <w:p w:rsidR="003B17D7" w:rsidRPr="003658C3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01" w:type="dxa"/>
          </w:tcPr>
          <w:p w:rsidR="003B17D7" w:rsidRPr="003658C3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01" w:type="dxa"/>
          </w:tcPr>
          <w:p w:rsidR="003B17D7" w:rsidRPr="003658C3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01" w:type="dxa"/>
          </w:tcPr>
          <w:p w:rsidR="003B17D7" w:rsidRPr="003658C3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01" w:type="dxa"/>
          </w:tcPr>
          <w:p w:rsidR="003B17D7" w:rsidRPr="003658C3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</w:tr>
      <w:tr w:rsidR="003B17D7" w:rsidRPr="003658C3" w:rsidTr="007F73E3">
        <w:trPr>
          <w:trHeight w:val="583"/>
        </w:trPr>
        <w:tc>
          <w:tcPr>
            <w:tcW w:w="1155" w:type="dxa"/>
          </w:tcPr>
          <w:p w:rsidR="003B17D7" w:rsidRPr="003658C3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  <w:r w:rsidRPr="003658C3">
              <w:rPr>
                <w:sz w:val="28"/>
                <w:szCs w:val="28"/>
                <w:lang w:val="nn-NO"/>
              </w:rPr>
              <w:t>135</w:t>
            </w:r>
          </w:p>
        </w:tc>
        <w:tc>
          <w:tcPr>
            <w:tcW w:w="1008" w:type="dxa"/>
          </w:tcPr>
          <w:p w:rsidR="003B17D7" w:rsidRPr="003658C3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04" w:type="dxa"/>
          </w:tcPr>
          <w:p w:rsidR="003B17D7" w:rsidRPr="003658C3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04" w:type="dxa"/>
          </w:tcPr>
          <w:p w:rsidR="003B17D7" w:rsidRPr="003658C3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05" w:type="dxa"/>
          </w:tcPr>
          <w:p w:rsidR="003B17D7" w:rsidRPr="003658C3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01" w:type="dxa"/>
          </w:tcPr>
          <w:p w:rsidR="003B17D7" w:rsidRPr="003658C3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01" w:type="dxa"/>
          </w:tcPr>
          <w:p w:rsidR="003B17D7" w:rsidRPr="003658C3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01" w:type="dxa"/>
          </w:tcPr>
          <w:p w:rsidR="003B17D7" w:rsidRPr="003658C3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  <w:tc>
          <w:tcPr>
            <w:tcW w:w="1001" w:type="dxa"/>
          </w:tcPr>
          <w:p w:rsidR="003B17D7" w:rsidRPr="003658C3" w:rsidRDefault="003B17D7" w:rsidP="003B17D7">
            <w:pPr>
              <w:jc w:val="right"/>
              <w:rPr>
                <w:sz w:val="28"/>
                <w:szCs w:val="28"/>
                <w:lang w:val="nn-NO"/>
              </w:rPr>
            </w:pPr>
          </w:p>
        </w:tc>
      </w:tr>
    </w:tbl>
    <w:p w:rsidR="003B17D7" w:rsidRPr="003658C3" w:rsidRDefault="003B17D7" w:rsidP="003B17D7">
      <w:pPr>
        <w:rPr>
          <w:lang w:val="nn-NO"/>
        </w:rPr>
      </w:pPr>
    </w:p>
    <w:p w:rsidR="003B17D7" w:rsidRPr="003658C3" w:rsidRDefault="003B17D7" w:rsidP="003B17D7">
      <w:pPr>
        <w:rPr>
          <w:lang w:val="nn-NO"/>
        </w:rPr>
      </w:pPr>
    </w:p>
    <w:p w:rsidR="003B17D7" w:rsidRPr="003658C3" w:rsidRDefault="003B17D7" w:rsidP="003B17D7">
      <w:pPr>
        <w:rPr>
          <w:lang w:val="nn-NO"/>
        </w:rPr>
      </w:pPr>
    </w:p>
    <w:p w:rsidR="003B17D7" w:rsidRPr="003658C3" w:rsidRDefault="003B17D7">
      <w:pPr>
        <w:rPr>
          <w:b/>
          <w:sz w:val="36"/>
          <w:szCs w:val="36"/>
          <w:lang w:val="nn-NO"/>
        </w:rPr>
      </w:pPr>
      <w:r w:rsidRPr="003658C3">
        <w:rPr>
          <w:b/>
          <w:sz w:val="36"/>
          <w:szCs w:val="36"/>
          <w:lang w:val="nn-NO"/>
        </w:rPr>
        <w:br w:type="page"/>
      </w:r>
    </w:p>
    <w:p w:rsidR="003B17D7" w:rsidRPr="003658C3" w:rsidRDefault="003B17D7" w:rsidP="003B17D7">
      <w:pPr>
        <w:rPr>
          <w:b/>
          <w:sz w:val="36"/>
          <w:szCs w:val="36"/>
          <w:lang w:val="nn-NO"/>
        </w:rPr>
      </w:pPr>
      <w:r w:rsidRPr="003658C3">
        <w:rPr>
          <w:b/>
          <w:sz w:val="36"/>
          <w:szCs w:val="36"/>
          <w:lang w:val="nn-NO"/>
        </w:rPr>
        <w:lastRenderedPageBreak/>
        <w:t>Sampling, del 1</w:t>
      </w:r>
    </w:p>
    <w:p w:rsidR="003B17D7" w:rsidRPr="003658C3" w:rsidRDefault="003B17D7" w:rsidP="003B17D7">
      <w:pPr>
        <w:rPr>
          <w:sz w:val="28"/>
          <w:szCs w:val="28"/>
          <w:lang w:val="nn-NO"/>
        </w:rPr>
      </w:pPr>
      <w:r w:rsidRPr="003658C3">
        <w:rPr>
          <w:noProof/>
          <w:lang w:val="nn-N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FDA87C" wp14:editId="2F3564AE">
                <wp:simplePos x="0" y="0"/>
                <wp:positionH relativeFrom="column">
                  <wp:posOffset>-80645</wp:posOffset>
                </wp:positionH>
                <wp:positionV relativeFrom="paragraph">
                  <wp:posOffset>538480</wp:posOffset>
                </wp:positionV>
                <wp:extent cx="666750" cy="561975"/>
                <wp:effectExtent l="0" t="0" r="0" b="0"/>
                <wp:wrapNone/>
                <wp:docPr id="57375" name="Tekstboks 57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B17D7" w:rsidRPr="0028404A" w:rsidRDefault="003B17D7" w:rsidP="003B17D7">
                            <w:pPr>
                              <w:rPr>
                                <w:b/>
                              </w:rPr>
                            </w:pPr>
                            <w:r w:rsidRPr="0028404A">
                              <w:rPr>
                                <w:b/>
                              </w:rPr>
                              <w:t>y-akse:</w:t>
                            </w:r>
                            <w:r w:rsidRPr="0028404A">
                              <w:rPr>
                                <w:b/>
                              </w:rPr>
                              <w:br/>
                              <w:t>nivå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57375" o:spid="_x0000_s1026" type="#_x0000_t202" style="position:absolute;margin-left:-6.35pt;margin-top:42.4pt;width:52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" filled="f" stroked="f" strokeweight=".5pt">
                <v:textbox>
                  <w:txbxContent>
                    <w:p w:rsidR="003B17D7" w:rsidRPr="0028404A" w:rsidRDefault="003B17D7" w:rsidP="003B17D7">
                      <w:pPr>
                        <w:rPr>
                          <w:b/>
                        </w:rPr>
                      </w:pPr>
                      <w:r w:rsidRPr="0028404A">
                        <w:rPr>
                          <w:b/>
                        </w:rPr>
                        <w:t>y-akse:</w:t>
                      </w:r>
                      <w:r w:rsidRPr="0028404A">
                        <w:rPr>
                          <w:b/>
                        </w:rPr>
                        <w:br/>
                        <w:t>nivå</w:t>
                      </w:r>
                    </w:p>
                  </w:txbxContent>
                </v:textbox>
              </v:shape>
            </w:pict>
          </mc:Fallback>
        </mc:AlternateContent>
      </w:r>
      <w:r w:rsidRPr="003658C3">
        <w:rPr>
          <w:sz w:val="28"/>
          <w:szCs w:val="28"/>
          <w:lang w:val="nn-NO"/>
        </w:rPr>
        <w:t xml:space="preserve">Les av </w:t>
      </w:r>
      <w:r w:rsidRPr="003658C3">
        <w:rPr>
          <w:b/>
          <w:sz w:val="28"/>
          <w:szCs w:val="28"/>
          <w:lang w:val="nn-NO"/>
        </w:rPr>
        <w:t>tid</w:t>
      </w:r>
      <w:r w:rsidRPr="003658C3">
        <w:rPr>
          <w:sz w:val="28"/>
          <w:szCs w:val="28"/>
          <w:lang w:val="nn-NO"/>
        </w:rPr>
        <w:t xml:space="preserve"> på x-aksen og </w:t>
      </w:r>
      <w:r w:rsidRPr="003658C3">
        <w:rPr>
          <w:b/>
          <w:sz w:val="28"/>
          <w:szCs w:val="28"/>
          <w:lang w:val="nn-NO"/>
        </w:rPr>
        <w:t>nivå</w:t>
      </w:r>
      <w:r w:rsidRPr="003658C3">
        <w:rPr>
          <w:sz w:val="28"/>
          <w:szCs w:val="28"/>
          <w:lang w:val="nn-NO"/>
        </w:rPr>
        <w:t xml:space="preserve"> på y-aksen.  Fyll inn i tabellen og gj</w:t>
      </w:r>
      <w:r w:rsidR="008B69CE" w:rsidRPr="003658C3">
        <w:rPr>
          <w:sz w:val="28"/>
          <w:szCs w:val="28"/>
          <w:lang w:val="nn-NO"/>
        </w:rPr>
        <w:t>e</w:t>
      </w:r>
      <w:r w:rsidRPr="003658C3">
        <w:rPr>
          <w:sz w:val="28"/>
          <w:szCs w:val="28"/>
          <w:lang w:val="nn-NO"/>
        </w:rPr>
        <w:t>r om talet i nivå-kolonnen til binært tal.</w:t>
      </w:r>
    </w:p>
    <w:p w:rsidR="003B17D7" w:rsidRPr="003658C3" w:rsidRDefault="003B17D7" w:rsidP="003B17D7">
      <w:pPr>
        <w:rPr>
          <w:lang w:val="nn-NO"/>
        </w:rPr>
      </w:pPr>
      <w:r w:rsidRPr="003658C3">
        <w:rPr>
          <w:noProof/>
          <w:lang w:val="nn-N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E643390" wp14:editId="551AF8AC">
                <wp:simplePos x="0" y="0"/>
                <wp:positionH relativeFrom="column">
                  <wp:posOffset>799609</wp:posOffset>
                </wp:positionH>
                <wp:positionV relativeFrom="paragraph">
                  <wp:posOffset>173762</wp:posOffset>
                </wp:positionV>
                <wp:extent cx="17253" cy="4028536"/>
                <wp:effectExtent l="57150" t="38100" r="59055" b="10160"/>
                <wp:wrapNone/>
                <wp:docPr id="58375" name="Rett pil 58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253" cy="4028536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ett pil 58375" o:spid="_x0000_s1026" type="#_x0000_t32" style="position:absolute;margin-left:62.95pt;margin-top:13.7pt;width:1.35pt;height:317.2pt;flip:x 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" strokecolor="windowText" strokeweight="2.25pt">
                <v:stroke endarrow="open"/>
              </v:shape>
            </w:pict>
          </mc:Fallback>
        </mc:AlternateContent>
      </w:r>
      <w:r w:rsidRPr="003658C3">
        <w:rPr>
          <w:noProof/>
          <w:lang w:val="nn-NO"/>
        </w:rPr>
        <w:drawing>
          <wp:anchor distT="0" distB="0" distL="114300" distR="114300" simplePos="0" relativeHeight="251659264" behindDoc="0" locked="0" layoutInCell="1" allowOverlap="1" wp14:anchorId="06C2C4C4" wp14:editId="7903445A">
            <wp:simplePos x="0" y="0"/>
            <wp:positionH relativeFrom="margin">
              <wp:posOffset>436880</wp:posOffset>
            </wp:positionH>
            <wp:positionV relativeFrom="margin">
              <wp:posOffset>1188720</wp:posOffset>
            </wp:positionV>
            <wp:extent cx="4861560" cy="4403090"/>
            <wp:effectExtent l="0" t="0" r="0" b="0"/>
            <wp:wrapSquare wrapText="bothSides"/>
            <wp:docPr id="58374" name="Bilde 58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1560" cy="4403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17D7" w:rsidRPr="003658C3" w:rsidRDefault="003B17D7" w:rsidP="003B17D7">
      <w:pPr>
        <w:rPr>
          <w:lang w:val="nn-NO"/>
        </w:rPr>
      </w:pPr>
    </w:p>
    <w:tbl>
      <w:tblPr>
        <w:tblStyle w:val="Tabellrutenett1"/>
        <w:tblpPr w:leftFromText="141" w:rightFromText="141" w:vertAnchor="text" w:horzAnchor="margin" w:tblpX="108" w:tblpY="6600"/>
        <w:tblW w:w="0" w:type="auto"/>
        <w:tblLook w:val="04A0" w:firstRow="1" w:lastRow="0" w:firstColumn="1" w:lastColumn="0" w:noHBand="0" w:noVBand="1"/>
      </w:tblPr>
      <w:tblGrid>
        <w:gridCol w:w="878"/>
        <w:gridCol w:w="987"/>
        <w:gridCol w:w="1251"/>
      </w:tblGrid>
      <w:tr w:rsidR="003B17D7" w:rsidRPr="003658C3" w:rsidTr="007F73E3">
        <w:trPr>
          <w:trHeight w:val="330"/>
        </w:trPr>
        <w:tc>
          <w:tcPr>
            <w:tcW w:w="878" w:type="dxa"/>
          </w:tcPr>
          <w:p w:rsidR="003B17D7" w:rsidRPr="003658C3" w:rsidRDefault="003B17D7" w:rsidP="003B17D7">
            <w:pPr>
              <w:rPr>
                <w:b/>
                <w:lang w:val="nn-NO"/>
              </w:rPr>
            </w:pPr>
            <w:r w:rsidRPr="003658C3">
              <w:rPr>
                <w:b/>
                <w:lang w:val="nn-NO"/>
              </w:rPr>
              <w:t xml:space="preserve">Tid </w:t>
            </w:r>
          </w:p>
        </w:tc>
        <w:tc>
          <w:tcPr>
            <w:tcW w:w="987" w:type="dxa"/>
          </w:tcPr>
          <w:p w:rsidR="003B17D7" w:rsidRPr="003658C3" w:rsidRDefault="003B17D7" w:rsidP="003B17D7">
            <w:pPr>
              <w:rPr>
                <w:b/>
                <w:lang w:val="nn-NO"/>
              </w:rPr>
            </w:pPr>
            <w:r w:rsidRPr="003658C3">
              <w:rPr>
                <w:b/>
                <w:lang w:val="nn-NO"/>
              </w:rPr>
              <w:t xml:space="preserve">Nivå </w:t>
            </w:r>
          </w:p>
        </w:tc>
        <w:tc>
          <w:tcPr>
            <w:tcW w:w="1251" w:type="dxa"/>
          </w:tcPr>
          <w:p w:rsidR="003B17D7" w:rsidRPr="003658C3" w:rsidRDefault="003B17D7" w:rsidP="003B17D7">
            <w:pPr>
              <w:rPr>
                <w:b/>
                <w:lang w:val="nn-NO"/>
              </w:rPr>
            </w:pPr>
            <w:r w:rsidRPr="003658C3">
              <w:rPr>
                <w:b/>
                <w:lang w:val="nn-NO"/>
              </w:rPr>
              <w:t xml:space="preserve">Nivå som </w:t>
            </w:r>
          </w:p>
          <w:p w:rsidR="003B17D7" w:rsidRPr="003658C3" w:rsidRDefault="008B69CE" w:rsidP="003B17D7">
            <w:pPr>
              <w:rPr>
                <w:b/>
                <w:lang w:val="nn-NO"/>
              </w:rPr>
            </w:pPr>
            <w:r w:rsidRPr="003658C3">
              <w:rPr>
                <w:b/>
                <w:lang w:val="nn-NO"/>
              </w:rPr>
              <w:t>binært tal</w:t>
            </w:r>
          </w:p>
        </w:tc>
      </w:tr>
      <w:tr w:rsidR="003B17D7" w:rsidRPr="003658C3" w:rsidTr="007F73E3">
        <w:trPr>
          <w:trHeight w:val="311"/>
        </w:trPr>
        <w:tc>
          <w:tcPr>
            <w:tcW w:w="878" w:type="dxa"/>
          </w:tcPr>
          <w:p w:rsidR="003B17D7" w:rsidRPr="003658C3" w:rsidRDefault="003B17D7" w:rsidP="003B17D7">
            <w:pPr>
              <w:rPr>
                <w:lang w:val="nn-NO"/>
              </w:rPr>
            </w:pPr>
          </w:p>
        </w:tc>
        <w:tc>
          <w:tcPr>
            <w:tcW w:w="987" w:type="dxa"/>
          </w:tcPr>
          <w:p w:rsidR="003B17D7" w:rsidRPr="003658C3" w:rsidRDefault="003B17D7" w:rsidP="003B17D7">
            <w:pPr>
              <w:rPr>
                <w:lang w:val="nn-NO"/>
              </w:rPr>
            </w:pPr>
          </w:p>
        </w:tc>
        <w:tc>
          <w:tcPr>
            <w:tcW w:w="1251" w:type="dxa"/>
          </w:tcPr>
          <w:p w:rsidR="003B17D7" w:rsidRPr="003658C3" w:rsidRDefault="003B17D7" w:rsidP="003B17D7">
            <w:pPr>
              <w:rPr>
                <w:lang w:val="nn-NO"/>
              </w:rPr>
            </w:pPr>
          </w:p>
        </w:tc>
      </w:tr>
      <w:tr w:rsidR="003B17D7" w:rsidRPr="003658C3" w:rsidTr="007F73E3">
        <w:trPr>
          <w:trHeight w:val="330"/>
        </w:trPr>
        <w:tc>
          <w:tcPr>
            <w:tcW w:w="878" w:type="dxa"/>
          </w:tcPr>
          <w:p w:rsidR="003B17D7" w:rsidRPr="003658C3" w:rsidRDefault="003B17D7" w:rsidP="003B17D7">
            <w:pPr>
              <w:rPr>
                <w:lang w:val="nn-NO"/>
              </w:rPr>
            </w:pPr>
          </w:p>
        </w:tc>
        <w:tc>
          <w:tcPr>
            <w:tcW w:w="987" w:type="dxa"/>
          </w:tcPr>
          <w:p w:rsidR="003B17D7" w:rsidRPr="003658C3" w:rsidRDefault="003B17D7" w:rsidP="003B17D7">
            <w:pPr>
              <w:rPr>
                <w:lang w:val="nn-NO"/>
              </w:rPr>
            </w:pPr>
          </w:p>
        </w:tc>
        <w:tc>
          <w:tcPr>
            <w:tcW w:w="1251" w:type="dxa"/>
          </w:tcPr>
          <w:p w:rsidR="003B17D7" w:rsidRPr="003658C3" w:rsidRDefault="003B17D7" w:rsidP="003B17D7">
            <w:pPr>
              <w:rPr>
                <w:lang w:val="nn-NO"/>
              </w:rPr>
            </w:pPr>
          </w:p>
        </w:tc>
      </w:tr>
      <w:tr w:rsidR="003B17D7" w:rsidRPr="003658C3" w:rsidTr="007F73E3">
        <w:trPr>
          <w:trHeight w:val="311"/>
        </w:trPr>
        <w:tc>
          <w:tcPr>
            <w:tcW w:w="878" w:type="dxa"/>
          </w:tcPr>
          <w:p w:rsidR="003B17D7" w:rsidRPr="003658C3" w:rsidRDefault="003B17D7" w:rsidP="003B17D7">
            <w:pPr>
              <w:rPr>
                <w:lang w:val="nn-NO"/>
              </w:rPr>
            </w:pPr>
          </w:p>
        </w:tc>
        <w:tc>
          <w:tcPr>
            <w:tcW w:w="987" w:type="dxa"/>
          </w:tcPr>
          <w:p w:rsidR="003B17D7" w:rsidRPr="003658C3" w:rsidRDefault="003B17D7" w:rsidP="003B17D7">
            <w:pPr>
              <w:rPr>
                <w:lang w:val="nn-NO"/>
              </w:rPr>
            </w:pPr>
          </w:p>
        </w:tc>
        <w:tc>
          <w:tcPr>
            <w:tcW w:w="1251" w:type="dxa"/>
          </w:tcPr>
          <w:p w:rsidR="003B17D7" w:rsidRPr="003658C3" w:rsidRDefault="003B17D7" w:rsidP="003B17D7">
            <w:pPr>
              <w:rPr>
                <w:lang w:val="nn-NO"/>
              </w:rPr>
            </w:pPr>
          </w:p>
        </w:tc>
      </w:tr>
      <w:tr w:rsidR="003B17D7" w:rsidRPr="003658C3" w:rsidTr="007F73E3">
        <w:trPr>
          <w:trHeight w:val="330"/>
        </w:trPr>
        <w:tc>
          <w:tcPr>
            <w:tcW w:w="878" w:type="dxa"/>
          </w:tcPr>
          <w:p w:rsidR="003B17D7" w:rsidRPr="003658C3" w:rsidRDefault="003B17D7" w:rsidP="003B17D7">
            <w:pPr>
              <w:rPr>
                <w:lang w:val="nn-NO"/>
              </w:rPr>
            </w:pPr>
          </w:p>
        </w:tc>
        <w:tc>
          <w:tcPr>
            <w:tcW w:w="987" w:type="dxa"/>
          </w:tcPr>
          <w:p w:rsidR="003B17D7" w:rsidRPr="003658C3" w:rsidRDefault="003B17D7" w:rsidP="003B17D7">
            <w:pPr>
              <w:rPr>
                <w:lang w:val="nn-NO"/>
              </w:rPr>
            </w:pPr>
          </w:p>
        </w:tc>
        <w:tc>
          <w:tcPr>
            <w:tcW w:w="1251" w:type="dxa"/>
          </w:tcPr>
          <w:p w:rsidR="003B17D7" w:rsidRPr="003658C3" w:rsidRDefault="003B17D7" w:rsidP="003B17D7">
            <w:pPr>
              <w:rPr>
                <w:lang w:val="nn-NO"/>
              </w:rPr>
            </w:pPr>
          </w:p>
        </w:tc>
      </w:tr>
      <w:tr w:rsidR="003B17D7" w:rsidRPr="003658C3" w:rsidTr="007F73E3">
        <w:trPr>
          <w:trHeight w:val="330"/>
        </w:trPr>
        <w:tc>
          <w:tcPr>
            <w:tcW w:w="878" w:type="dxa"/>
          </w:tcPr>
          <w:p w:rsidR="003B17D7" w:rsidRPr="003658C3" w:rsidRDefault="003B17D7" w:rsidP="003B17D7">
            <w:pPr>
              <w:rPr>
                <w:lang w:val="nn-NO"/>
              </w:rPr>
            </w:pPr>
          </w:p>
        </w:tc>
        <w:tc>
          <w:tcPr>
            <w:tcW w:w="987" w:type="dxa"/>
          </w:tcPr>
          <w:p w:rsidR="003B17D7" w:rsidRPr="003658C3" w:rsidRDefault="003B17D7" w:rsidP="003B17D7">
            <w:pPr>
              <w:rPr>
                <w:lang w:val="nn-NO"/>
              </w:rPr>
            </w:pPr>
          </w:p>
        </w:tc>
        <w:tc>
          <w:tcPr>
            <w:tcW w:w="1251" w:type="dxa"/>
          </w:tcPr>
          <w:p w:rsidR="003B17D7" w:rsidRPr="003658C3" w:rsidRDefault="003B17D7" w:rsidP="003B17D7">
            <w:pPr>
              <w:rPr>
                <w:lang w:val="nn-NO"/>
              </w:rPr>
            </w:pPr>
          </w:p>
        </w:tc>
      </w:tr>
      <w:tr w:rsidR="003B17D7" w:rsidRPr="003658C3" w:rsidTr="007F73E3">
        <w:trPr>
          <w:trHeight w:val="330"/>
        </w:trPr>
        <w:tc>
          <w:tcPr>
            <w:tcW w:w="878" w:type="dxa"/>
          </w:tcPr>
          <w:p w:rsidR="003B17D7" w:rsidRPr="003658C3" w:rsidRDefault="003B17D7" w:rsidP="003B17D7">
            <w:pPr>
              <w:rPr>
                <w:lang w:val="nn-NO"/>
              </w:rPr>
            </w:pPr>
          </w:p>
        </w:tc>
        <w:tc>
          <w:tcPr>
            <w:tcW w:w="987" w:type="dxa"/>
          </w:tcPr>
          <w:p w:rsidR="003B17D7" w:rsidRPr="003658C3" w:rsidRDefault="003B17D7" w:rsidP="003B17D7">
            <w:pPr>
              <w:rPr>
                <w:lang w:val="nn-NO"/>
              </w:rPr>
            </w:pPr>
          </w:p>
        </w:tc>
        <w:tc>
          <w:tcPr>
            <w:tcW w:w="1251" w:type="dxa"/>
          </w:tcPr>
          <w:p w:rsidR="003B17D7" w:rsidRPr="003658C3" w:rsidRDefault="003B17D7" w:rsidP="003B17D7">
            <w:pPr>
              <w:rPr>
                <w:lang w:val="nn-NO"/>
              </w:rPr>
            </w:pPr>
          </w:p>
        </w:tc>
      </w:tr>
      <w:tr w:rsidR="003B17D7" w:rsidRPr="003658C3" w:rsidTr="007F73E3">
        <w:trPr>
          <w:trHeight w:val="330"/>
        </w:trPr>
        <w:tc>
          <w:tcPr>
            <w:tcW w:w="878" w:type="dxa"/>
          </w:tcPr>
          <w:p w:rsidR="003B17D7" w:rsidRPr="003658C3" w:rsidRDefault="003B17D7" w:rsidP="003B17D7">
            <w:pPr>
              <w:rPr>
                <w:lang w:val="nn-NO"/>
              </w:rPr>
            </w:pPr>
          </w:p>
        </w:tc>
        <w:tc>
          <w:tcPr>
            <w:tcW w:w="987" w:type="dxa"/>
          </w:tcPr>
          <w:p w:rsidR="003B17D7" w:rsidRPr="003658C3" w:rsidRDefault="003B17D7" w:rsidP="003B17D7">
            <w:pPr>
              <w:rPr>
                <w:lang w:val="nn-NO"/>
              </w:rPr>
            </w:pPr>
          </w:p>
        </w:tc>
        <w:tc>
          <w:tcPr>
            <w:tcW w:w="1251" w:type="dxa"/>
          </w:tcPr>
          <w:p w:rsidR="003B17D7" w:rsidRPr="003658C3" w:rsidRDefault="003B17D7" w:rsidP="003B17D7">
            <w:pPr>
              <w:rPr>
                <w:lang w:val="nn-NO"/>
              </w:rPr>
            </w:pPr>
          </w:p>
        </w:tc>
      </w:tr>
      <w:tr w:rsidR="003B17D7" w:rsidRPr="003658C3" w:rsidTr="007F73E3">
        <w:trPr>
          <w:trHeight w:val="330"/>
        </w:trPr>
        <w:tc>
          <w:tcPr>
            <w:tcW w:w="878" w:type="dxa"/>
          </w:tcPr>
          <w:p w:rsidR="003B17D7" w:rsidRPr="003658C3" w:rsidRDefault="003B17D7" w:rsidP="003B17D7">
            <w:pPr>
              <w:rPr>
                <w:lang w:val="nn-NO"/>
              </w:rPr>
            </w:pPr>
          </w:p>
        </w:tc>
        <w:tc>
          <w:tcPr>
            <w:tcW w:w="987" w:type="dxa"/>
          </w:tcPr>
          <w:p w:rsidR="003B17D7" w:rsidRPr="003658C3" w:rsidRDefault="003B17D7" w:rsidP="003B17D7">
            <w:pPr>
              <w:rPr>
                <w:lang w:val="nn-NO"/>
              </w:rPr>
            </w:pPr>
          </w:p>
        </w:tc>
        <w:tc>
          <w:tcPr>
            <w:tcW w:w="1251" w:type="dxa"/>
          </w:tcPr>
          <w:p w:rsidR="003B17D7" w:rsidRPr="003658C3" w:rsidRDefault="003B17D7" w:rsidP="003B17D7">
            <w:pPr>
              <w:rPr>
                <w:lang w:val="nn-NO"/>
              </w:rPr>
            </w:pPr>
          </w:p>
        </w:tc>
      </w:tr>
      <w:tr w:rsidR="003B17D7" w:rsidRPr="003658C3" w:rsidTr="007F73E3">
        <w:trPr>
          <w:trHeight w:val="330"/>
        </w:trPr>
        <w:tc>
          <w:tcPr>
            <w:tcW w:w="878" w:type="dxa"/>
          </w:tcPr>
          <w:p w:rsidR="003B17D7" w:rsidRPr="003658C3" w:rsidRDefault="003B17D7" w:rsidP="003B17D7">
            <w:pPr>
              <w:rPr>
                <w:lang w:val="nn-NO"/>
              </w:rPr>
            </w:pPr>
          </w:p>
        </w:tc>
        <w:tc>
          <w:tcPr>
            <w:tcW w:w="987" w:type="dxa"/>
          </w:tcPr>
          <w:p w:rsidR="003B17D7" w:rsidRPr="003658C3" w:rsidRDefault="003B17D7" w:rsidP="003B17D7">
            <w:pPr>
              <w:rPr>
                <w:lang w:val="nn-NO"/>
              </w:rPr>
            </w:pPr>
          </w:p>
        </w:tc>
        <w:tc>
          <w:tcPr>
            <w:tcW w:w="1251" w:type="dxa"/>
          </w:tcPr>
          <w:p w:rsidR="003B17D7" w:rsidRPr="003658C3" w:rsidRDefault="003B17D7" w:rsidP="003B17D7">
            <w:pPr>
              <w:rPr>
                <w:lang w:val="nn-NO"/>
              </w:rPr>
            </w:pPr>
          </w:p>
        </w:tc>
      </w:tr>
      <w:tr w:rsidR="003B17D7" w:rsidRPr="003658C3" w:rsidTr="007F73E3">
        <w:trPr>
          <w:trHeight w:val="311"/>
        </w:trPr>
        <w:tc>
          <w:tcPr>
            <w:tcW w:w="878" w:type="dxa"/>
          </w:tcPr>
          <w:p w:rsidR="003B17D7" w:rsidRPr="003658C3" w:rsidRDefault="003B17D7" w:rsidP="003B17D7">
            <w:pPr>
              <w:rPr>
                <w:lang w:val="nn-NO"/>
              </w:rPr>
            </w:pPr>
          </w:p>
        </w:tc>
        <w:tc>
          <w:tcPr>
            <w:tcW w:w="987" w:type="dxa"/>
          </w:tcPr>
          <w:p w:rsidR="003B17D7" w:rsidRPr="003658C3" w:rsidRDefault="003B17D7" w:rsidP="003B17D7">
            <w:pPr>
              <w:rPr>
                <w:lang w:val="nn-NO"/>
              </w:rPr>
            </w:pPr>
          </w:p>
        </w:tc>
        <w:tc>
          <w:tcPr>
            <w:tcW w:w="1251" w:type="dxa"/>
          </w:tcPr>
          <w:p w:rsidR="003B17D7" w:rsidRPr="003658C3" w:rsidRDefault="003B17D7" w:rsidP="003B17D7">
            <w:pPr>
              <w:rPr>
                <w:lang w:val="nn-NO"/>
              </w:rPr>
            </w:pPr>
          </w:p>
        </w:tc>
      </w:tr>
      <w:tr w:rsidR="003B17D7" w:rsidRPr="003658C3" w:rsidTr="007F73E3">
        <w:trPr>
          <w:trHeight w:val="330"/>
        </w:trPr>
        <w:tc>
          <w:tcPr>
            <w:tcW w:w="878" w:type="dxa"/>
          </w:tcPr>
          <w:p w:rsidR="003B17D7" w:rsidRPr="003658C3" w:rsidRDefault="003B17D7" w:rsidP="003B17D7">
            <w:pPr>
              <w:rPr>
                <w:lang w:val="nn-NO"/>
              </w:rPr>
            </w:pPr>
          </w:p>
        </w:tc>
        <w:tc>
          <w:tcPr>
            <w:tcW w:w="987" w:type="dxa"/>
          </w:tcPr>
          <w:p w:rsidR="003B17D7" w:rsidRPr="003658C3" w:rsidRDefault="003B17D7" w:rsidP="003B17D7">
            <w:pPr>
              <w:rPr>
                <w:lang w:val="nn-NO"/>
              </w:rPr>
            </w:pPr>
          </w:p>
        </w:tc>
        <w:tc>
          <w:tcPr>
            <w:tcW w:w="1251" w:type="dxa"/>
          </w:tcPr>
          <w:p w:rsidR="003B17D7" w:rsidRPr="003658C3" w:rsidRDefault="003B17D7" w:rsidP="003B17D7">
            <w:pPr>
              <w:rPr>
                <w:lang w:val="nn-NO"/>
              </w:rPr>
            </w:pPr>
          </w:p>
        </w:tc>
      </w:tr>
      <w:tr w:rsidR="003B17D7" w:rsidRPr="003658C3" w:rsidTr="007F73E3">
        <w:trPr>
          <w:trHeight w:val="330"/>
        </w:trPr>
        <w:tc>
          <w:tcPr>
            <w:tcW w:w="878" w:type="dxa"/>
          </w:tcPr>
          <w:p w:rsidR="003B17D7" w:rsidRPr="003658C3" w:rsidRDefault="003B17D7" w:rsidP="003B17D7">
            <w:pPr>
              <w:rPr>
                <w:lang w:val="nn-NO"/>
              </w:rPr>
            </w:pPr>
          </w:p>
        </w:tc>
        <w:tc>
          <w:tcPr>
            <w:tcW w:w="987" w:type="dxa"/>
          </w:tcPr>
          <w:p w:rsidR="003B17D7" w:rsidRPr="003658C3" w:rsidRDefault="003B17D7" w:rsidP="003B17D7">
            <w:pPr>
              <w:rPr>
                <w:lang w:val="nn-NO"/>
              </w:rPr>
            </w:pPr>
          </w:p>
        </w:tc>
        <w:tc>
          <w:tcPr>
            <w:tcW w:w="1251" w:type="dxa"/>
          </w:tcPr>
          <w:p w:rsidR="003B17D7" w:rsidRPr="003658C3" w:rsidRDefault="003B17D7" w:rsidP="003B17D7">
            <w:pPr>
              <w:rPr>
                <w:lang w:val="nn-NO"/>
              </w:rPr>
            </w:pPr>
          </w:p>
        </w:tc>
      </w:tr>
    </w:tbl>
    <w:p w:rsidR="003B17D7" w:rsidRPr="003658C3" w:rsidRDefault="003B17D7" w:rsidP="003B17D7">
      <w:pPr>
        <w:rPr>
          <w:lang w:val="nn-NO"/>
        </w:rPr>
      </w:pPr>
    </w:p>
    <w:p w:rsidR="003B17D7" w:rsidRPr="003658C3" w:rsidRDefault="003B17D7" w:rsidP="003B17D7">
      <w:pPr>
        <w:rPr>
          <w:lang w:val="nn-NO"/>
        </w:rPr>
      </w:pPr>
      <w:r w:rsidRPr="003658C3">
        <w:rPr>
          <w:noProof/>
          <w:lang w:val="nn-N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6236E5" wp14:editId="0BE0AEF5">
                <wp:simplePos x="0" y="0"/>
                <wp:positionH relativeFrom="column">
                  <wp:posOffset>739224</wp:posOffset>
                </wp:positionH>
                <wp:positionV relativeFrom="paragraph">
                  <wp:posOffset>3181530</wp:posOffset>
                </wp:positionV>
                <wp:extent cx="4494278" cy="0"/>
                <wp:effectExtent l="0" t="133350" r="0" b="133350"/>
                <wp:wrapNone/>
                <wp:docPr id="58373" name="Rett pil 58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94278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ett pil 58373" o:spid="_x0000_s1026" type="#_x0000_t32" style="position:absolute;margin-left:58.2pt;margin-top:250.5pt;width:353.9pt;height:0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" strokecolor="windowText" strokeweight="2.25pt">
                <v:stroke endarrow="open"/>
              </v:shape>
            </w:pict>
          </mc:Fallback>
        </mc:AlternateContent>
      </w:r>
      <w:r w:rsidRPr="003658C3">
        <w:rPr>
          <w:noProof/>
          <w:lang w:val="nn-N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A4B695" wp14:editId="5AFD5A34">
                <wp:simplePos x="0" y="0"/>
                <wp:positionH relativeFrom="column">
                  <wp:posOffset>4668173</wp:posOffset>
                </wp:positionH>
                <wp:positionV relativeFrom="paragraph">
                  <wp:posOffset>3509118</wp:posOffset>
                </wp:positionV>
                <wp:extent cx="914400" cy="647700"/>
                <wp:effectExtent l="0" t="0" r="0" b="0"/>
                <wp:wrapNone/>
                <wp:docPr id="57374" name="Tekstboks 57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B17D7" w:rsidRPr="0028404A" w:rsidRDefault="003B17D7" w:rsidP="003B17D7">
                            <w:pPr>
                              <w:rPr>
                                <w:b/>
                              </w:rPr>
                            </w:pPr>
                            <w:r w:rsidRPr="0028404A">
                              <w:rPr>
                                <w:b/>
                              </w:rPr>
                              <w:t xml:space="preserve">x-akse: </w:t>
                            </w:r>
                            <w:r w:rsidRPr="0028404A">
                              <w:rPr>
                                <w:b/>
                              </w:rPr>
                              <w:br/>
                              <w:t>tid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boks 57374" o:spid="_x0000_s1027" type="#_x0000_t202" style="position:absolute;margin-left:367.55pt;margin-top:276.3pt;width:1in;height:5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" fillcolor="window" stroked="f" strokeweight=".5pt">
                <v:textbox>
                  <w:txbxContent>
                    <w:p w:rsidR="003B17D7" w:rsidRPr="0028404A" w:rsidRDefault="003B17D7" w:rsidP="003B17D7">
                      <w:pPr>
                        <w:rPr>
                          <w:b/>
                        </w:rPr>
                      </w:pPr>
                      <w:r w:rsidRPr="0028404A">
                        <w:rPr>
                          <w:b/>
                        </w:rPr>
                        <w:t xml:space="preserve">x-akse: </w:t>
                      </w:r>
                      <w:r w:rsidRPr="0028404A">
                        <w:rPr>
                          <w:b/>
                        </w:rPr>
                        <w:br/>
                        <w:t>tid</w:t>
                      </w:r>
                    </w:p>
                  </w:txbxContent>
                </v:textbox>
              </v:shape>
            </w:pict>
          </mc:Fallback>
        </mc:AlternateContent>
      </w:r>
      <w:r w:rsidRPr="003658C3">
        <w:rPr>
          <w:lang w:val="nn-NO"/>
        </w:rPr>
        <w:br w:type="page"/>
      </w:r>
    </w:p>
    <w:p w:rsidR="003B17D7" w:rsidRPr="003658C3" w:rsidRDefault="003B17D7" w:rsidP="003B17D7">
      <w:pPr>
        <w:rPr>
          <w:lang w:val="nn-NO"/>
        </w:rPr>
      </w:pPr>
      <w:r w:rsidRPr="003658C3">
        <w:rPr>
          <w:b/>
          <w:noProof/>
          <w:sz w:val="36"/>
          <w:szCs w:val="36"/>
          <w:lang w:val="nn-NO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7A6232" wp14:editId="2615E1D2">
                <wp:simplePos x="0" y="0"/>
                <wp:positionH relativeFrom="column">
                  <wp:posOffset>130810</wp:posOffset>
                </wp:positionH>
                <wp:positionV relativeFrom="paragraph">
                  <wp:posOffset>1033145</wp:posOffset>
                </wp:positionV>
                <wp:extent cx="0" cy="4767580"/>
                <wp:effectExtent l="57150" t="38100" r="57150" b="13970"/>
                <wp:wrapNone/>
                <wp:docPr id="58372" name="Rett pil 58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76758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ett pil 58372" o:spid="_x0000_s1026" type="#_x0000_t32" style="position:absolute;margin-left:10.3pt;margin-top:81.35pt;width:0;height:375.4pt;flip:x 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" strokecolor="windowText" strokeweight="2.25pt">
                <v:stroke endarrow="open"/>
              </v:shape>
            </w:pict>
          </mc:Fallback>
        </mc:AlternateContent>
      </w:r>
      <w:r w:rsidRPr="003658C3">
        <w:rPr>
          <w:b/>
          <w:noProof/>
          <w:sz w:val="36"/>
          <w:szCs w:val="36"/>
          <w:lang w:val="nn-N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84FDF9" wp14:editId="790FF446">
                <wp:simplePos x="0" y="0"/>
                <wp:positionH relativeFrom="column">
                  <wp:posOffset>14605</wp:posOffset>
                </wp:positionH>
                <wp:positionV relativeFrom="paragraph">
                  <wp:posOffset>5650230</wp:posOffset>
                </wp:positionV>
                <wp:extent cx="5943600" cy="0"/>
                <wp:effectExtent l="0" t="133350" r="0" b="133350"/>
                <wp:wrapNone/>
                <wp:docPr id="58371" name="Rett pil 58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ett pil 58371" o:spid="_x0000_s1026" type="#_x0000_t32" style="position:absolute;margin-left:1.15pt;margin-top:444.9pt;width:468pt;height: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" strokecolor="windowText" strokeweight="2.25pt">
                <v:stroke endarrow="open"/>
              </v:shape>
            </w:pict>
          </mc:Fallback>
        </mc:AlternateContent>
      </w:r>
      <w:r w:rsidRPr="003658C3">
        <w:rPr>
          <w:b/>
          <w:noProof/>
          <w:sz w:val="36"/>
          <w:szCs w:val="36"/>
          <w:lang w:val="nn-N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1B11D2" wp14:editId="4D8790D0">
                <wp:simplePos x="0" y="0"/>
                <wp:positionH relativeFrom="column">
                  <wp:posOffset>-183515</wp:posOffset>
                </wp:positionH>
                <wp:positionV relativeFrom="paragraph">
                  <wp:posOffset>598805</wp:posOffset>
                </wp:positionV>
                <wp:extent cx="666750" cy="561975"/>
                <wp:effectExtent l="0" t="0" r="0" b="0"/>
                <wp:wrapNone/>
                <wp:docPr id="58369" name="Tekstboks 58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B17D7" w:rsidRPr="0028404A" w:rsidRDefault="003B17D7" w:rsidP="003B17D7">
                            <w:pPr>
                              <w:rPr>
                                <w:b/>
                              </w:rPr>
                            </w:pPr>
                            <w:r w:rsidRPr="0028404A">
                              <w:rPr>
                                <w:b/>
                              </w:rPr>
                              <w:t>y-akse:</w:t>
                            </w:r>
                            <w:r w:rsidRPr="0028404A">
                              <w:rPr>
                                <w:b/>
                              </w:rPr>
                              <w:br/>
                              <w:t>nivå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58369" o:spid="_x0000_s1028" type="#_x0000_t202" style="position:absolute;margin-left:-14.45pt;margin-top:47.15pt;width:52.5pt;height:4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" filled="f" stroked="f" strokeweight=".5pt">
                <v:textbox>
                  <w:txbxContent>
                    <w:p w:rsidR="003B17D7" w:rsidRPr="0028404A" w:rsidRDefault="003B17D7" w:rsidP="003B17D7">
                      <w:pPr>
                        <w:rPr>
                          <w:b/>
                        </w:rPr>
                      </w:pPr>
                      <w:r w:rsidRPr="0028404A">
                        <w:rPr>
                          <w:b/>
                        </w:rPr>
                        <w:t>y-akse:</w:t>
                      </w:r>
                      <w:r w:rsidRPr="0028404A">
                        <w:rPr>
                          <w:b/>
                        </w:rPr>
                        <w:br/>
                        <w:t>nivå</w:t>
                      </w:r>
                    </w:p>
                  </w:txbxContent>
                </v:textbox>
              </v:shape>
            </w:pict>
          </mc:Fallback>
        </mc:AlternateContent>
      </w:r>
      <w:r w:rsidRPr="003658C3">
        <w:rPr>
          <w:b/>
          <w:noProof/>
          <w:sz w:val="36"/>
          <w:szCs w:val="36"/>
          <w:lang w:val="nn-N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CB4836" wp14:editId="659E38D9">
                <wp:simplePos x="0" y="0"/>
                <wp:positionH relativeFrom="column">
                  <wp:posOffset>5551170</wp:posOffset>
                </wp:positionH>
                <wp:positionV relativeFrom="paragraph">
                  <wp:posOffset>6068060</wp:posOffset>
                </wp:positionV>
                <wp:extent cx="914400" cy="647700"/>
                <wp:effectExtent l="0" t="0" r="0" b="0"/>
                <wp:wrapNone/>
                <wp:docPr id="58368" name="Tekstboks 58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B17D7" w:rsidRPr="0028404A" w:rsidRDefault="003B17D7" w:rsidP="003B17D7">
                            <w:pPr>
                              <w:rPr>
                                <w:b/>
                              </w:rPr>
                            </w:pPr>
                            <w:r w:rsidRPr="0028404A">
                              <w:rPr>
                                <w:b/>
                              </w:rPr>
                              <w:t xml:space="preserve">x-akse: </w:t>
                            </w:r>
                            <w:r w:rsidRPr="0028404A">
                              <w:rPr>
                                <w:b/>
                              </w:rPr>
                              <w:br/>
                              <w:t>tid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boks 58368" o:spid="_x0000_s1029" type="#_x0000_t202" style="position:absolute;margin-left:437.1pt;margin-top:477.8pt;width:1in;height:5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" fillcolor="window" stroked="f" strokeweight=".5pt">
                <v:textbox>
                  <w:txbxContent>
                    <w:p w:rsidR="003B17D7" w:rsidRPr="0028404A" w:rsidRDefault="003B17D7" w:rsidP="003B17D7">
                      <w:pPr>
                        <w:rPr>
                          <w:b/>
                        </w:rPr>
                      </w:pPr>
                      <w:r w:rsidRPr="0028404A">
                        <w:rPr>
                          <w:b/>
                        </w:rPr>
                        <w:t xml:space="preserve">x-akse: </w:t>
                      </w:r>
                      <w:r w:rsidRPr="0028404A">
                        <w:rPr>
                          <w:b/>
                        </w:rPr>
                        <w:br/>
                        <w:t>tid</w:t>
                      </w:r>
                    </w:p>
                  </w:txbxContent>
                </v:textbox>
              </v:shape>
            </w:pict>
          </mc:Fallback>
        </mc:AlternateContent>
      </w:r>
      <w:r w:rsidRPr="003658C3">
        <w:rPr>
          <w:b/>
          <w:noProof/>
          <w:sz w:val="36"/>
          <w:szCs w:val="36"/>
          <w:lang w:val="nn-N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F7D8FE" wp14:editId="1C4C3AED">
                <wp:simplePos x="0" y="0"/>
                <wp:positionH relativeFrom="column">
                  <wp:posOffset>-532130</wp:posOffset>
                </wp:positionH>
                <wp:positionV relativeFrom="paragraph">
                  <wp:posOffset>924560</wp:posOffset>
                </wp:positionV>
                <wp:extent cx="370205" cy="5340350"/>
                <wp:effectExtent l="0" t="0" r="0" b="8890"/>
                <wp:wrapNone/>
                <wp:docPr id="5740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534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17D7" w:rsidRPr="005028D8" w:rsidRDefault="003B17D7" w:rsidP="003B17D7">
                            <w:pPr>
                              <w:pStyle w:val="NormalWeb"/>
                              <w:spacing w:before="173" w:after="0"/>
                              <w:jc w:val="center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5028D8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15</w:t>
                            </w:r>
                          </w:p>
                          <w:p w:rsidR="003B17D7" w:rsidRPr="005028D8" w:rsidRDefault="003B17D7" w:rsidP="003B17D7">
                            <w:pPr>
                              <w:pStyle w:val="NormalWeb"/>
                              <w:spacing w:before="173" w:after="0"/>
                              <w:jc w:val="center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5028D8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14</w:t>
                            </w:r>
                          </w:p>
                          <w:p w:rsidR="003B17D7" w:rsidRPr="005028D8" w:rsidRDefault="003B17D7" w:rsidP="003B17D7">
                            <w:pPr>
                              <w:pStyle w:val="NormalWeb"/>
                              <w:spacing w:before="173" w:after="0"/>
                              <w:jc w:val="center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5028D8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13</w:t>
                            </w:r>
                          </w:p>
                          <w:p w:rsidR="003B17D7" w:rsidRPr="005028D8" w:rsidRDefault="003B17D7" w:rsidP="003B17D7">
                            <w:pPr>
                              <w:pStyle w:val="NormalWeb"/>
                              <w:spacing w:before="173" w:after="0"/>
                              <w:jc w:val="center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5028D8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12</w:t>
                            </w:r>
                          </w:p>
                          <w:p w:rsidR="003B17D7" w:rsidRPr="005028D8" w:rsidRDefault="003B17D7" w:rsidP="003B17D7">
                            <w:pPr>
                              <w:pStyle w:val="NormalWeb"/>
                              <w:spacing w:before="173" w:after="0"/>
                              <w:jc w:val="center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5028D8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11</w:t>
                            </w:r>
                          </w:p>
                          <w:p w:rsidR="003B17D7" w:rsidRPr="005028D8" w:rsidRDefault="003B17D7" w:rsidP="003B17D7">
                            <w:pPr>
                              <w:pStyle w:val="NormalWeb"/>
                              <w:spacing w:before="173" w:after="0"/>
                              <w:jc w:val="center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5028D8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10</w:t>
                            </w:r>
                          </w:p>
                          <w:p w:rsidR="003B17D7" w:rsidRPr="005028D8" w:rsidRDefault="003B17D7" w:rsidP="003B17D7">
                            <w:pPr>
                              <w:pStyle w:val="NormalWeb"/>
                              <w:spacing w:before="173" w:after="0"/>
                              <w:jc w:val="center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5028D8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9</w:t>
                            </w:r>
                          </w:p>
                          <w:p w:rsidR="003B17D7" w:rsidRPr="005028D8" w:rsidRDefault="003B17D7" w:rsidP="003B17D7">
                            <w:pPr>
                              <w:pStyle w:val="NormalWeb"/>
                              <w:spacing w:before="173" w:after="0"/>
                              <w:jc w:val="center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5028D8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8</w:t>
                            </w:r>
                          </w:p>
                          <w:p w:rsidR="003B17D7" w:rsidRPr="005028D8" w:rsidRDefault="003B17D7" w:rsidP="003B17D7">
                            <w:pPr>
                              <w:pStyle w:val="NormalWeb"/>
                              <w:spacing w:before="173" w:after="0"/>
                              <w:jc w:val="center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5028D8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7</w:t>
                            </w:r>
                          </w:p>
                          <w:p w:rsidR="003B17D7" w:rsidRPr="005028D8" w:rsidRDefault="003B17D7" w:rsidP="003B17D7">
                            <w:pPr>
                              <w:pStyle w:val="NormalWeb"/>
                              <w:spacing w:before="173" w:after="0"/>
                              <w:jc w:val="center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5028D8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6</w:t>
                            </w:r>
                          </w:p>
                          <w:p w:rsidR="003B17D7" w:rsidRPr="005028D8" w:rsidRDefault="003B17D7" w:rsidP="003B17D7">
                            <w:pPr>
                              <w:pStyle w:val="NormalWeb"/>
                              <w:spacing w:before="173" w:after="0"/>
                              <w:jc w:val="center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5028D8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5</w:t>
                            </w:r>
                          </w:p>
                          <w:p w:rsidR="003B17D7" w:rsidRPr="005028D8" w:rsidRDefault="003B17D7" w:rsidP="003B17D7">
                            <w:pPr>
                              <w:pStyle w:val="NormalWeb"/>
                              <w:spacing w:before="173" w:after="0"/>
                              <w:jc w:val="center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5028D8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  <w:p w:rsidR="003B17D7" w:rsidRPr="005028D8" w:rsidRDefault="003B17D7" w:rsidP="003B17D7">
                            <w:pPr>
                              <w:pStyle w:val="NormalWeb"/>
                              <w:spacing w:before="173" w:after="0"/>
                              <w:jc w:val="center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5028D8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  <w:p w:rsidR="003B17D7" w:rsidRPr="005028D8" w:rsidRDefault="003B17D7" w:rsidP="003B17D7">
                            <w:pPr>
                              <w:pStyle w:val="NormalWeb"/>
                              <w:spacing w:before="173" w:after="0"/>
                              <w:jc w:val="center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5028D8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  <w:p w:rsidR="003B17D7" w:rsidRPr="005028D8" w:rsidRDefault="003B17D7" w:rsidP="003B17D7">
                            <w:pPr>
                              <w:pStyle w:val="NormalWeb"/>
                              <w:spacing w:before="173" w:after="0"/>
                              <w:jc w:val="center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5028D8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  <w:p w:rsidR="003B17D7" w:rsidRPr="005028D8" w:rsidRDefault="003B17D7" w:rsidP="003B17D7">
                            <w:pPr>
                              <w:pStyle w:val="NormalWeb"/>
                              <w:spacing w:before="173" w:after="0"/>
                              <w:jc w:val="center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5028D8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0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0" type="#_x0000_t202" style="position:absolute;margin-left:-41.9pt;margin-top:72.8pt;width:29.15pt;height:420.5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" filled="f" stroked="f">
                <v:textbox style="mso-fit-shape-to-text:t">
                  <w:txbxContent>
                    <w:p w:rsidR="003B17D7" w:rsidRPr="005028D8" w:rsidRDefault="003B17D7" w:rsidP="003B17D7">
                      <w:pPr>
                        <w:pStyle w:val="NormalWeb"/>
                        <w:spacing w:before="173" w:after="0"/>
                        <w:jc w:val="center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5028D8">
                        <w:rPr>
                          <w:rFonts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15</w:t>
                      </w:r>
                    </w:p>
                    <w:p w:rsidR="003B17D7" w:rsidRPr="005028D8" w:rsidRDefault="003B17D7" w:rsidP="003B17D7">
                      <w:pPr>
                        <w:pStyle w:val="NormalWeb"/>
                        <w:spacing w:before="173" w:after="0"/>
                        <w:jc w:val="center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5028D8">
                        <w:rPr>
                          <w:rFonts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14</w:t>
                      </w:r>
                    </w:p>
                    <w:p w:rsidR="003B17D7" w:rsidRPr="005028D8" w:rsidRDefault="003B17D7" w:rsidP="003B17D7">
                      <w:pPr>
                        <w:pStyle w:val="NormalWeb"/>
                        <w:spacing w:before="173" w:after="0"/>
                        <w:jc w:val="center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5028D8">
                        <w:rPr>
                          <w:rFonts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13</w:t>
                      </w:r>
                    </w:p>
                    <w:p w:rsidR="003B17D7" w:rsidRPr="005028D8" w:rsidRDefault="003B17D7" w:rsidP="003B17D7">
                      <w:pPr>
                        <w:pStyle w:val="NormalWeb"/>
                        <w:spacing w:before="173" w:after="0"/>
                        <w:jc w:val="center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5028D8">
                        <w:rPr>
                          <w:rFonts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12</w:t>
                      </w:r>
                    </w:p>
                    <w:p w:rsidR="003B17D7" w:rsidRPr="005028D8" w:rsidRDefault="003B17D7" w:rsidP="003B17D7">
                      <w:pPr>
                        <w:pStyle w:val="NormalWeb"/>
                        <w:spacing w:before="173" w:after="0"/>
                        <w:jc w:val="center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5028D8">
                        <w:rPr>
                          <w:rFonts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11</w:t>
                      </w:r>
                    </w:p>
                    <w:p w:rsidR="003B17D7" w:rsidRPr="005028D8" w:rsidRDefault="003B17D7" w:rsidP="003B17D7">
                      <w:pPr>
                        <w:pStyle w:val="NormalWeb"/>
                        <w:spacing w:before="173" w:after="0"/>
                        <w:jc w:val="center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5028D8">
                        <w:rPr>
                          <w:rFonts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10</w:t>
                      </w:r>
                    </w:p>
                    <w:p w:rsidR="003B17D7" w:rsidRPr="005028D8" w:rsidRDefault="003B17D7" w:rsidP="003B17D7">
                      <w:pPr>
                        <w:pStyle w:val="NormalWeb"/>
                        <w:spacing w:before="173" w:after="0"/>
                        <w:jc w:val="center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5028D8">
                        <w:rPr>
                          <w:rFonts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9</w:t>
                      </w:r>
                    </w:p>
                    <w:p w:rsidR="003B17D7" w:rsidRPr="005028D8" w:rsidRDefault="003B17D7" w:rsidP="003B17D7">
                      <w:pPr>
                        <w:pStyle w:val="NormalWeb"/>
                        <w:spacing w:before="173" w:after="0"/>
                        <w:jc w:val="center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5028D8">
                        <w:rPr>
                          <w:rFonts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8</w:t>
                      </w:r>
                    </w:p>
                    <w:p w:rsidR="003B17D7" w:rsidRPr="005028D8" w:rsidRDefault="003B17D7" w:rsidP="003B17D7">
                      <w:pPr>
                        <w:pStyle w:val="NormalWeb"/>
                        <w:spacing w:before="173" w:after="0"/>
                        <w:jc w:val="center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5028D8">
                        <w:rPr>
                          <w:rFonts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7</w:t>
                      </w:r>
                    </w:p>
                    <w:p w:rsidR="003B17D7" w:rsidRPr="005028D8" w:rsidRDefault="003B17D7" w:rsidP="003B17D7">
                      <w:pPr>
                        <w:pStyle w:val="NormalWeb"/>
                        <w:spacing w:before="173" w:after="0"/>
                        <w:jc w:val="center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5028D8">
                        <w:rPr>
                          <w:rFonts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6</w:t>
                      </w:r>
                    </w:p>
                    <w:p w:rsidR="003B17D7" w:rsidRPr="005028D8" w:rsidRDefault="003B17D7" w:rsidP="003B17D7">
                      <w:pPr>
                        <w:pStyle w:val="NormalWeb"/>
                        <w:spacing w:before="173" w:after="0"/>
                        <w:jc w:val="center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5028D8">
                        <w:rPr>
                          <w:rFonts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5</w:t>
                      </w:r>
                    </w:p>
                    <w:p w:rsidR="003B17D7" w:rsidRPr="005028D8" w:rsidRDefault="003B17D7" w:rsidP="003B17D7">
                      <w:pPr>
                        <w:pStyle w:val="NormalWeb"/>
                        <w:spacing w:before="173" w:after="0"/>
                        <w:jc w:val="center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5028D8">
                        <w:rPr>
                          <w:rFonts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4</w:t>
                      </w:r>
                    </w:p>
                    <w:p w:rsidR="003B17D7" w:rsidRPr="005028D8" w:rsidRDefault="003B17D7" w:rsidP="003B17D7">
                      <w:pPr>
                        <w:pStyle w:val="NormalWeb"/>
                        <w:spacing w:before="173" w:after="0"/>
                        <w:jc w:val="center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5028D8">
                        <w:rPr>
                          <w:rFonts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3</w:t>
                      </w:r>
                    </w:p>
                    <w:p w:rsidR="003B17D7" w:rsidRPr="005028D8" w:rsidRDefault="003B17D7" w:rsidP="003B17D7">
                      <w:pPr>
                        <w:pStyle w:val="NormalWeb"/>
                        <w:spacing w:before="173" w:after="0"/>
                        <w:jc w:val="center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5028D8">
                        <w:rPr>
                          <w:rFonts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2</w:t>
                      </w:r>
                    </w:p>
                    <w:p w:rsidR="003B17D7" w:rsidRPr="005028D8" w:rsidRDefault="003B17D7" w:rsidP="003B17D7">
                      <w:pPr>
                        <w:pStyle w:val="NormalWeb"/>
                        <w:spacing w:before="173" w:after="0"/>
                        <w:jc w:val="center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5028D8">
                        <w:rPr>
                          <w:rFonts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1</w:t>
                      </w:r>
                    </w:p>
                    <w:p w:rsidR="003B17D7" w:rsidRPr="005028D8" w:rsidRDefault="003B17D7" w:rsidP="003B17D7">
                      <w:pPr>
                        <w:pStyle w:val="NormalWeb"/>
                        <w:spacing w:before="173" w:after="0"/>
                        <w:jc w:val="center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5028D8">
                        <w:rPr>
                          <w:rFonts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3658C3">
        <w:rPr>
          <w:b/>
          <w:noProof/>
          <w:sz w:val="36"/>
          <w:szCs w:val="36"/>
          <w:lang w:val="nn-N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7D67D9" wp14:editId="6D05C0D4">
                <wp:simplePos x="0" y="0"/>
                <wp:positionH relativeFrom="column">
                  <wp:posOffset>14605</wp:posOffset>
                </wp:positionH>
                <wp:positionV relativeFrom="paragraph">
                  <wp:posOffset>5967730</wp:posOffset>
                </wp:positionV>
                <wp:extent cx="6434455" cy="504825"/>
                <wp:effectExtent l="0" t="0" r="0" b="9525"/>
                <wp:wrapNone/>
                <wp:docPr id="5740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445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17D7" w:rsidRPr="009D004D" w:rsidRDefault="003B17D7" w:rsidP="003B17D7">
                            <w:pPr>
                              <w:pStyle w:val="NormalWeb"/>
                              <w:spacing w:after="0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9D004D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0        1</w:t>
                            </w:r>
                            <w:proofErr w:type="gramEnd"/>
                            <w:r w:rsidRPr="009D004D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        2        3         4         5        6         7         8        9        10      11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31" type="#_x0000_t202" style="position:absolute;margin-left:1.15pt;margin-top:469.9pt;width:506.65pt;height:3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" filled="f" stroked="f">
                <v:textbox>
                  <w:txbxContent>
                    <w:p w:rsidR="003B17D7" w:rsidRPr="009D004D" w:rsidRDefault="003B17D7" w:rsidP="003B17D7">
                      <w:pPr>
                        <w:pStyle w:val="NormalWeb"/>
                        <w:spacing w:after="0"/>
                        <w:textAlignment w:val="baseline"/>
                        <w:rPr>
                          <w:sz w:val="22"/>
                          <w:szCs w:val="22"/>
                        </w:rPr>
                      </w:pPr>
                      <w:proofErr w:type="gramStart"/>
                      <w:r w:rsidRPr="009D004D">
                        <w:rPr>
                          <w:rFonts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0        1</w:t>
                      </w:r>
                      <w:proofErr w:type="gramEnd"/>
                      <w:r w:rsidRPr="009D004D">
                        <w:rPr>
                          <w:rFonts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        2        3         4         5        6         7         8        9        10      11</w:t>
                      </w:r>
                    </w:p>
                  </w:txbxContent>
                </v:textbox>
              </v:shape>
            </w:pict>
          </mc:Fallback>
        </mc:AlternateContent>
      </w:r>
      <w:r w:rsidRPr="003658C3">
        <w:rPr>
          <w:b/>
          <w:noProof/>
          <w:sz w:val="36"/>
          <w:szCs w:val="36"/>
          <w:lang w:val="nn-NO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0C36C6B" wp14:editId="342311D3">
                <wp:simplePos x="0" y="0"/>
                <wp:positionH relativeFrom="column">
                  <wp:posOffset>-50165</wp:posOffset>
                </wp:positionH>
                <wp:positionV relativeFrom="paragraph">
                  <wp:posOffset>977636</wp:posOffset>
                </wp:positionV>
                <wp:extent cx="5942965" cy="4828540"/>
                <wp:effectExtent l="0" t="0" r="635" b="10160"/>
                <wp:wrapNone/>
                <wp:docPr id="58370" name="Group 10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942965" cy="4828540"/>
                          <a:chOff x="0" y="0"/>
                          <a:chExt cx="4608" cy="4224"/>
                        </a:xfrm>
                      </wpg:grpSpPr>
                      <wpg:grpSp>
                        <wpg:cNvPr id="2" name="Group 512"/>
                        <wpg:cNvGrpSpPr>
                          <a:grpSpLocks/>
                        </wpg:cNvGrpSpPr>
                        <wpg:grpSpPr bwMode="auto">
                          <a:xfrm>
                            <a:off x="2304" y="0"/>
                            <a:ext cx="2304" cy="4224"/>
                            <a:chOff x="2304" y="0"/>
                            <a:chExt cx="2304" cy="4224"/>
                          </a:xfrm>
                        </wpg:grpSpPr>
                        <wpg:grpSp>
                          <wpg:cNvPr id="514" name="Group 256"/>
                          <wpg:cNvGrpSpPr>
                            <a:grpSpLocks/>
                          </wpg:cNvGrpSpPr>
                          <wpg:grpSpPr bwMode="auto">
                            <a:xfrm>
                              <a:off x="2304" y="0"/>
                              <a:ext cx="2304" cy="2112"/>
                              <a:chOff x="2304" y="0"/>
                              <a:chExt cx="3840" cy="3840"/>
                            </a:xfrm>
                          </wpg:grpSpPr>
                          <wpg:grpSp>
                            <wpg:cNvPr id="770" name="Group 128"/>
                            <wpg:cNvGrpSpPr>
                              <a:grpSpLocks/>
                            </wpg:cNvGrpSpPr>
                            <wpg:grpSpPr bwMode="auto">
                              <a:xfrm>
                                <a:off x="2304" y="0"/>
                                <a:ext cx="3840" cy="1920"/>
                                <a:chOff x="2304" y="0"/>
                                <a:chExt cx="3840" cy="1920"/>
                              </a:xfrm>
                            </wpg:grpSpPr>
                            <wpg:grpSp>
                              <wpg:cNvPr id="898" name="Group 6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04" y="0"/>
                                  <a:ext cx="1920" cy="1920"/>
                                  <a:chOff x="2304" y="0"/>
                                  <a:chExt cx="1920" cy="1920"/>
                                </a:xfrm>
                              </wpg:grpSpPr>
                              <wpg:grpSp>
                                <wpg:cNvPr id="962" name="Group 3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304" y="0"/>
                                    <a:ext cx="1920" cy="960"/>
                                    <a:chOff x="2304" y="0"/>
                                    <a:chExt cx="1920" cy="960"/>
                                  </a:xfrm>
                                </wpg:grpSpPr>
                                <wpg:grpSp>
                                  <wpg:cNvPr id="994" name="Group 1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304" y="0"/>
                                      <a:ext cx="960" cy="960"/>
                                      <a:chOff x="2304" y="0"/>
                                      <a:chExt cx="960" cy="960"/>
                                    </a:xfrm>
                                  </wpg:grpSpPr>
                                  <wpg:grpSp>
                                    <wpg:cNvPr id="1010" name="Group 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304" y="0"/>
                                        <a:ext cx="960" cy="480"/>
                                        <a:chOff x="2304" y="0"/>
                                        <a:chExt cx="960" cy="480"/>
                                      </a:xfrm>
                                    </wpg:grpSpPr>
                                    <wpg:grpSp>
                                      <wpg:cNvPr id="1018" name="Group 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304" y="0"/>
                                          <a:ext cx="480" cy="480"/>
                                          <a:chOff x="2304" y="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022" name="Line 2"/>
                                        <wps:cNvCnPr/>
                                        <wps:spPr bwMode="auto">
                                          <a:xfrm>
                                            <a:off x="2304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023" name="Line 3"/>
                                        <wps:cNvCnPr/>
                                        <wps:spPr bwMode="auto">
                                          <a:xfrm rot="-5400000">
                                            <a:off x="2304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1019" name="Group 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784" y="0"/>
                                          <a:ext cx="480" cy="480"/>
                                          <a:chOff x="2784" y="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020" name="Line 6"/>
                                        <wps:cNvCnPr/>
                                        <wps:spPr bwMode="auto">
                                          <a:xfrm>
                                            <a:off x="2784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021" name="Line 7"/>
                                        <wps:cNvCnPr/>
                                        <wps:spPr bwMode="auto">
                                          <a:xfrm rot="-5400000">
                                            <a:off x="2784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1011" name="Group 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304" y="480"/>
                                        <a:ext cx="960" cy="480"/>
                                        <a:chOff x="2304" y="480"/>
                                        <a:chExt cx="960" cy="480"/>
                                      </a:xfrm>
                                    </wpg:grpSpPr>
                                    <wpg:grpSp>
                                      <wpg:cNvPr id="1012" name="Group 1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304" y="480"/>
                                          <a:ext cx="480" cy="480"/>
                                          <a:chOff x="2304" y="4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016" name="Line 11"/>
                                        <wps:cNvCnPr/>
                                        <wps:spPr bwMode="auto">
                                          <a:xfrm>
                                            <a:off x="2304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017" name="Line 12"/>
                                        <wps:cNvCnPr/>
                                        <wps:spPr bwMode="auto">
                                          <a:xfrm rot="-5400000">
                                            <a:off x="2304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1013" name="Group 1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784" y="480"/>
                                          <a:ext cx="480" cy="480"/>
                                          <a:chOff x="2784" y="4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014" name="Line 14"/>
                                        <wps:cNvCnPr/>
                                        <wps:spPr bwMode="auto">
                                          <a:xfrm>
                                            <a:off x="2784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015" name="Line 15"/>
                                        <wps:cNvCnPr/>
                                        <wps:spPr bwMode="auto">
                                          <a:xfrm rot="-5400000">
                                            <a:off x="2784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995" name="Group 1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264" y="0"/>
                                      <a:ext cx="960" cy="960"/>
                                      <a:chOff x="3264" y="0"/>
                                      <a:chExt cx="960" cy="960"/>
                                    </a:xfrm>
                                  </wpg:grpSpPr>
                                  <wpg:grpSp>
                                    <wpg:cNvPr id="996" name="Group 1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264" y="0"/>
                                        <a:ext cx="960" cy="480"/>
                                        <a:chOff x="3264" y="0"/>
                                        <a:chExt cx="960" cy="480"/>
                                      </a:xfrm>
                                    </wpg:grpSpPr>
                                    <wpg:grpSp>
                                      <wpg:cNvPr id="1004" name="Group 1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264" y="0"/>
                                          <a:ext cx="480" cy="480"/>
                                          <a:chOff x="3264" y="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008" name="Line 20"/>
                                        <wps:cNvCnPr/>
                                        <wps:spPr bwMode="auto">
                                          <a:xfrm>
                                            <a:off x="3264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009" name="Line 21"/>
                                        <wps:cNvCnPr/>
                                        <wps:spPr bwMode="auto">
                                          <a:xfrm rot="-5400000">
                                            <a:off x="3264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1005" name="Group 2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744" y="0"/>
                                          <a:ext cx="480" cy="480"/>
                                          <a:chOff x="3744" y="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006" name="Line 23"/>
                                        <wps:cNvCnPr/>
                                        <wps:spPr bwMode="auto">
                                          <a:xfrm>
                                            <a:off x="3744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007" name="Line 24"/>
                                        <wps:cNvCnPr/>
                                        <wps:spPr bwMode="auto">
                                          <a:xfrm rot="-5400000">
                                            <a:off x="3744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997" name="Group 2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264" y="480"/>
                                        <a:ext cx="960" cy="480"/>
                                        <a:chOff x="3264" y="480"/>
                                        <a:chExt cx="960" cy="480"/>
                                      </a:xfrm>
                                    </wpg:grpSpPr>
                                    <wpg:grpSp>
                                      <wpg:cNvPr id="998" name="Group 2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264" y="480"/>
                                          <a:ext cx="480" cy="480"/>
                                          <a:chOff x="3264" y="4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002" name="Line 27"/>
                                        <wps:cNvCnPr/>
                                        <wps:spPr bwMode="auto">
                                          <a:xfrm>
                                            <a:off x="3264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003" name="Line 28"/>
                                        <wps:cNvCnPr/>
                                        <wps:spPr bwMode="auto">
                                          <a:xfrm rot="-5400000">
                                            <a:off x="3264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999" name="Group 2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744" y="480"/>
                                          <a:ext cx="480" cy="480"/>
                                          <a:chOff x="3744" y="4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000" name="Line 30"/>
                                        <wps:cNvCnPr/>
                                        <wps:spPr bwMode="auto">
                                          <a:xfrm>
                                            <a:off x="3744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001" name="Line 31"/>
                                        <wps:cNvCnPr/>
                                        <wps:spPr bwMode="auto">
                                          <a:xfrm rot="-5400000">
                                            <a:off x="3744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963" name="Group 3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304" y="960"/>
                                    <a:ext cx="1920" cy="960"/>
                                    <a:chOff x="2304" y="960"/>
                                    <a:chExt cx="1920" cy="960"/>
                                  </a:xfrm>
                                </wpg:grpSpPr>
                                <wpg:grpSp>
                                  <wpg:cNvPr id="964" name="Group 3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304" y="960"/>
                                      <a:ext cx="960" cy="960"/>
                                      <a:chOff x="2304" y="960"/>
                                      <a:chExt cx="960" cy="960"/>
                                    </a:xfrm>
                                  </wpg:grpSpPr>
                                  <wpg:grpSp>
                                    <wpg:cNvPr id="980" name="Group 3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304" y="960"/>
                                        <a:ext cx="960" cy="480"/>
                                        <a:chOff x="2304" y="960"/>
                                        <a:chExt cx="960" cy="480"/>
                                      </a:xfrm>
                                    </wpg:grpSpPr>
                                    <wpg:grpSp>
                                      <wpg:cNvPr id="988" name="Group 3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304" y="960"/>
                                          <a:ext cx="480" cy="480"/>
                                          <a:chOff x="2304" y="9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92" name="Line 37"/>
                                        <wps:cNvCnPr/>
                                        <wps:spPr bwMode="auto">
                                          <a:xfrm>
                                            <a:off x="2304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93" name="Line 38"/>
                                        <wps:cNvCnPr/>
                                        <wps:spPr bwMode="auto">
                                          <a:xfrm rot="-5400000">
                                            <a:off x="2304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989" name="Group 3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784" y="960"/>
                                          <a:ext cx="480" cy="480"/>
                                          <a:chOff x="2784" y="9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90" name="Line 40"/>
                                        <wps:cNvCnPr/>
                                        <wps:spPr bwMode="auto">
                                          <a:xfrm>
                                            <a:off x="2784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91" name="Line 41"/>
                                        <wps:cNvCnPr/>
                                        <wps:spPr bwMode="auto">
                                          <a:xfrm rot="-5400000">
                                            <a:off x="2784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981" name="Group 4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304" y="1440"/>
                                        <a:ext cx="960" cy="480"/>
                                        <a:chOff x="2304" y="1440"/>
                                        <a:chExt cx="960" cy="480"/>
                                      </a:xfrm>
                                    </wpg:grpSpPr>
                                    <wpg:grpSp>
                                      <wpg:cNvPr id="982" name="Group 4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304" y="1440"/>
                                          <a:ext cx="480" cy="480"/>
                                          <a:chOff x="2304" y="144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86" name="Line 44"/>
                                        <wps:cNvCnPr/>
                                        <wps:spPr bwMode="auto">
                                          <a:xfrm>
                                            <a:off x="2304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87" name="Line 45"/>
                                        <wps:cNvCnPr/>
                                        <wps:spPr bwMode="auto">
                                          <a:xfrm rot="-5400000">
                                            <a:off x="2304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983" name="Group 4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784" y="1440"/>
                                          <a:ext cx="480" cy="480"/>
                                          <a:chOff x="2784" y="144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84" name="Line 47"/>
                                        <wps:cNvCnPr/>
                                        <wps:spPr bwMode="auto">
                                          <a:xfrm>
                                            <a:off x="2784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85" name="Line 48"/>
                                        <wps:cNvCnPr/>
                                        <wps:spPr bwMode="auto">
                                          <a:xfrm rot="-5400000">
                                            <a:off x="2784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965" name="Group 4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264" y="960"/>
                                      <a:ext cx="960" cy="960"/>
                                      <a:chOff x="3264" y="960"/>
                                      <a:chExt cx="960" cy="960"/>
                                    </a:xfrm>
                                  </wpg:grpSpPr>
                                  <wpg:grpSp>
                                    <wpg:cNvPr id="966" name="Group 5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264" y="960"/>
                                        <a:ext cx="960" cy="480"/>
                                        <a:chOff x="3264" y="960"/>
                                        <a:chExt cx="960" cy="480"/>
                                      </a:xfrm>
                                    </wpg:grpSpPr>
                                    <wpg:grpSp>
                                      <wpg:cNvPr id="974" name="Group 5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264" y="960"/>
                                          <a:ext cx="480" cy="480"/>
                                          <a:chOff x="3264" y="9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78" name="Line 52"/>
                                        <wps:cNvCnPr/>
                                        <wps:spPr bwMode="auto">
                                          <a:xfrm>
                                            <a:off x="3264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79" name="Line 53"/>
                                        <wps:cNvCnPr/>
                                        <wps:spPr bwMode="auto">
                                          <a:xfrm rot="-5400000">
                                            <a:off x="3264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975" name="Group 5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744" y="960"/>
                                          <a:ext cx="480" cy="480"/>
                                          <a:chOff x="3744" y="9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76" name="Line 55"/>
                                        <wps:cNvCnPr/>
                                        <wps:spPr bwMode="auto">
                                          <a:xfrm>
                                            <a:off x="3744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77" name="Line 56"/>
                                        <wps:cNvCnPr/>
                                        <wps:spPr bwMode="auto">
                                          <a:xfrm rot="-5400000">
                                            <a:off x="3744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967" name="Group 5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264" y="1440"/>
                                        <a:ext cx="960" cy="480"/>
                                        <a:chOff x="3264" y="1440"/>
                                        <a:chExt cx="960" cy="480"/>
                                      </a:xfrm>
                                    </wpg:grpSpPr>
                                    <wpg:grpSp>
                                      <wpg:cNvPr id="968" name="Group 5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264" y="1440"/>
                                          <a:ext cx="480" cy="480"/>
                                          <a:chOff x="3264" y="144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72" name="Line 59"/>
                                        <wps:cNvCnPr/>
                                        <wps:spPr bwMode="auto">
                                          <a:xfrm>
                                            <a:off x="3264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73" name="Line 60"/>
                                        <wps:cNvCnPr/>
                                        <wps:spPr bwMode="auto">
                                          <a:xfrm rot="-5400000">
                                            <a:off x="3264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969" name="Group 6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744" y="1440"/>
                                          <a:ext cx="480" cy="480"/>
                                          <a:chOff x="3744" y="144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70" name="Line 62"/>
                                        <wps:cNvCnPr/>
                                        <wps:spPr bwMode="auto">
                                          <a:xfrm>
                                            <a:off x="3744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71" name="Line 63"/>
                                        <wps:cNvCnPr/>
                                        <wps:spPr bwMode="auto">
                                          <a:xfrm rot="-5400000">
                                            <a:off x="3744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  <wpg:grpSp>
                              <wpg:cNvPr id="899" name="Group 6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24" y="0"/>
                                  <a:ext cx="1920" cy="1920"/>
                                  <a:chOff x="4224" y="0"/>
                                  <a:chExt cx="1920" cy="1920"/>
                                </a:xfrm>
                              </wpg:grpSpPr>
                              <wpg:grpSp>
                                <wpg:cNvPr id="900" name="Group 6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224" y="0"/>
                                    <a:ext cx="1920" cy="960"/>
                                    <a:chOff x="4224" y="0"/>
                                    <a:chExt cx="1920" cy="960"/>
                                  </a:xfrm>
                                </wpg:grpSpPr>
                                <wpg:grpSp>
                                  <wpg:cNvPr id="932" name="Group 6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224" y="0"/>
                                      <a:ext cx="960" cy="960"/>
                                      <a:chOff x="4224" y="0"/>
                                      <a:chExt cx="960" cy="960"/>
                                    </a:xfrm>
                                  </wpg:grpSpPr>
                                  <wpg:grpSp>
                                    <wpg:cNvPr id="948" name="Group 6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224" y="0"/>
                                        <a:ext cx="960" cy="480"/>
                                        <a:chOff x="4224" y="0"/>
                                        <a:chExt cx="960" cy="480"/>
                                      </a:xfrm>
                                    </wpg:grpSpPr>
                                    <wpg:grpSp>
                                      <wpg:cNvPr id="956" name="Group 6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224" y="0"/>
                                          <a:ext cx="480" cy="480"/>
                                          <a:chOff x="4224" y="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60" name="Line 70"/>
                                        <wps:cNvCnPr/>
                                        <wps:spPr bwMode="auto">
                                          <a:xfrm>
                                            <a:off x="4224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61" name="Line 71"/>
                                        <wps:cNvCnPr/>
                                        <wps:spPr bwMode="auto">
                                          <a:xfrm rot="-5400000">
                                            <a:off x="4224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957" name="Group 7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704" y="0"/>
                                          <a:ext cx="480" cy="480"/>
                                          <a:chOff x="4704" y="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58" name="Line 73"/>
                                        <wps:cNvCnPr/>
                                        <wps:spPr bwMode="auto">
                                          <a:xfrm>
                                            <a:off x="4704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59" name="Line 74"/>
                                        <wps:cNvCnPr/>
                                        <wps:spPr bwMode="auto">
                                          <a:xfrm rot="-5400000">
                                            <a:off x="4704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949" name="Group 7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224" y="480"/>
                                        <a:ext cx="960" cy="480"/>
                                        <a:chOff x="4224" y="480"/>
                                        <a:chExt cx="960" cy="480"/>
                                      </a:xfrm>
                                    </wpg:grpSpPr>
                                    <wpg:grpSp>
                                      <wpg:cNvPr id="950" name="Group 7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224" y="480"/>
                                          <a:ext cx="480" cy="480"/>
                                          <a:chOff x="4224" y="4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54" name="Line 77"/>
                                        <wps:cNvCnPr/>
                                        <wps:spPr bwMode="auto">
                                          <a:xfrm>
                                            <a:off x="4224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55" name="Line 78"/>
                                        <wps:cNvCnPr/>
                                        <wps:spPr bwMode="auto">
                                          <a:xfrm rot="-5400000">
                                            <a:off x="4224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951" name="Group 7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704" y="480"/>
                                          <a:ext cx="480" cy="480"/>
                                          <a:chOff x="4704" y="4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52" name="Line 80"/>
                                        <wps:cNvCnPr/>
                                        <wps:spPr bwMode="auto">
                                          <a:xfrm>
                                            <a:off x="4704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53" name="Line 81"/>
                                        <wps:cNvCnPr/>
                                        <wps:spPr bwMode="auto">
                                          <a:xfrm rot="-5400000">
                                            <a:off x="4704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933" name="Group 8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184" y="0"/>
                                      <a:ext cx="960" cy="960"/>
                                      <a:chOff x="5184" y="0"/>
                                      <a:chExt cx="960" cy="960"/>
                                    </a:xfrm>
                                  </wpg:grpSpPr>
                                  <wpg:grpSp>
                                    <wpg:cNvPr id="934" name="Group 8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184" y="0"/>
                                        <a:ext cx="960" cy="480"/>
                                        <a:chOff x="5184" y="0"/>
                                        <a:chExt cx="960" cy="480"/>
                                      </a:xfrm>
                                    </wpg:grpSpPr>
                                    <wpg:grpSp>
                                      <wpg:cNvPr id="942" name="Group 8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184" y="0"/>
                                          <a:ext cx="480" cy="480"/>
                                          <a:chOff x="5184" y="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46" name="Line 85"/>
                                        <wps:cNvCnPr/>
                                        <wps:spPr bwMode="auto">
                                          <a:xfrm>
                                            <a:off x="5184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47" name="Line 86"/>
                                        <wps:cNvCnPr/>
                                        <wps:spPr bwMode="auto">
                                          <a:xfrm rot="-5400000">
                                            <a:off x="5184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943" name="Group 8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664" y="0"/>
                                          <a:ext cx="480" cy="480"/>
                                          <a:chOff x="5664" y="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44" name="Line 88"/>
                                        <wps:cNvCnPr/>
                                        <wps:spPr bwMode="auto">
                                          <a:xfrm>
                                            <a:off x="5664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45" name="Line 89"/>
                                        <wps:cNvCnPr/>
                                        <wps:spPr bwMode="auto">
                                          <a:xfrm rot="-5400000">
                                            <a:off x="5664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935" name="Group 9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184" y="480"/>
                                        <a:ext cx="960" cy="480"/>
                                        <a:chOff x="5184" y="480"/>
                                        <a:chExt cx="960" cy="480"/>
                                      </a:xfrm>
                                    </wpg:grpSpPr>
                                    <wpg:grpSp>
                                      <wpg:cNvPr id="936" name="Group 9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184" y="480"/>
                                          <a:ext cx="480" cy="480"/>
                                          <a:chOff x="5184" y="4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40" name="Line 92"/>
                                        <wps:cNvCnPr/>
                                        <wps:spPr bwMode="auto">
                                          <a:xfrm>
                                            <a:off x="5184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41" name="Line 93"/>
                                        <wps:cNvCnPr/>
                                        <wps:spPr bwMode="auto">
                                          <a:xfrm rot="-5400000">
                                            <a:off x="5184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937" name="Group 9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664" y="480"/>
                                          <a:ext cx="480" cy="480"/>
                                          <a:chOff x="5664" y="4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38" name="Line 95"/>
                                        <wps:cNvCnPr/>
                                        <wps:spPr bwMode="auto">
                                          <a:xfrm>
                                            <a:off x="5664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39" name="Line 96"/>
                                        <wps:cNvCnPr/>
                                        <wps:spPr bwMode="auto">
                                          <a:xfrm rot="-5400000">
                                            <a:off x="5664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901" name="Group 9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224" y="960"/>
                                    <a:ext cx="1920" cy="960"/>
                                    <a:chOff x="4224" y="960"/>
                                    <a:chExt cx="1920" cy="960"/>
                                  </a:xfrm>
                                </wpg:grpSpPr>
                                <wpg:grpSp>
                                  <wpg:cNvPr id="902" name="Group 9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224" y="960"/>
                                      <a:ext cx="960" cy="960"/>
                                      <a:chOff x="4224" y="960"/>
                                      <a:chExt cx="960" cy="960"/>
                                    </a:xfrm>
                                  </wpg:grpSpPr>
                                  <wpg:grpSp>
                                    <wpg:cNvPr id="918" name="Group 9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224" y="960"/>
                                        <a:ext cx="960" cy="480"/>
                                        <a:chOff x="4224" y="960"/>
                                        <a:chExt cx="960" cy="480"/>
                                      </a:xfrm>
                                    </wpg:grpSpPr>
                                    <wpg:grpSp>
                                      <wpg:cNvPr id="926" name="Group 10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224" y="960"/>
                                          <a:ext cx="480" cy="480"/>
                                          <a:chOff x="4224" y="9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30" name="Line 101"/>
                                        <wps:cNvCnPr/>
                                        <wps:spPr bwMode="auto">
                                          <a:xfrm>
                                            <a:off x="4224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31" name="Line 102"/>
                                        <wps:cNvCnPr/>
                                        <wps:spPr bwMode="auto">
                                          <a:xfrm rot="-5400000">
                                            <a:off x="4224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927" name="Group 10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704" y="960"/>
                                          <a:ext cx="480" cy="480"/>
                                          <a:chOff x="4704" y="9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28" name="Line 104"/>
                                        <wps:cNvCnPr/>
                                        <wps:spPr bwMode="auto">
                                          <a:xfrm>
                                            <a:off x="4704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29" name="Line 105"/>
                                        <wps:cNvCnPr/>
                                        <wps:spPr bwMode="auto">
                                          <a:xfrm rot="-5400000">
                                            <a:off x="4704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919" name="Group 10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224" y="1440"/>
                                        <a:ext cx="960" cy="480"/>
                                        <a:chOff x="4224" y="1440"/>
                                        <a:chExt cx="960" cy="480"/>
                                      </a:xfrm>
                                    </wpg:grpSpPr>
                                    <wpg:grpSp>
                                      <wpg:cNvPr id="920" name="Group 10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224" y="1440"/>
                                          <a:ext cx="480" cy="480"/>
                                          <a:chOff x="4224" y="144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24" name="Line 108"/>
                                        <wps:cNvCnPr/>
                                        <wps:spPr bwMode="auto">
                                          <a:xfrm>
                                            <a:off x="4224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25" name="Line 109"/>
                                        <wps:cNvCnPr/>
                                        <wps:spPr bwMode="auto">
                                          <a:xfrm rot="-5400000">
                                            <a:off x="4224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921" name="Group 11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704" y="1440"/>
                                          <a:ext cx="480" cy="480"/>
                                          <a:chOff x="4704" y="144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22" name="Line 111"/>
                                        <wps:cNvCnPr/>
                                        <wps:spPr bwMode="auto">
                                          <a:xfrm>
                                            <a:off x="4704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23" name="Line 112"/>
                                        <wps:cNvCnPr/>
                                        <wps:spPr bwMode="auto">
                                          <a:xfrm rot="-5400000">
                                            <a:off x="4704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903" name="Group 11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184" y="960"/>
                                      <a:ext cx="960" cy="960"/>
                                      <a:chOff x="5184" y="960"/>
                                      <a:chExt cx="960" cy="960"/>
                                    </a:xfrm>
                                  </wpg:grpSpPr>
                                  <wpg:grpSp>
                                    <wpg:cNvPr id="904" name="Group 11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184" y="960"/>
                                        <a:ext cx="960" cy="480"/>
                                        <a:chOff x="5184" y="960"/>
                                        <a:chExt cx="960" cy="480"/>
                                      </a:xfrm>
                                    </wpg:grpSpPr>
                                    <wpg:grpSp>
                                      <wpg:cNvPr id="912" name="Group 11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184" y="960"/>
                                          <a:ext cx="480" cy="480"/>
                                          <a:chOff x="5184" y="9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16" name="Line 116"/>
                                        <wps:cNvCnPr/>
                                        <wps:spPr bwMode="auto">
                                          <a:xfrm>
                                            <a:off x="5184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17" name="Line 117"/>
                                        <wps:cNvCnPr/>
                                        <wps:spPr bwMode="auto">
                                          <a:xfrm rot="-5400000">
                                            <a:off x="5184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913" name="Group 11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664" y="960"/>
                                          <a:ext cx="480" cy="480"/>
                                          <a:chOff x="5664" y="9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14" name="Line 119"/>
                                        <wps:cNvCnPr/>
                                        <wps:spPr bwMode="auto">
                                          <a:xfrm>
                                            <a:off x="5664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15" name="Line 120"/>
                                        <wps:cNvCnPr/>
                                        <wps:spPr bwMode="auto">
                                          <a:xfrm rot="-5400000">
                                            <a:off x="5664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905" name="Group 12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184" y="1440"/>
                                        <a:ext cx="960" cy="480"/>
                                        <a:chOff x="5184" y="1440"/>
                                        <a:chExt cx="960" cy="480"/>
                                      </a:xfrm>
                                    </wpg:grpSpPr>
                                    <wpg:grpSp>
                                      <wpg:cNvPr id="906" name="Group 12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184" y="1440"/>
                                          <a:ext cx="480" cy="480"/>
                                          <a:chOff x="5184" y="144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10" name="Line 123"/>
                                        <wps:cNvCnPr/>
                                        <wps:spPr bwMode="auto">
                                          <a:xfrm>
                                            <a:off x="5184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11" name="Line 124"/>
                                        <wps:cNvCnPr/>
                                        <wps:spPr bwMode="auto">
                                          <a:xfrm rot="-5400000">
                                            <a:off x="5184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907" name="Group 12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664" y="1440"/>
                                          <a:ext cx="480" cy="480"/>
                                          <a:chOff x="5664" y="144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08" name="Line 126"/>
                                        <wps:cNvCnPr/>
                                        <wps:spPr bwMode="auto">
                                          <a:xfrm>
                                            <a:off x="5664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09" name="Line 127"/>
                                        <wps:cNvCnPr/>
                                        <wps:spPr bwMode="auto">
                                          <a:xfrm rot="-5400000">
                                            <a:off x="5664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  <wpg:grpSp>
                            <wpg:cNvPr id="771" name="Group 129"/>
                            <wpg:cNvGrpSpPr>
                              <a:grpSpLocks/>
                            </wpg:cNvGrpSpPr>
                            <wpg:grpSpPr bwMode="auto">
                              <a:xfrm>
                                <a:off x="2304" y="1920"/>
                                <a:ext cx="3840" cy="1920"/>
                                <a:chOff x="2304" y="1920"/>
                                <a:chExt cx="3840" cy="1920"/>
                              </a:xfrm>
                            </wpg:grpSpPr>
                            <wpg:grpSp>
                              <wpg:cNvPr id="772" name="Group 1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04" y="1920"/>
                                  <a:ext cx="1920" cy="1920"/>
                                  <a:chOff x="2304" y="1920"/>
                                  <a:chExt cx="1920" cy="1920"/>
                                </a:xfrm>
                              </wpg:grpSpPr>
                              <wpg:grpSp>
                                <wpg:cNvPr id="836" name="Group 13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304" y="1920"/>
                                    <a:ext cx="1920" cy="960"/>
                                    <a:chOff x="2304" y="1920"/>
                                    <a:chExt cx="1920" cy="960"/>
                                  </a:xfrm>
                                </wpg:grpSpPr>
                                <wpg:grpSp>
                                  <wpg:cNvPr id="868" name="Group 13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304" y="1920"/>
                                      <a:ext cx="960" cy="960"/>
                                      <a:chOff x="2304" y="1920"/>
                                      <a:chExt cx="960" cy="960"/>
                                    </a:xfrm>
                                  </wpg:grpSpPr>
                                  <wpg:grpSp>
                                    <wpg:cNvPr id="884" name="Group 13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304" y="1920"/>
                                        <a:ext cx="960" cy="480"/>
                                        <a:chOff x="2304" y="1920"/>
                                        <a:chExt cx="960" cy="480"/>
                                      </a:xfrm>
                                    </wpg:grpSpPr>
                                    <wpg:grpSp>
                                      <wpg:cNvPr id="892" name="Group 13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304" y="1920"/>
                                          <a:ext cx="480" cy="480"/>
                                          <a:chOff x="2304" y="192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96" name="Line 135"/>
                                        <wps:cNvCnPr/>
                                        <wps:spPr bwMode="auto">
                                          <a:xfrm>
                                            <a:off x="2304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97" name="Line 136"/>
                                        <wps:cNvCnPr/>
                                        <wps:spPr bwMode="auto">
                                          <a:xfrm rot="-5400000">
                                            <a:off x="2304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893" name="Group 13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784" y="1920"/>
                                          <a:ext cx="480" cy="480"/>
                                          <a:chOff x="2784" y="192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94" name="Line 138"/>
                                        <wps:cNvCnPr/>
                                        <wps:spPr bwMode="auto">
                                          <a:xfrm>
                                            <a:off x="2784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95" name="Line 139"/>
                                        <wps:cNvCnPr/>
                                        <wps:spPr bwMode="auto">
                                          <a:xfrm rot="-5400000">
                                            <a:off x="2784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885" name="Group 14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304" y="2400"/>
                                        <a:ext cx="960" cy="480"/>
                                        <a:chOff x="2304" y="2400"/>
                                        <a:chExt cx="960" cy="480"/>
                                      </a:xfrm>
                                    </wpg:grpSpPr>
                                    <wpg:grpSp>
                                      <wpg:cNvPr id="886" name="Group 14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304" y="2400"/>
                                          <a:ext cx="480" cy="480"/>
                                          <a:chOff x="2304" y="240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90" name="Line 142"/>
                                        <wps:cNvCnPr/>
                                        <wps:spPr bwMode="auto">
                                          <a:xfrm>
                                            <a:off x="2304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91" name="Line 143"/>
                                        <wps:cNvCnPr/>
                                        <wps:spPr bwMode="auto">
                                          <a:xfrm rot="-5400000">
                                            <a:off x="2304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887" name="Group 14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784" y="2400"/>
                                          <a:ext cx="480" cy="480"/>
                                          <a:chOff x="2784" y="240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88" name="Line 145"/>
                                        <wps:cNvCnPr/>
                                        <wps:spPr bwMode="auto">
                                          <a:xfrm>
                                            <a:off x="2784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89" name="Line 146"/>
                                        <wps:cNvCnPr/>
                                        <wps:spPr bwMode="auto">
                                          <a:xfrm rot="-5400000">
                                            <a:off x="2784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869" name="Group 14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264" y="1920"/>
                                      <a:ext cx="960" cy="960"/>
                                      <a:chOff x="3264" y="1920"/>
                                      <a:chExt cx="960" cy="960"/>
                                    </a:xfrm>
                                  </wpg:grpSpPr>
                                  <wpg:grpSp>
                                    <wpg:cNvPr id="870" name="Group 14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264" y="1920"/>
                                        <a:ext cx="960" cy="480"/>
                                        <a:chOff x="3264" y="1920"/>
                                        <a:chExt cx="960" cy="480"/>
                                      </a:xfrm>
                                    </wpg:grpSpPr>
                                    <wpg:grpSp>
                                      <wpg:cNvPr id="878" name="Group 14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264" y="1920"/>
                                          <a:ext cx="480" cy="480"/>
                                          <a:chOff x="3264" y="192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82" name="Line 150"/>
                                        <wps:cNvCnPr/>
                                        <wps:spPr bwMode="auto">
                                          <a:xfrm>
                                            <a:off x="3264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83" name="Line 151"/>
                                        <wps:cNvCnPr/>
                                        <wps:spPr bwMode="auto">
                                          <a:xfrm rot="-5400000">
                                            <a:off x="3264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879" name="Group 15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744" y="1920"/>
                                          <a:ext cx="480" cy="480"/>
                                          <a:chOff x="3744" y="192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80" name="Line 153"/>
                                        <wps:cNvCnPr/>
                                        <wps:spPr bwMode="auto">
                                          <a:xfrm>
                                            <a:off x="3744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81" name="Line 154"/>
                                        <wps:cNvCnPr/>
                                        <wps:spPr bwMode="auto">
                                          <a:xfrm rot="-5400000">
                                            <a:off x="3744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871" name="Group 15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264" y="2400"/>
                                        <a:ext cx="960" cy="480"/>
                                        <a:chOff x="3264" y="2400"/>
                                        <a:chExt cx="960" cy="480"/>
                                      </a:xfrm>
                                    </wpg:grpSpPr>
                                    <wpg:grpSp>
                                      <wpg:cNvPr id="872" name="Group 15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264" y="2400"/>
                                          <a:ext cx="480" cy="480"/>
                                          <a:chOff x="3264" y="240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76" name="Line 157"/>
                                        <wps:cNvCnPr/>
                                        <wps:spPr bwMode="auto">
                                          <a:xfrm>
                                            <a:off x="3264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77" name="Line 158"/>
                                        <wps:cNvCnPr/>
                                        <wps:spPr bwMode="auto">
                                          <a:xfrm rot="-5400000">
                                            <a:off x="3264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873" name="Group 15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744" y="2400"/>
                                          <a:ext cx="480" cy="480"/>
                                          <a:chOff x="3744" y="240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74" name="Line 160"/>
                                        <wps:cNvCnPr/>
                                        <wps:spPr bwMode="auto">
                                          <a:xfrm>
                                            <a:off x="3744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75" name="Line 161"/>
                                        <wps:cNvCnPr/>
                                        <wps:spPr bwMode="auto">
                                          <a:xfrm rot="-5400000">
                                            <a:off x="3744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837" name="Group 16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304" y="2880"/>
                                    <a:ext cx="1920" cy="960"/>
                                    <a:chOff x="2304" y="2880"/>
                                    <a:chExt cx="1920" cy="960"/>
                                  </a:xfrm>
                                </wpg:grpSpPr>
                                <wpg:grpSp>
                                  <wpg:cNvPr id="838" name="Group 16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304" y="2880"/>
                                      <a:ext cx="960" cy="960"/>
                                      <a:chOff x="2304" y="2880"/>
                                      <a:chExt cx="960" cy="960"/>
                                    </a:xfrm>
                                  </wpg:grpSpPr>
                                  <wpg:grpSp>
                                    <wpg:cNvPr id="854" name="Group 16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304" y="2880"/>
                                        <a:ext cx="960" cy="480"/>
                                        <a:chOff x="2304" y="2880"/>
                                        <a:chExt cx="960" cy="480"/>
                                      </a:xfrm>
                                    </wpg:grpSpPr>
                                    <wpg:grpSp>
                                      <wpg:cNvPr id="862" name="Group 16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304" y="2880"/>
                                          <a:ext cx="480" cy="480"/>
                                          <a:chOff x="2304" y="28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66" name="Line 166"/>
                                        <wps:cNvCnPr/>
                                        <wps:spPr bwMode="auto">
                                          <a:xfrm>
                                            <a:off x="2304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67" name="Line 167"/>
                                        <wps:cNvCnPr/>
                                        <wps:spPr bwMode="auto">
                                          <a:xfrm rot="-5400000">
                                            <a:off x="2304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863" name="Group 16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784" y="2880"/>
                                          <a:ext cx="480" cy="480"/>
                                          <a:chOff x="2784" y="28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64" name="Line 169"/>
                                        <wps:cNvCnPr/>
                                        <wps:spPr bwMode="auto">
                                          <a:xfrm>
                                            <a:off x="2784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65" name="Line 170"/>
                                        <wps:cNvCnPr/>
                                        <wps:spPr bwMode="auto">
                                          <a:xfrm rot="-5400000">
                                            <a:off x="2784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855" name="Group 17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304" y="3360"/>
                                        <a:ext cx="960" cy="480"/>
                                        <a:chOff x="2304" y="3360"/>
                                        <a:chExt cx="960" cy="480"/>
                                      </a:xfrm>
                                    </wpg:grpSpPr>
                                    <wpg:grpSp>
                                      <wpg:cNvPr id="856" name="Group 17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304" y="3360"/>
                                          <a:ext cx="480" cy="480"/>
                                          <a:chOff x="2304" y="33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60" name="Line 173"/>
                                        <wps:cNvCnPr/>
                                        <wps:spPr bwMode="auto">
                                          <a:xfrm>
                                            <a:off x="2304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61" name="Line 174"/>
                                        <wps:cNvCnPr/>
                                        <wps:spPr bwMode="auto">
                                          <a:xfrm rot="-5400000">
                                            <a:off x="2304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857" name="Group 17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784" y="3360"/>
                                          <a:ext cx="480" cy="480"/>
                                          <a:chOff x="2784" y="33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58" name="Line 176"/>
                                        <wps:cNvCnPr/>
                                        <wps:spPr bwMode="auto">
                                          <a:xfrm>
                                            <a:off x="2784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59" name="Line 177"/>
                                        <wps:cNvCnPr/>
                                        <wps:spPr bwMode="auto">
                                          <a:xfrm rot="-5400000">
                                            <a:off x="2784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839" name="Group 17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264" y="2880"/>
                                      <a:ext cx="960" cy="960"/>
                                      <a:chOff x="3264" y="2880"/>
                                      <a:chExt cx="960" cy="960"/>
                                    </a:xfrm>
                                  </wpg:grpSpPr>
                                  <wpg:grpSp>
                                    <wpg:cNvPr id="840" name="Group 17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264" y="2880"/>
                                        <a:ext cx="960" cy="480"/>
                                        <a:chOff x="3264" y="2880"/>
                                        <a:chExt cx="960" cy="480"/>
                                      </a:xfrm>
                                    </wpg:grpSpPr>
                                    <wpg:grpSp>
                                      <wpg:cNvPr id="848" name="Group 18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264" y="2880"/>
                                          <a:ext cx="480" cy="480"/>
                                          <a:chOff x="3264" y="28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52" name="Line 181"/>
                                        <wps:cNvCnPr/>
                                        <wps:spPr bwMode="auto">
                                          <a:xfrm>
                                            <a:off x="3264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53" name="Line 182"/>
                                        <wps:cNvCnPr/>
                                        <wps:spPr bwMode="auto">
                                          <a:xfrm rot="-5400000">
                                            <a:off x="3264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849" name="Group 18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744" y="2880"/>
                                          <a:ext cx="480" cy="480"/>
                                          <a:chOff x="3744" y="28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50" name="Line 184"/>
                                        <wps:cNvCnPr/>
                                        <wps:spPr bwMode="auto">
                                          <a:xfrm>
                                            <a:off x="3744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51" name="Line 185"/>
                                        <wps:cNvCnPr/>
                                        <wps:spPr bwMode="auto">
                                          <a:xfrm rot="-5400000">
                                            <a:off x="3744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841" name="Group 18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264" y="3360"/>
                                        <a:ext cx="960" cy="480"/>
                                        <a:chOff x="3264" y="3360"/>
                                        <a:chExt cx="960" cy="480"/>
                                      </a:xfrm>
                                    </wpg:grpSpPr>
                                    <wpg:grpSp>
                                      <wpg:cNvPr id="842" name="Group 18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264" y="3360"/>
                                          <a:ext cx="480" cy="480"/>
                                          <a:chOff x="3264" y="33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46" name="Line 188"/>
                                        <wps:cNvCnPr/>
                                        <wps:spPr bwMode="auto">
                                          <a:xfrm>
                                            <a:off x="3264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47" name="Line 189"/>
                                        <wps:cNvCnPr/>
                                        <wps:spPr bwMode="auto">
                                          <a:xfrm rot="-5400000">
                                            <a:off x="3264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843" name="Group 19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744" y="3360"/>
                                          <a:ext cx="480" cy="480"/>
                                          <a:chOff x="3744" y="33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44" name="Line 191"/>
                                        <wps:cNvCnPr/>
                                        <wps:spPr bwMode="auto">
                                          <a:xfrm>
                                            <a:off x="3744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45" name="Line 192"/>
                                        <wps:cNvCnPr/>
                                        <wps:spPr bwMode="auto">
                                          <a:xfrm rot="-5400000">
                                            <a:off x="3744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  <wpg:grpSp>
                              <wpg:cNvPr id="773" name="Group 19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24" y="1920"/>
                                  <a:ext cx="1920" cy="1920"/>
                                  <a:chOff x="4224" y="1920"/>
                                  <a:chExt cx="1920" cy="1920"/>
                                </a:xfrm>
                              </wpg:grpSpPr>
                              <wpg:grpSp>
                                <wpg:cNvPr id="774" name="Group 19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224" y="1920"/>
                                    <a:ext cx="1920" cy="960"/>
                                    <a:chOff x="4224" y="1920"/>
                                    <a:chExt cx="1920" cy="960"/>
                                  </a:xfrm>
                                </wpg:grpSpPr>
                                <wpg:grpSp>
                                  <wpg:cNvPr id="806" name="Group 19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224" y="1920"/>
                                      <a:ext cx="960" cy="960"/>
                                      <a:chOff x="4224" y="1920"/>
                                      <a:chExt cx="960" cy="960"/>
                                    </a:xfrm>
                                  </wpg:grpSpPr>
                                  <wpg:grpSp>
                                    <wpg:cNvPr id="822" name="Group 19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224" y="1920"/>
                                        <a:ext cx="960" cy="480"/>
                                        <a:chOff x="4224" y="1920"/>
                                        <a:chExt cx="960" cy="480"/>
                                      </a:xfrm>
                                    </wpg:grpSpPr>
                                    <wpg:grpSp>
                                      <wpg:cNvPr id="830" name="Group 19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224" y="1920"/>
                                          <a:ext cx="480" cy="480"/>
                                          <a:chOff x="4224" y="192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34" name="Line 198"/>
                                        <wps:cNvCnPr/>
                                        <wps:spPr bwMode="auto">
                                          <a:xfrm>
                                            <a:off x="4224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35" name="Line 199"/>
                                        <wps:cNvCnPr/>
                                        <wps:spPr bwMode="auto">
                                          <a:xfrm rot="-5400000">
                                            <a:off x="4224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831" name="Group 20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704" y="1920"/>
                                          <a:ext cx="480" cy="480"/>
                                          <a:chOff x="4704" y="192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32" name="Line 201"/>
                                        <wps:cNvCnPr/>
                                        <wps:spPr bwMode="auto">
                                          <a:xfrm>
                                            <a:off x="4704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33" name="Line 202"/>
                                        <wps:cNvCnPr/>
                                        <wps:spPr bwMode="auto">
                                          <a:xfrm rot="-5400000">
                                            <a:off x="4704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823" name="Group 20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224" y="2400"/>
                                        <a:ext cx="960" cy="480"/>
                                        <a:chOff x="4224" y="2400"/>
                                        <a:chExt cx="960" cy="480"/>
                                      </a:xfrm>
                                    </wpg:grpSpPr>
                                    <wpg:grpSp>
                                      <wpg:cNvPr id="824" name="Group 20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224" y="2400"/>
                                          <a:ext cx="480" cy="480"/>
                                          <a:chOff x="4224" y="240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28" name="Line 205"/>
                                        <wps:cNvCnPr/>
                                        <wps:spPr bwMode="auto">
                                          <a:xfrm>
                                            <a:off x="4224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29" name="Line 206"/>
                                        <wps:cNvCnPr/>
                                        <wps:spPr bwMode="auto">
                                          <a:xfrm rot="-5400000">
                                            <a:off x="4224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825" name="Group 20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704" y="2400"/>
                                          <a:ext cx="480" cy="480"/>
                                          <a:chOff x="4704" y="240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26" name="Line 208"/>
                                        <wps:cNvCnPr/>
                                        <wps:spPr bwMode="auto">
                                          <a:xfrm>
                                            <a:off x="4704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27" name="Line 209"/>
                                        <wps:cNvCnPr/>
                                        <wps:spPr bwMode="auto">
                                          <a:xfrm rot="-5400000">
                                            <a:off x="4704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807" name="Group 21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184" y="1920"/>
                                      <a:ext cx="960" cy="960"/>
                                      <a:chOff x="5184" y="1920"/>
                                      <a:chExt cx="960" cy="960"/>
                                    </a:xfrm>
                                  </wpg:grpSpPr>
                                  <wpg:grpSp>
                                    <wpg:cNvPr id="808" name="Group 21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184" y="1920"/>
                                        <a:ext cx="960" cy="480"/>
                                        <a:chOff x="5184" y="1920"/>
                                        <a:chExt cx="960" cy="480"/>
                                      </a:xfrm>
                                    </wpg:grpSpPr>
                                    <wpg:grpSp>
                                      <wpg:cNvPr id="816" name="Group 21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184" y="1920"/>
                                          <a:ext cx="480" cy="480"/>
                                          <a:chOff x="5184" y="192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20" name="Line 213"/>
                                        <wps:cNvCnPr/>
                                        <wps:spPr bwMode="auto">
                                          <a:xfrm>
                                            <a:off x="5184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21" name="Line 214"/>
                                        <wps:cNvCnPr/>
                                        <wps:spPr bwMode="auto">
                                          <a:xfrm rot="-5400000">
                                            <a:off x="5184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817" name="Group 21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664" y="1920"/>
                                          <a:ext cx="480" cy="480"/>
                                          <a:chOff x="5664" y="192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18" name="Line 216"/>
                                        <wps:cNvCnPr/>
                                        <wps:spPr bwMode="auto">
                                          <a:xfrm>
                                            <a:off x="5664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19" name="Line 217"/>
                                        <wps:cNvCnPr/>
                                        <wps:spPr bwMode="auto">
                                          <a:xfrm rot="-5400000">
                                            <a:off x="5664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809" name="Group 21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184" y="2400"/>
                                        <a:ext cx="960" cy="480"/>
                                        <a:chOff x="5184" y="2400"/>
                                        <a:chExt cx="960" cy="480"/>
                                      </a:xfrm>
                                    </wpg:grpSpPr>
                                    <wpg:grpSp>
                                      <wpg:cNvPr id="810" name="Group 21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184" y="2400"/>
                                          <a:ext cx="480" cy="480"/>
                                          <a:chOff x="5184" y="240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14" name="Line 220"/>
                                        <wps:cNvCnPr/>
                                        <wps:spPr bwMode="auto">
                                          <a:xfrm>
                                            <a:off x="5184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15" name="Line 221"/>
                                        <wps:cNvCnPr/>
                                        <wps:spPr bwMode="auto">
                                          <a:xfrm rot="-5400000">
                                            <a:off x="5184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811" name="Group 22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664" y="2400"/>
                                          <a:ext cx="480" cy="480"/>
                                          <a:chOff x="5664" y="240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12" name="Line 223"/>
                                        <wps:cNvCnPr/>
                                        <wps:spPr bwMode="auto">
                                          <a:xfrm>
                                            <a:off x="5664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13" name="Line 224"/>
                                        <wps:cNvCnPr/>
                                        <wps:spPr bwMode="auto">
                                          <a:xfrm rot="-5400000">
                                            <a:off x="5664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775" name="Group 22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224" y="2880"/>
                                    <a:ext cx="1920" cy="960"/>
                                    <a:chOff x="4224" y="2880"/>
                                    <a:chExt cx="1920" cy="960"/>
                                  </a:xfrm>
                                </wpg:grpSpPr>
                                <wpg:grpSp>
                                  <wpg:cNvPr id="776" name="Group 22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224" y="2880"/>
                                      <a:ext cx="960" cy="960"/>
                                      <a:chOff x="4224" y="2880"/>
                                      <a:chExt cx="960" cy="960"/>
                                    </a:xfrm>
                                  </wpg:grpSpPr>
                                  <wpg:grpSp>
                                    <wpg:cNvPr id="792" name="Group 22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224" y="2880"/>
                                        <a:ext cx="960" cy="480"/>
                                        <a:chOff x="4224" y="2880"/>
                                        <a:chExt cx="960" cy="480"/>
                                      </a:xfrm>
                                    </wpg:grpSpPr>
                                    <wpg:grpSp>
                                      <wpg:cNvPr id="800" name="Group 22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224" y="2880"/>
                                          <a:ext cx="480" cy="480"/>
                                          <a:chOff x="4224" y="28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04" name="Line 229"/>
                                        <wps:cNvCnPr/>
                                        <wps:spPr bwMode="auto">
                                          <a:xfrm>
                                            <a:off x="4224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05" name="Line 230"/>
                                        <wps:cNvCnPr/>
                                        <wps:spPr bwMode="auto">
                                          <a:xfrm rot="-5400000">
                                            <a:off x="4224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801" name="Group 23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704" y="2880"/>
                                          <a:ext cx="480" cy="480"/>
                                          <a:chOff x="4704" y="28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02" name="Line 232"/>
                                        <wps:cNvCnPr/>
                                        <wps:spPr bwMode="auto">
                                          <a:xfrm>
                                            <a:off x="4704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03" name="Line 233"/>
                                        <wps:cNvCnPr/>
                                        <wps:spPr bwMode="auto">
                                          <a:xfrm rot="-5400000">
                                            <a:off x="4704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793" name="Group 23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224" y="3360"/>
                                        <a:ext cx="960" cy="480"/>
                                        <a:chOff x="4224" y="3360"/>
                                        <a:chExt cx="960" cy="480"/>
                                      </a:xfrm>
                                    </wpg:grpSpPr>
                                    <wpg:grpSp>
                                      <wpg:cNvPr id="794" name="Group 23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224" y="3360"/>
                                          <a:ext cx="480" cy="480"/>
                                          <a:chOff x="4224" y="33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98" name="Line 236"/>
                                        <wps:cNvCnPr/>
                                        <wps:spPr bwMode="auto">
                                          <a:xfrm>
                                            <a:off x="4224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99" name="Line 237"/>
                                        <wps:cNvCnPr/>
                                        <wps:spPr bwMode="auto">
                                          <a:xfrm rot="-5400000">
                                            <a:off x="4224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795" name="Group 23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704" y="3360"/>
                                          <a:ext cx="480" cy="480"/>
                                          <a:chOff x="4704" y="33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96" name="Line 239"/>
                                        <wps:cNvCnPr/>
                                        <wps:spPr bwMode="auto">
                                          <a:xfrm>
                                            <a:off x="4704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97" name="Line 240"/>
                                        <wps:cNvCnPr/>
                                        <wps:spPr bwMode="auto">
                                          <a:xfrm rot="-5400000">
                                            <a:off x="4704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777" name="Group 24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184" y="2880"/>
                                      <a:ext cx="960" cy="960"/>
                                      <a:chOff x="5184" y="2880"/>
                                      <a:chExt cx="960" cy="960"/>
                                    </a:xfrm>
                                  </wpg:grpSpPr>
                                  <wpg:grpSp>
                                    <wpg:cNvPr id="778" name="Group 24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184" y="2880"/>
                                        <a:ext cx="960" cy="480"/>
                                        <a:chOff x="5184" y="2880"/>
                                        <a:chExt cx="960" cy="480"/>
                                      </a:xfrm>
                                    </wpg:grpSpPr>
                                    <wpg:grpSp>
                                      <wpg:cNvPr id="786" name="Group 24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184" y="2880"/>
                                          <a:ext cx="480" cy="480"/>
                                          <a:chOff x="5184" y="28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90" name="Line 244"/>
                                        <wps:cNvCnPr/>
                                        <wps:spPr bwMode="auto">
                                          <a:xfrm>
                                            <a:off x="5184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91" name="Line 245"/>
                                        <wps:cNvCnPr/>
                                        <wps:spPr bwMode="auto">
                                          <a:xfrm rot="-5400000">
                                            <a:off x="5184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787" name="Group 24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664" y="2880"/>
                                          <a:ext cx="480" cy="480"/>
                                          <a:chOff x="5664" y="28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88" name="Line 247"/>
                                        <wps:cNvCnPr/>
                                        <wps:spPr bwMode="auto">
                                          <a:xfrm>
                                            <a:off x="5664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89" name="Line 248"/>
                                        <wps:cNvCnPr/>
                                        <wps:spPr bwMode="auto">
                                          <a:xfrm rot="-5400000">
                                            <a:off x="5664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779" name="Group 24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184" y="3360"/>
                                        <a:ext cx="960" cy="480"/>
                                        <a:chOff x="5184" y="3360"/>
                                        <a:chExt cx="960" cy="480"/>
                                      </a:xfrm>
                                    </wpg:grpSpPr>
                                    <wpg:grpSp>
                                      <wpg:cNvPr id="780" name="Group 25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184" y="3360"/>
                                          <a:ext cx="480" cy="480"/>
                                          <a:chOff x="5184" y="33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84" name="Line 251"/>
                                        <wps:cNvCnPr/>
                                        <wps:spPr bwMode="auto">
                                          <a:xfrm>
                                            <a:off x="5184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85" name="Line 252"/>
                                        <wps:cNvCnPr/>
                                        <wps:spPr bwMode="auto">
                                          <a:xfrm rot="-5400000">
                                            <a:off x="5184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781" name="Group 25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664" y="3360"/>
                                          <a:ext cx="480" cy="480"/>
                                          <a:chOff x="5664" y="33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82" name="Line 254"/>
                                        <wps:cNvCnPr/>
                                        <wps:spPr bwMode="auto">
                                          <a:xfrm>
                                            <a:off x="5664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83" name="Line 255"/>
                                        <wps:cNvCnPr/>
                                        <wps:spPr bwMode="auto">
                                          <a:xfrm rot="-5400000">
                                            <a:off x="5664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  <wpg:grpSp>
                          <wpg:cNvPr id="515" name="Group 257"/>
                          <wpg:cNvGrpSpPr>
                            <a:grpSpLocks/>
                          </wpg:cNvGrpSpPr>
                          <wpg:grpSpPr bwMode="auto">
                            <a:xfrm>
                              <a:off x="2304" y="2112"/>
                              <a:ext cx="2304" cy="2112"/>
                              <a:chOff x="2304" y="2112"/>
                              <a:chExt cx="3840" cy="3840"/>
                            </a:xfrm>
                          </wpg:grpSpPr>
                          <wpg:grpSp>
                            <wpg:cNvPr id="516" name="Group 258"/>
                            <wpg:cNvGrpSpPr>
                              <a:grpSpLocks/>
                            </wpg:cNvGrpSpPr>
                            <wpg:grpSpPr bwMode="auto">
                              <a:xfrm>
                                <a:off x="2304" y="2112"/>
                                <a:ext cx="3840" cy="1920"/>
                                <a:chOff x="2304" y="2112"/>
                                <a:chExt cx="3840" cy="1920"/>
                              </a:xfrm>
                            </wpg:grpSpPr>
                            <wpg:grpSp>
                              <wpg:cNvPr id="644" name="Group 2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04" y="2112"/>
                                  <a:ext cx="1920" cy="1920"/>
                                  <a:chOff x="2304" y="2112"/>
                                  <a:chExt cx="1920" cy="1920"/>
                                </a:xfrm>
                              </wpg:grpSpPr>
                              <wpg:grpSp>
                                <wpg:cNvPr id="708" name="Group 26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304" y="2112"/>
                                    <a:ext cx="1920" cy="960"/>
                                    <a:chOff x="2304" y="2112"/>
                                    <a:chExt cx="1920" cy="960"/>
                                  </a:xfrm>
                                </wpg:grpSpPr>
                                <wpg:grpSp>
                                  <wpg:cNvPr id="740" name="Group 26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304" y="2112"/>
                                      <a:ext cx="960" cy="960"/>
                                      <a:chOff x="2304" y="2112"/>
                                      <a:chExt cx="960" cy="960"/>
                                    </a:xfrm>
                                  </wpg:grpSpPr>
                                  <wpg:grpSp>
                                    <wpg:cNvPr id="756" name="Group 26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304" y="2112"/>
                                        <a:ext cx="960" cy="480"/>
                                        <a:chOff x="2304" y="2112"/>
                                        <a:chExt cx="960" cy="480"/>
                                      </a:xfrm>
                                    </wpg:grpSpPr>
                                    <wpg:grpSp>
                                      <wpg:cNvPr id="764" name="Group 26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304" y="2112"/>
                                          <a:ext cx="480" cy="480"/>
                                          <a:chOff x="2304" y="21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68" name="Line 264"/>
                                        <wps:cNvCnPr/>
                                        <wps:spPr bwMode="auto">
                                          <a:xfrm>
                                            <a:off x="2304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69" name="Line 265"/>
                                        <wps:cNvCnPr/>
                                        <wps:spPr bwMode="auto">
                                          <a:xfrm rot="-5400000">
                                            <a:off x="2304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765" name="Group 26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784" y="2112"/>
                                          <a:ext cx="480" cy="480"/>
                                          <a:chOff x="2784" y="21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66" name="Line 267"/>
                                        <wps:cNvCnPr/>
                                        <wps:spPr bwMode="auto">
                                          <a:xfrm>
                                            <a:off x="2784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67" name="Line 268"/>
                                        <wps:cNvCnPr/>
                                        <wps:spPr bwMode="auto">
                                          <a:xfrm rot="-5400000">
                                            <a:off x="2784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757" name="Group 26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304" y="2592"/>
                                        <a:ext cx="960" cy="480"/>
                                        <a:chOff x="2304" y="2592"/>
                                        <a:chExt cx="960" cy="480"/>
                                      </a:xfrm>
                                    </wpg:grpSpPr>
                                    <wpg:grpSp>
                                      <wpg:cNvPr id="758" name="Group 27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304" y="2592"/>
                                          <a:ext cx="480" cy="480"/>
                                          <a:chOff x="2304" y="25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62" name="Line 271"/>
                                        <wps:cNvCnPr/>
                                        <wps:spPr bwMode="auto">
                                          <a:xfrm>
                                            <a:off x="2304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63" name="Line 272"/>
                                        <wps:cNvCnPr/>
                                        <wps:spPr bwMode="auto">
                                          <a:xfrm rot="-5400000">
                                            <a:off x="2304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759" name="Group 27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784" y="2592"/>
                                          <a:ext cx="480" cy="480"/>
                                          <a:chOff x="2784" y="25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60" name="Line 274"/>
                                        <wps:cNvCnPr/>
                                        <wps:spPr bwMode="auto">
                                          <a:xfrm>
                                            <a:off x="2784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61" name="Line 275"/>
                                        <wps:cNvCnPr/>
                                        <wps:spPr bwMode="auto">
                                          <a:xfrm rot="-5400000">
                                            <a:off x="2784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741" name="Group 27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264" y="2112"/>
                                      <a:ext cx="960" cy="960"/>
                                      <a:chOff x="3264" y="2112"/>
                                      <a:chExt cx="960" cy="960"/>
                                    </a:xfrm>
                                  </wpg:grpSpPr>
                                  <wpg:grpSp>
                                    <wpg:cNvPr id="742" name="Group 27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264" y="2112"/>
                                        <a:ext cx="960" cy="480"/>
                                        <a:chOff x="3264" y="2112"/>
                                        <a:chExt cx="960" cy="480"/>
                                      </a:xfrm>
                                    </wpg:grpSpPr>
                                    <wpg:grpSp>
                                      <wpg:cNvPr id="750" name="Group 27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264" y="2112"/>
                                          <a:ext cx="480" cy="480"/>
                                          <a:chOff x="3264" y="21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54" name="Line 279"/>
                                        <wps:cNvCnPr/>
                                        <wps:spPr bwMode="auto">
                                          <a:xfrm>
                                            <a:off x="3264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55" name="Line 280"/>
                                        <wps:cNvCnPr/>
                                        <wps:spPr bwMode="auto">
                                          <a:xfrm rot="-5400000">
                                            <a:off x="3264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751" name="Group 28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744" y="2112"/>
                                          <a:ext cx="480" cy="480"/>
                                          <a:chOff x="3744" y="21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52" name="Line 282"/>
                                        <wps:cNvCnPr/>
                                        <wps:spPr bwMode="auto">
                                          <a:xfrm>
                                            <a:off x="3744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53" name="Line 283"/>
                                        <wps:cNvCnPr/>
                                        <wps:spPr bwMode="auto">
                                          <a:xfrm rot="-5400000">
                                            <a:off x="3744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743" name="Group 28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264" y="2592"/>
                                        <a:ext cx="960" cy="480"/>
                                        <a:chOff x="3264" y="2592"/>
                                        <a:chExt cx="960" cy="480"/>
                                      </a:xfrm>
                                    </wpg:grpSpPr>
                                    <wpg:grpSp>
                                      <wpg:cNvPr id="744" name="Group 28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264" y="2592"/>
                                          <a:ext cx="480" cy="480"/>
                                          <a:chOff x="3264" y="25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48" name="Line 286"/>
                                        <wps:cNvCnPr/>
                                        <wps:spPr bwMode="auto">
                                          <a:xfrm>
                                            <a:off x="3264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49" name="Line 287"/>
                                        <wps:cNvCnPr/>
                                        <wps:spPr bwMode="auto">
                                          <a:xfrm rot="-5400000">
                                            <a:off x="3264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745" name="Group 28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744" y="2592"/>
                                          <a:ext cx="480" cy="480"/>
                                          <a:chOff x="3744" y="25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46" name="Line 289"/>
                                        <wps:cNvCnPr/>
                                        <wps:spPr bwMode="auto">
                                          <a:xfrm>
                                            <a:off x="3744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47" name="Line 290"/>
                                        <wps:cNvCnPr/>
                                        <wps:spPr bwMode="auto">
                                          <a:xfrm rot="-5400000">
                                            <a:off x="3744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709" name="Group 29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304" y="3072"/>
                                    <a:ext cx="1920" cy="960"/>
                                    <a:chOff x="2304" y="3072"/>
                                    <a:chExt cx="1920" cy="960"/>
                                  </a:xfrm>
                                </wpg:grpSpPr>
                                <wpg:grpSp>
                                  <wpg:cNvPr id="710" name="Group 29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304" y="3072"/>
                                      <a:ext cx="960" cy="960"/>
                                      <a:chOff x="2304" y="3072"/>
                                      <a:chExt cx="960" cy="960"/>
                                    </a:xfrm>
                                  </wpg:grpSpPr>
                                  <wpg:grpSp>
                                    <wpg:cNvPr id="726" name="Group 29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304" y="3072"/>
                                        <a:ext cx="960" cy="480"/>
                                        <a:chOff x="2304" y="3072"/>
                                        <a:chExt cx="960" cy="480"/>
                                      </a:xfrm>
                                    </wpg:grpSpPr>
                                    <wpg:grpSp>
                                      <wpg:cNvPr id="734" name="Group 29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304" y="3072"/>
                                          <a:ext cx="480" cy="480"/>
                                          <a:chOff x="2304" y="30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38" name="Line 295"/>
                                        <wps:cNvCnPr/>
                                        <wps:spPr bwMode="auto">
                                          <a:xfrm>
                                            <a:off x="2304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39" name="Line 296"/>
                                        <wps:cNvCnPr/>
                                        <wps:spPr bwMode="auto">
                                          <a:xfrm rot="-5400000">
                                            <a:off x="2304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735" name="Group 29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784" y="3072"/>
                                          <a:ext cx="480" cy="480"/>
                                          <a:chOff x="2784" y="30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36" name="Line 298"/>
                                        <wps:cNvCnPr/>
                                        <wps:spPr bwMode="auto">
                                          <a:xfrm>
                                            <a:off x="2784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37" name="Line 299"/>
                                        <wps:cNvCnPr/>
                                        <wps:spPr bwMode="auto">
                                          <a:xfrm rot="-5400000">
                                            <a:off x="2784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727" name="Group 30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304" y="3552"/>
                                        <a:ext cx="960" cy="480"/>
                                        <a:chOff x="2304" y="3552"/>
                                        <a:chExt cx="960" cy="480"/>
                                      </a:xfrm>
                                    </wpg:grpSpPr>
                                    <wpg:grpSp>
                                      <wpg:cNvPr id="728" name="Group 30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304" y="3552"/>
                                          <a:ext cx="480" cy="480"/>
                                          <a:chOff x="2304" y="355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32" name="Line 302"/>
                                        <wps:cNvCnPr/>
                                        <wps:spPr bwMode="auto">
                                          <a:xfrm>
                                            <a:off x="2304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33" name="Line 303"/>
                                        <wps:cNvCnPr/>
                                        <wps:spPr bwMode="auto">
                                          <a:xfrm rot="-5400000">
                                            <a:off x="2304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729" name="Group 30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784" y="3552"/>
                                          <a:ext cx="480" cy="480"/>
                                          <a:chOff x="2784" y="355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30" name="Line 305"/>
                                        <wps:cNvCnPr/>
                                        <wps:spPr bwMode="auto">
                                          <a:xfrm>
                                            <a:off x="2784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31" name="Line 306"/>
                                        <wps:cNvCnPr/>
                                        <wps:spPr bwMode="auto">
                                          <a:xfrm rot="-5400000">
                                            <a:off x="2784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711" name="Group 30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264" y="3072"/>
                                      <a:ext cx="960" cy="960"/>
                                      <a:chOff x="3264" y="3072"/>
                                      <a:chExt cx="960" cy="960"/>
                                    </a:xfrm>
                                  </wpg:grpSpPr>
                                  <wpg:grpSp>
                                    <wpg:cNvPr id="712" name="Group 30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264" y="3072"/>
                                        <a:ext cx="960" cy="480"/>
                                        <a:chOff x="3264" y="3072"/>
                                        <a:chExt cx="960" cy="480"/>
                                      </a:xfrm>
                                    </wpg:grpSpPr>
                                    <wpg:grpSp>
                                      <wpg:cNvPr id="720" name="Group 30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264" y="3072"/>
                                          <a:ext cx="480" cy="480"/>
                                          <a:chOff x="3264" y="30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24" name="Line 310"/>
                                        <wps:cNvCnPr/>
                                        <wps:spPr bwMode="auto">
                                          <a:xfrm>
                                            <a:off x="3264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25" name="Line 311"/>
                                        <wps:cNvCnPr/>
                                        <wps:spPr bwMode="auto">
                                          <a:xfrm rot="-5400000">
                                            <a:off x="3264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721" name="Group 31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744" y="3072"/>
                                          <a:ext cx="480" cy="480"/>
                                          <a:chOff x="3744" y="30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22" name="Line 313"/>
                                        <wps:cNvCnPr/>
                                        <wps:spPr bwMode="auto">
                                          <a:xfrm>
                                            <a:off x="3744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23" name="Line 314"/>
                                        <wps:cNvCnPr/>
                                        <wps:spPr bwMode="auto">
                                          <a:xfrm rot="-5400000">
                                            <a:off x="3744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713" name="Group 31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264" y="3552"/>
                                        <a:ext cx="960" cy="480"/>
                                        <a:chOff x="3264" y="3552"/>
                                        <a:chExt cx="960" cy="480"/>
                                      </a:xfrm>
                                    </wpg:grpSpPr>
                                    <wpg:grpSp>
                                      <wpg:cNvPr id="714" name="Group 31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264" y="3552"/>
                                          <a:ext cx="480" cy="480"/>
                                          <a:chOff x="3264" y="355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18" name="Line 317"/>
                                        <wps:cNvCnPr/>
                                        <wps:spPr bwMode="auto">
                                          <a:xfrm>
                                            <a:off x="3264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19" name="Line 318"/>
                                        <wps:cNvCnPr/>
                                        <wps:spPr bwMode="auto">
                                          <a:xfrm rot="-5400000">
                                            <a:off x="3264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715" name="Group 31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744" y="3552"/>
                                          <a:ext cx="480" cy="480"/>
                                          <a:chOff x="3744" y="355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16" name="Line 320"/>
                                        <wps:cNvCnPr/>
                                        <wps:spPr bwMode="auto">
                                          <a:xfrm>
                                            <a:off x="3744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17" name="Line 321"/>
                                        <wps:cNvCnPr/>
                                        <wps:spPr bwMode="auto">
                                          <a:xfrm rot="-5400000">
                                            <a:off x="3744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  <wpg:grpSp>
                              <wpg:cNvPr id="645" name="Group 3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24" y="2112"/>
                                  <a:ext cx="1920" cy="1920"/>
                                  <a:chOff x="4224" y="2112"/>
                                  <a:chExt cx="1920" cy="1920"/>
                                </a:xfrm>
                              </wpg:grpSpPr>
                              <wpg:grpSp>
                                <wpg:cNvPr id="646" name="Group 32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224" y="2112"/>
                                    <a:ext cx="1920" cy="960"/>
                                    <a:chOff x="4224" y="2112"/>
                                    <a:chExt cx="1920" cy="960"/>
                                  </a:xfrm>
                                </wpg:grpSpPr>
                                <wpg:grpSp>
                                  <wpg:cNvPr id="678" name="Group 32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224" y="2112"/>
                                      <a:ext cx="960" cy="960"/>
                                      <a:chOff x="4224" y="2112"/>
                                      <a:chExt cx="960" cy="960"/>
                                    </a:xfrm>
                                  </wpg:grpSpPr>
                                  <wpg:grpSp>
                                    <wpg:cNvPr id="694" name="Group 32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224" y="2112"/>
                                        <a:ext cx="960" cy="480"/>
                                        <a:chOff x="4224" y="2112"/>
                                        <a:chExt cx="960" cy="480"/>
                                      </a:xfrm>
                                    </wpg:grpSpPr>
                                    <wpg:grpSp>
                                      <wpg:cNvPr id="702" name="Group 32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224" y="2112"/>
                                          <a:ext cx="480" cy="480"/>
                                          <a:chOff x="4224" y="21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06" name="Line 327"/>
                                        <wps:cNvCnPr/>
                                        <wps:spPr bwMode="auto">
                                          <a:xfrm>
                                            <a:off x="4224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07" name="Line 328"/>
                                        <wps:cNvCnPr/>
                                        <wps:spPr bwMode="auto">
                                          <a:xfrm rot="-5400000">
                                            <a:off x="4224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703" name="Group 32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704" y="2112"/>
                                          <a:ext cx="480" cy="480"/>
                                          <a:chOff x="4704" y="21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04" name="Line 330"/>
                                        <wps:cNvCnPr/>
                                        <wps:spPr bwMode="auto">
                                          <a:xfrm>
                                            <a:off x="4704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05" name="Line 331"/>
                                        <wps:cNvCnPr/>
                                        <wps:spPr bwMode="auto">
                                          <a:xfrm rot="-5400000">
                                            <a:off x="4704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695" name="Group 33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224" y="2592"/>
                                        <a:ext cx="960" cy="480"/>
                                        <a:chOff x="4224" y="2592"/>
                                        <a:chExt cx="960" cy="480"/>
                                      </a:xfrm>
                                    </wpg:grpSpPr>
                                    <wpg:grpSp>
                                      <wpg:cNvPr id="696" name="Group 33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224" y="2592"/>
                                          <a:ext cx="480" cy="480"/>
                                          <a:chOff x="4224" y="25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00" name="Line 334"/>
                                        <wps:cNvCnPr/>
                                        <wps:spPr bwMode="auto">
                                          <a:xfrm>
                                            <a:off x="4224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01" name="Line 335"/>
                                        <wps:cNvCnPr/>
                                        <wps:spPr bwMode="auto">
                                          <a:xfrm rot="-5400000">
                                            <a:off x="4224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697" name="Group 33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704" y="2592"/>
                                          <a:ext cx="480" cy="480"/>
                                          <a:chOff x="4704" y="25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98" name="Line 337"/>
                                        <wps:cNvCnPr/>
                                        <wps:spPr bwMode="auto">
                                          <a:xfrm>
                                            <a:off x="4704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99" name="Line 338"/>
                                        <wps:cNvCnPr/>
                                        <wps:spPr bwMode="auto">
                                          <a:xfrm rot="-5400000">
                                            <a:off x="4704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679" name="Group 33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184" y="2112"/>
                                      <a:ext cx="960" cy="960"/>
                                      <a:chOff x="5184" y="2112"/>
                                      <a:chExt cx="960" cy="960"/>
                                    </a:xfrm>
                                  </wpg:grpSpPr>
                                  <wpg:grpSp>
                                    <wpg:cNvPr id="680" name="Group 34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184" y="2112"/>
                                        <a:ext cx="960" cy="480"/>
                                        <a:chOff x="5184" y="2112"/>
                                        <a:chExt cx="960" cy="480"/>
                                      </a:xfrm>
                                    </wpg:grpSpPr>
                                    <wpg:grpSp>
                                      <wpg:cNvPr id="688" name="Group 34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184" y="2112"/>
                                          <a:ext cx="480" cy="480"/>
                                          <a:chOff x="5184" y="21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92" name="Line 342"/>
                                        <wps:cNvCnPr/>
                                        <wps:spPr bwMode="auto">
                                          <a:xfrm>
                                            <a:off x="5184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93" name="Line 343"/>
                                        <wps:cNvCnPr/>
                                        <wps:spPr bwMode="auto">
                                          <a:xfrm rot="-5400000">
                                            <a:off x="5184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689" name="Group 34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664" y="2112"/>
                                          <a:ext cx="480" cy="480"/>
                                          <a:chOff x="5664" y="21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90" name="Line 345"/>
                                        <wps:cNvCnPr/>
                                        <wps:spPr bwMode="auto">
                                          <a:xfrm>
                                            <a:off x="5664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91" name="Line 346"/>
                                        <wps:cNvCnPr/>
                                        <wps:spPr bwMode="auto">
                                          <a:xfrm rot="-5400000">
                                            <a:off x="5664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681" name="Group 34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184" y="2592"/>
                                        <a:ext cx="960" cy="480"/>
                                        <a:chOff x="5184" y="2592"/>
                                        <a:chExt cx="960" cy="480"/>
                                      </a:xfrm>
                                    </wpg:grpSpPr>
                                    <wpg:grpSp>
                                      <wpg:cNvPr id="682" name="Group 34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184" y="2592"/>
                                          <a:ext cx="480" cy="480"/>
                                          <a:chOff x="5184" y="25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86" name="Line 349"/>
                                        <wps:cNvCnPr/>
                                        <wps:spPr bwMode="auto">
                                          <a:xfrm>
                                            <a:off x="5184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87" name="Line 350"/>
                                        <wps:cNvCnPr/>
                                        <wps:spPr bwMode="auto">
                                          <a:xfrm rot="-5400000">
                                            <a:off x="5184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683" name="Group 35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664" y="2592"/>
                                          <a:ext cx="480" cy="480"/>
                                          <a:chOff x="5664" y="25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84" name="Line 352"/>
                                        <wps:cNvCnPr/>
                                        <wps:spPr bwMode="auto">
                                          <a:xfrm>
                                            <a:off x="5664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85" name="Line 353"/>
                                        <wps:cNvCnPr/>
                                        <wps:spPr bwMode="auto">
                                          <a:xfrm rot="-5400000">
                                            <a:off x="5664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647" name="Group 35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224" y="3072"/>
                                    <a:ext cx="1920" cy="960"/>
                                    <a:chOff x="4224" y="3072"/>
                                    <a:chExt cx="1920" cy="960"/>
                                  </a:xfrm>
                                </wpg:grpSpPr>
                                <wpg:grpSp>
                                  <wpg:cNvPr id="648" name="Group 35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224" y="3072"/>
                                      <a:ext cx="960" cy="960"/>
                                      <a:chOff x="4224" y="3072"/>
                                      <a:chExt cx="960" cy="960"/>
                                    </a:xfrm>
                                  </wpg:grpSpPr>
                                  <wpg:grpSp>
                                    <wpg:cNvPr id="664" name="Group 35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224" y="3072"/>
                                        <a:ext cx="960" cy="480"/>
                                        <a:chOff x="4224" y="3072"/>
                                        <a:chExt cx="960" cy="480"/>
                                      </a:xfrm>
                                    </wpg:grpSpPr>
                                    <wpg:grpSp>
                                      <wpg:cNvPr id="672" name="Group 35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224" y="3072"/>
                                          <a:ext cx="480" cy="480"/>
                                          <a:chOff x="4224" y="30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76" name="Line 358"/>
                                        <wps:cNvCnPr/>
                                        <wps:spPr bwMode="auto">
                                          <a:xfrm>
                                            <a:off x="4224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77" name="Line 359"/>
                                        <wps:cNvCnPr/>
                                        <wps:spPr bwMode="auto">
                                          <a:xfrm rot="-5400000">
                                            <a:off x="4224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673" name="Group 36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704" y="3072"/>
                                          <a:ext cx="480" cy="480"/>
                                          <a:chOff x="4704" y="30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74" name="Line 361"/>
                                        <wps:cNvCnPr/>
                                        <wps:spPr bwMode="auto">
                                          <a:xfrm>
                                            <a:off x="4704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75" name="Line 362"/>
                                        <wps:cNvCnPr/>
                                        <wps:spPr bwMode="auto">
                                          <a:xfrm rot="-5400000">
                                            <a:off x="4704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665" name="Group 36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224" y="3552"/>
                                        <a:ext cx="960" cy="480"/>
                                        <a:chOff x="4224" y="3552"/>
                                        <a:chExt cx="960" cy="480"/>
                                      </a:xfrm>
                                    </wpg:grpSpPr>
                                    <wpg:grpSp>
                                      <wpg:cNvPr id="666" name="Group 36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224" y="3552"/>
                                          <a:ext cx="480" cy="480"/>
                                          <a:chOff x="4224" y="355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70" name="Line 365"/>
                                        <wps:cNvCnPr/>
                                        <wps:spPr bwMode="auto">
                                          <a:xfrm>
                                            <a:off x="4224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71" name="Line 366"/>
                                        <wps:cNvCnPr/>
                                        <wps:spPr bwMode="auto">
                                          <a:xfrm rot="-5400000">
                                            <a:off x="4224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667" name="Group 36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704" y="3552"/>
                                          <a:ext cx="480" cy="480"/>
                                          <a:chOff x="4704" y="355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68" name="Line 368"/>
                                        <wps:cNvCnPr/>
                                        <wps:spPr bwMode="auto">
                                          <a:xfrm>
                                            <a:off x="4704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69" name="Line 369"/>
                                        <wps:cNvCnPr/>
                                        <wps:spPr bwMode="auto">
                                          <a:xfrm rot="-5400000">
                                            <a:off x="4704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649" name="Group 37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184" y="3072"/>
                                      <a:ext cx="960" cy="960"/>
                                      <a:chOff x="5184" y="3072"/>
                                      <a:chExt cx="960" cy="960"/>
                                    </a:xfrm>
                                  </wpg:grpSpPr>
                                  <wpg:grpSp>
                                    <wpg:cNvPr id="650" name="Group 37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184" y="3072"/>
                                        <a:ext cx="960" cy="480"/>
                                        <a:chOff x="5184" y="3072"/>
                                        <a:chExt cx="960" cy="480"/>
                                      </a:xfrm>
                                    </wpg:grpSpPr>
                                    <wpg:grpSp>
                                      <wpg:cNvPr id="658" name="Group 37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184" y="3072"/>
                                          <a:ext cx="480" cy="480"/>
                                          <a:chOff x="5184" y="30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62" name="Line 373"/>
                                        <wps:cNvCnPr/>
                                        <wps:spPr bwMode="auto">
                                          <a:xfrm>
                                            <a:off x="5184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63" name="Line 374"/>
                                        <wps:cNvCnPr/>
                                        <wps:spPr bwMode="auto">
                                          <a:xfrm rot="-5400000">
                                            <a:off x="5184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659" name="Group 37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664" y="3072"/>
                                          <a:ext cx="480" cy="480"/>
                                          <a:chOff x="5664" y="30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60" name="Line 376"/>
                                        <wps:cNvCnPr/>
                                        <wps:spPr bwMode="auto">
                                          <a:xfrm>
                                            <a:off x="5664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61" name="Line 377"/>
                                        <wps:cNvCnPr/>
                                        <wps:spPr bwMode="auto">
                                          <a:xfrm rot="-5400000">
                                            <a:off x="5664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651" name="Group 37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184" y="3552"/>
                                        <a:ext cx="960" cy="480"/>
                                        <a:chOff x="5184" y="3552"/>
                                        <a:chExt cx="960" cy="480"/>
                                      </a:xfrm>
                                    </wpg:grpSpPr>
                                    <wpg:grpSp>
                                      <wpg:cNvPr id="652" name="Group 37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184" y="3552"/>
                                          <a:ext cx="480" cy="480"/>
                                          <a:chOff x="5184" y="355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56" name="Line 380"/>
                                        <wps:cNvCnPr/>
                                        <wps:spPr bwMode="auto">
                                          <a:xfrm>
                                            <a:off x="5184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57" name="Line 381"/>
                                        <wps:cNvCnPr/>
                                        <wps:spPr bwMode="auto">
                                          <a:xfrm rot="-5400000">
                                            <a:off x="5184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653" name="Group 38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664" y="3552"/>
                                          <a:ext cx="480" cy="480"/>
                                          <a:chOff x="5664" y="355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54" name="Line 383"/>
                                        <wps:cNvCnPr/>
                                        <wps:spPr bwMode="auto">
                                          <a:xfrm>
                                            <a:off x="5664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55" name="Line 384"/>
                                        <wps:cNvCnPr/>
                                        <wps:spPr bwMode="auto">
                                          <a:xfrm rot="-5400000">
                                            <a:off x="5664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  <wpg:grpSp>
                            <wpg:cNvPr id="517" name="Group 385"/>
                            <wpg:cNvGrpSpPr>
                              <a:grpSpLocks/>
                            </wpg:cNvGrpSpPr>
                            <wpg:grpSpPr bwMode="auto">
                              <a:xfrm>
                                <a:off x="2304" y="4032"/>
                                <a:ext cx="3840" cy="1920"/>
                                <a:chOff x="2304" y="4032"/>
                                <a:chExt cx="3840" cy="1920"/>
                              </a:xfrm>
                            </wpg:grpSpPr>
                            <wpg:grpSp>
                              <wpg:cNvPr id="518" name="Group 38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04" y="4032"/>
                                  <a:ext cx="1920" cy="1920"/>
                                  <a:chOff x="2304" y="4032"/>
                                  <a:chExt cx="1920" cy="1920"/>
                                </a:xfrm>
                              </wpg:grpSpPr>
                              <wpg:grpSp>
                                <wpg:cNvPr id="582" name="Group 38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304" y="4032"/>
                                    <a:ext cx="1920" cy="960"/>
                                    <a:chOff x="2304" y="4032"/>
                                    <a:chExt cx="1920" cy="960"/>
                                  </a:xfrm>
                                </wpg:grpSpPr>
                                <wpg:grpSp>
                                  <wpg:cNvPr id="614" name="Group 38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304" y="4032"/>
                                      <a:ext cx="960" cy="960"/>
                                      <a:chOff x="2304" y="4032"/>
                                      <a:chExt cx="960" cy="960"/>
                                    </a:xfrm>
                                  </wpg:grpSpPr>
                                  <wpg:grpSp>
                                    <wpg:cNvPr id="630" name="Group 38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304" y="4032"/>
                                        <a:ext cx="960" cy="480"/>
                                        <a:chOff x="2304" y="4032"/>
                                        <a:chExt cx="960" cy="480"/>
                                      </a:xfrm>
                                    </wpg:grpSpPr>
                                    <wpg:grpSp>
                                      <wpg:cNvPr id="638" name="Group 39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304" y="4032"/>
                                          <a:ext cx="480" cy="480"/>
                                          <a:chOff x="2304" y="403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42" name="Line 391"/>
                                        <wps:cNvCnPr/>
                                        <wps:spPr bwMode="auto">
                                          <a:xfrm>
                                            <a:off x="2304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43" name="Line 392"/>
                                        <wps:cNvCnPr/>
                                        <wps:spPr bwMode="auto">
                                          <a:xfrm rot="-5400000">
                                            <a:off x="2304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639" name="Group 39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784" y="4032"/>
                                          <a:ext cx="480" cy="480"/>
                                          <a:chOff x="2784" y="403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40" name="Line 394"/>
                                        <wps:cNvCnPr/>
                                        <wps:spPr bwMode="auto">
                                          <a:xfrm>
                                            <a:off x="2784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41" name="Line 395"/>
                                        <wps:cNvCnPr/>
                                        <wps:spPr bwMode="auto">
                                          <a:xfrm rot="-5400000">
                                            <a:off x="2784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631" name="Group 39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304" y="4512"/>
                                        <a:ext cx="960" cy="480"/>
                                        <a:chOff x="2304" y="4512"/>
                                        <a:chExt cx="960" cy="480"/>
                                      </a:xfrm>
                                    </wpg:grpSpPr>
                                    <wpg:grpSp>
                                      <wpg:cNvPr id="632" name="Group 39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304" y="4512"/>
                                          <a:ext cx="480" cy="480"/>
                                          <a:chOff x="2304" y="45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36" name="Line 398"/>
                                        <wps:cNvCnPr/>
                                        <wps:spPr bwMode="auto">
                                          <a:xfrm>
                                            <a:off x="2304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37" name="Line 399"/>
                                        <wps:cNvCnPr/>
                                        <wps:spPr bwMode="auto">
                                          <a:xfrm rot="-5400000">
                                            <a:off x="2304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633" name="Group 40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784" y="4512"/>
                                          <a:ext cx="480" cy="480"/>
                                          <a:chOff x="2784" y="45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34" name="Line 401"/>
                                        <wps:cNvCnPr/>
                                        <wps:spPr bwMode="auto">
                                          <a:xfrm>
                                            <a:off x="2784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35" name="Line 402"/>
                                        <wps:cNvCnPr/>
                                        <wps:spPr bwMode="auto">
                                          <a:xfrm rot="-5400000">
                                            <a:off x="2784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615" name="Group 40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264" y="4032"/>
                                      <a:ext cx="960" cy="960"/>
                                      <a:chOff x="3264" y="4032"/>
                                      <a:chExt cx="960" cy="960"/>
                                    </a:xfrm>
                                  </wpg:grpSpPr>
                                  <wpg:grpSp>
                                    <wpg:cNvPr id="616" name="Group 40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264" y="4032"/>
                                        <a:ext cx="960" cy="480"/>
                                        <a:chOff x="3264" y="4032"/>
                                        <a:chExt cx="960" cy="480"/>
                                      </a:xfrm>
                                    </wpg:grpSpPr>
                                    <wpg:grpSp>
                                      <wpg:cNvPr id="624" name="Group 40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264" y="4032"/>
                                          <a:ext cx="480" cy="480"/>
                                          <a:chOff x="3264" y="403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28" name="Line 406"/>
                                        <wps:cNvCnPr/>
                                        <wps:spPr bwMode="auto">
                                          <a:xfrm>
                                            <a:off x="3264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29" name="Line 407"/>
                                        <wps:cNvCnPr/>
                                        <wps:spPr bwMode="auto">
                                          <a:xfrm rot="-5400000">
                                            <a:off x="3264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625" name="Group 40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744" y="4032"/>
                                          <a:ext cx="480" cy="480"/>
                                          <a:chOff x="3744" y="403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26" name="Line 409"/>
                                        <wps:cNvCnPr/>
                                        <wps:spPr bwMode="auto">
                                          <a:xfrm>
                                            <a:off x="3744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27" name="Line 410"/>
                                        <wps:cNvCnPr/>
                                        <wps:spPr bwMode="auto">
                                          <a:xfrm rot="-5400000">
                                            <a:off x="3744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617" name="Group 41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264" y="4512"/>
                                        <a:ext cx="960" cy="480"/>
                                        <a:chOff x="3264" y="4512"/>
                                        <a:chExt cx="960" cy="480"/>
                                      </a:xfrm>
                                    </wpg:grpSpPr>
                                    <wpg:grpSp>
                                      <wpg:cNvPr id="618" name="Group 41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264" y="4512"/>
                                          <a:ext cx="480" cy="480"/>
                                          <a:chOff x="3264" y="45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22" name="Line 413"/>
                                        <wps:cNvCnPr/>
                                        <wps:spPr bwMode="auto">
                                          <a:xfrm>
                                            <a:off x="3264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23" name="Line 414"/>
                                        <wps:cNvCnPr/>
                                        <wps:spPr bwMode="auto">
                                          <a:xfrm rot="-5400000">
                                            <a:off x="3264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619" name="Group 41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744" y="4512"/>
                                          <a:ext cx="480" cy="480"/>
                                          <a:chOff x="3744" y="45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20" name="Line 416"/>
                                        <wps:cNvCnPr/>
                                        <wps:spPr bwMode="auto">
                                          <a:xfrm>
                                            <a:off x="3744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21" name="Line 417"/>
                                        <wps:cNvCnPr/>
                                        <wps:spPr bwMode="auto">
                                          <a:xfrm rot="-5400000">
                                            <a:off x="3744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583" name="Group 41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304" y="4992"/>
                                    <a:ext cx="1920" cy="960"/>
                                    <a:chOff x="2304" y="4992"/>
                                    <a:chExt cx="1920" cy="960"/>
                                  </a:xfrm>
                                </wpg:grpSpPr>
                                <wpg:grpSp>
                                  <wpg:cNvPr id="584" name="Group 41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304" y="4992"/>
                                      <a:ext cx="960" cy="960"/>
                                      <a:chOff x="2304" y="4992"/>
                                      <a:chExt cx="960" cy="960"/>
                                    </a:xfrm>
                                  </wpg:grpSpPr>
                                  <wpg:grpSp>
                                    <wpg:cNvPr id="600" name="Group 42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304" y="4992"/>
                                        <a:ext cx="960" cy="480"/>
                                        <a:chOff x="2304" y="4992"/>
                                        <a:chExt cx="960" cy="480"/>
                                      </a:xfrm>
                                    </wpg:grpSpPr>
                                    <wpg:grpSp>
                                      <wpg:cNvPr id="608" name="Group 42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304" y="4992"/>
                                          <a:ext cx="480" cy="480"/>
                                          <a:chOff x="2304" y="49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12" name="Line 422"/>
                                        <wps:cNvCnPr/>
                                        <wps:spPr bwMode="auto">
                                          <a:xfrm>
                                            <a:off x="2304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13" name="Line 423"/>
                                        <wps:cNvCnPr/>
                                        <wps:spPr bwMode="auto">
                                          <a:xfrm rot="-5400000">
                                            <a:off x="2304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609" name="Group 42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784" y="4992"/>
                                          <a:ext cx="480" cy="480"/>
                                          <a:chOff x="2784" y="49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10" name="Line 425"/>
                                        <wps:cNvCnPr/>
                                        <wps:spPr bwMode="auto">
                                          <a:xfrm>
                                            <a:off x="2784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11" name="Line 426"/>
                                        <wps:cNvCnPr/>
                                        <wps:spPr bwMode="auto">
                                          <a:xfrm rot="-5400000">
                                            <a:off x="2784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601" name="Group 42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304" y="5472"/>
                                        <a:ext cx="960" cy="480"/>
                                        <a:chOff x="2304" y="5472"/>
                                        <a:chExt cx="960" cy="480"/>
                                      </a:xfrm>
                                    </wpg:grpSpPr>
                                    <wpg:grpSp>
                                      <wpg:cNvPr id="602" name="Group 42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304" y="5472"/>
                                          <a:ext cx="480" cy="480"/>
                                          <a:chOff x="2304" y="54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06" name="Line 429"/>
                                        <wps:cNvCnPr/>
                                        <wps:spPr bwMode="auto">
                                          <a:xfrm>
                                            <a:off x="2304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07" name="Line 430"/>
                                        <wps:cNvCnPr/>
                                        <wps:spPr bwMode="auto">
                                          <a:xfrm rot="-5400000">
                                            <a:off x="2304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603" name="Group 43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784" y="5472"/>
                                          <a:ext cx="480" cy="480"/>
                                          <a:chOff x="2784" y="54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04" name="Line 432"/>
                                        <wps:cNvCnPr/>
                                        <wps:spPr bwMode="auto">
                                          <a:xfrm>
                                            <a:off x="2784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05" name="Line 433"/>
                                        <wps:cNvCnPr/>
                                        <wps:spPr bwMode="auto">
                                          <a:xfrm rot="-5400000">
                                            <a:off x="2784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585" name="Group 43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264" y="4992"/>
                                      <a:ext cx="960" cy="960"/>
                                      <a:chOff x="3264" y="4992"/>
                                      <a:chExt cx="960" cy="960"/>
                                    </a:xfrm>
                                  </wpg:grpSpPr>
                                  <wpg:grpSp>
                                    <wpg:cNvPr id="586" name="Group 43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264" y="4992"/>
                                        <a:ext cx="960" cy="480"/>
                                        <a:chOff x="3264" y="4992"/>
                                        <a:chExt cx="960" cy="480"/>
                                      </a:xfrm>
                                    </wpg:grpSpPr>
                                    <wpg:grpSp>
                                      <wpg:cNvPr id="594" name="Group 43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264" y="4992"/>
                                          <a:ext cx="480" cy="480"/>
                                          <a:chOff x="3264" y="49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98" name="Line 437"/>
                                        <wps:cNvCnPr/>
                                        <wps:spPr bwMode="auto">
                                          <a:xfrm>
                                            <a:off x="3264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99" name="Line 438"/>
                                        <wps:cNvCnPr/>
                                        <wps:spPr bwMode="auto">
                                          <a:xfrm rot="-5400000">
                                            <a:off x="3264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595" name="Group 43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744" y="4992"/>
                                          <a:ext cx="480" cy="480"/>
                                          <a:chOff x="3744" y="49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96" name="Line 440"/>
                                        <wps:cNvCnPr/>
                                        <wps:spPr bwMode="auto">
                                          <a:xfrm>
                                            <a:off x="3744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97" name="Line 441"/>
                                        <wps:cNvCnPr/>
                                        <wps:spPr bwMode="auto">
                                          <a:xfrm rot="-5400000">
                                            <a:off x="3744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587" name="Group 44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264" y="5472"/>
                                        <a:ext cx="960" cy="480"/>
                                        <a:chOff x="3264" y="5472"/>
                                        <a:chExt cx="960" cy="480"/>
                                      </a:xfrm>
                                    </wpg:grpSpPr>
                                    <wpg:grpSp>
                                      <wpg:cNvPr id="588" name="Group 44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264" y="5472"/>
                                          <a:ext cx="480" cy="480"/>
                                          <a:chOff x="3264" y="54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92" name="Line 444"/>
                                        <wps:cNvCnPr/>
                                        <wps:spPr bwMode="auto">
                                          <a:xfrm>
                                            <a:off x="3264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93" name="Line 445"/>
                                        <wps:cNvCnPr/>
                                        <wps:spPr bwMode="auto">
                                          <a:xfrm rot="-5400000">
                                            <a:off x="3264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589" name="Group 44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744" y="5472"/>
                                          <a:ext cx="480" cy="480"/>
                                          <a:chOff x="3744" y="54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90" name="Line 447"/>
                                        <wps:cNvCnPr/>
                                        <wps:spPr bwMode="auto">
                                          <a:xfrm>
                                            <a:off x="3744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91" name="Line 448"/>
                                        <wps:cNvCnPr/>
                                        <wps:spPr bwMode="auto">
                                          <a:xfrm rot="-5400000">
                                            <a:off x="3744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  <wpg:grpSp>
                              <wpg:cNvPr id="519" name="Group 44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24" y="4032"/>
                                  <a:ext cx="1920" cy="1920"/>
                                  <a:chOff x="4224" y="4032"/>
                                  <a:chExt cx="1920" cy="1920"/>
                                </a:xfrm>
                              </wpg:grpSpPr>
                              <wpg:grpSp>
                                <wpg:cNvPr id="520" name="Group 45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224" y="4032"/>
                                    <a:ext cx="1920" cy="960"/>
                                    <a:chOff x="4224" y="4032"/>
                                    <a:chExt cx="1920" cy="960"/>
                                  </a:xfrm>
                                </wpg:grpSpPr>
                                <wpg:grpSp>
                                  <wpg:cNvPr id="552" name="Group 45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224" y="4032"/>
                                      <a:ext cx="960" cy="960"/>
                                      <a:chOff x="4224" y="4032"/>
                                      <a:chExt cx="960" cy="960"/>
                                    </a:xfrm>
                                  </wpg:grpSpPr>
                                  <wpg:grpSp>
                                    <wpg:cNvPr id="568" name="Group 45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224" y="4032"/>
                                        <a:ext cx="960" cy="480"/>
                                        <a:chOff x="4224" y="4032"/>
                                        <a:chExt cx="960" cy="480"/>
                                      </a:xfrm>
                                    </wpg:grpSpPr>
                                    <wpg:grpSp>
                                      <wpg:cNvPr id="576" name="Group 45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224" y="4032"/>
                                          <a:ext cx="480" cy="480"/>
                                          <a:chOff x="4224" y="403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80" name="Line 454"/>
                                        <wps:cNvCnPr/>
                                        <wps:spPr bwMode="auto">
                                          <a:xfrm>
                                            <a:off x="4224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81" name="Line 455"/>
                                        <wps:cNvCnPr/>
                                        <wps:spPr bwMode="auto">
                                          <a:xfrm rot="-5400000">
                                            <a:off x="4224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577" name="Group 45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704" y="4032"/>
                                          <a:ext cx="480" cy="480"/>
                                          <a:chOff x="4704" y="403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78" name="Line 457"/>
                                        <wps:cNvCnPr/>
                                        <wps:spPr bwMode="auto">
                                          <a:xfrm>
                                            <a:off x="4704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79" name="Line 458"/>
                                        <wps:cNvCnPr/>
                                        <wps:spPr bwMode="auto">
                                          <a:xfrm rot="-5400000">
                                            <a:off x="4704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569" name="Group 45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224" y="4512"/>
                                        <a:ext cx="960" cy="480"/>
                                        <a:chOff x="4224" y="4512"/>
                                        <a:chExt cx="960" cy="480"/>
                                      </a:xfrm>
                                    </wpg:grpSpPr>
                                    <wpg:grpSp>
                                      <wpg:cNvPr id="570" name="Group 46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224" y="4512"/>
                                          <a:ext cx="480" cy="480"/>
                                          <a:chOff x="4224" y="45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74" name="Line 461"/>
                                        <wps:cNvCnPr/>
                                        <wps:spPr bwMode="auto">
                                          <a:xfrm>
                                            <a:off x="4224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75" name="Line 462"/>
                                        <wps:cNvCnPr/>
                                        <wps:spPr bwMode="auto">
                                          <a:xfrm rot="-5400000">
                                            <a:off x="4224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571" name="Group 46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704" y="4512"/>
                                          <a:ext cx="480" cy="480"/>
                                          <a:chOff x="4704" y="45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72" name="Line 464"/>
                                        <wps:cNvCnPr/>
                                        <wps:spPr bwMode="auto">
                                          <a:xfrm>
                                            <a:off x="4704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73" name="Line 465"/>
                                        <wps:cNvCnPr/>
                                        <wps:spPr bwMode="auto">
                                          <a:xfrm rot="-5400000">
                                            <a:off x="4704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553" name="Group 46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184" y="4032"/>
                                      <a:ext cx="960" cy="960"/>
                                      <a:chOff x="5184" y="4032"/>
                                      <a:chExt cx="960" cy="960"/>
                                    </a:xfrm>
                                  </wpg:grpSpPr>
                                  <wpg:grpSp>
                                    <wpg:cNvPr id="554" name="Group 46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184" y="4032"/>
                                        <a:ext cx="960" cy="480"/>
                                        <a:chOff x="5184" y="4032"/>
                                        <a:chExt cx="960" cy="480"/>
                                      </a:xfrm>
                                    </wpg:grpSpPr>
                                    <wpg:grpSp>
                                      <wpg:cNvPr id="562" name="Group 46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184" y="4032"/>
                                          <a:ext cx="480" cy="480"/>
                                          <a:chOff x="5184" y="403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66" name="Line 469"/>
                                        <wps:cNvCnPr/>
                                        <wps:spPr bwMode="auto">
                                          <a:xfrm>
                                            <a:off x="5184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67" name="Line 470"/>
                                        <wps:cNvCnPr/>
                                        <wps:spPr bwMode="auto">
                                          <a:xfrm rot="-5400000">
                                            <a:off x="5184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563" name="Group 47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664" y="4032"/>
                                          <a:ext cx="480" cy="480"/>
                                          <a:chOff x="5664" y="403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64" name="Line 472"/>
                                        <wps:cNvCnPr/>
                                        <wps:spPr bwMode="auto">
                                          <a:xfrm>
                                            <a:off x="5664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65" name="Line 473"/>
                                        <wps:cNvCnPr/>
                                        <wps:spPr bwMode="auto">
                                          <a:xfrm rot="-5400000">
                                            <a:off x="5664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555" name="Group 47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184" y="4512"/>
                                        <a:ext cx="960" cy="480"/>
                                        <a:chOff x="5184" y="4512"/>
                                        <a:chExt cx="960" cy="480"/>
                                      </a:xfrm>
                                    </wpg:grpSpPr>
                                    <wpg:grpSp>
                                      <wpg:cNvPr id="556" name="Group 47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184" y="4512"/>
                                          <a:ext cx="480" cy="480"/>
                                          <a:chOff x="5184" y="45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60" name="Line 476"/>
                                        <wps:cNvCnPr/>
                                        <wps:spPr bwMode="auto">
                                          <a:xfrm>
                                            <a:off x="5184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61" name="Line 477"/>
                                        <wps:cNvCnPr/>
                                        <wps:spPr bwMode="auto">
                                          <a:xfrm rot="-5400000">
                                            <a:off x="5184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557" name="Group 47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664" y="4512"/>
                                          <a:ext cx="480" cy="480"/>
                                          <a:chOff x="5664" y="45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58" name="Line 479"/>
                                        <wps:cNvCnPr/>
                                        <wps:spPr bwMode="auto">
                                          <a:xfrm>
                                            <a:off x="5664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59" name="Line 480"/>
                                        <wps:cNvCnPr/>
                                        <wps:spPr bwMode="auto">
                                          <a:xfrm rot="-5400000">
                                            <a:off x="5664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521" name="Group 48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224" y="4992"/>
                                    <a:ext cx="1920" cy="960"/>
                                    <a:chOff x="4224" y="4992"/>
                                    <a:chExt cx="1920" cy="960"/>
                                  </a:xfrm>
                                </wpg:grpSpPr>
                                <wpg:grpSp>
                                  <wpg:cNvPr id="522" name="Group 48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224" y="4992"/>
                                      <a:ext cx="960" cy="960"/>
                                      <a:chOff x="4224" y="4992"/>
                                      <a:chExt cx="960" cy="960"/>
                                    </a:xfrm>
                                  </wpg:grpSpPr>
                                  <wpg:grpSp>
                                    <wpg:cNvPr id="538" name="Group 48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224" y="4992"/>
                                        <a:ext cx="960" cy="480"/>
                                        <a:chOff x="4224" y="4992"/>
                                        <a:chExt cx="960" cy="480"/>
                                      </a:xfrm>
                                    </wpg:grpSpPr>
                                    <wpg:grpSp>
                                      <wpg:cNvPr id="546" name="Group 48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224" y="4992"/>
                                          <a:ext cx="480" cy="480"/>
                                          <a:chOff x="4224" y="49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50" name="Line 485"/>
                                        <wps:cNvCnPr/>
                                        <wps:spPr bwMode="auto">
                                          <a:xfrm>
                                            <a:off x="4224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51" name="Line 486"/>
                                        <wps:cNvCnPr/>
                                        <wps:spPr bwMode="auto">
                                          <a:xfrm rot="-5400000">
                                            <a:off x="4224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547" name="Group 48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704" y="4992"/>
                                          <a:ext cx="480" cy="480"/>
                                          <a:chOff x="4704" y="49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48" name="Line 488"/>
                                        <wps:cNvCnPr/>
                                        <wps:spPr bwMode="auto">
                                          <a:xfrm>
                                            <a:off x="4704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49" name="Line 489"/>
                                        <wps:cNvCnPr/>
                                        <wps:spPr bwMode="auto">
                                          <a:xfrm rot="-5400000">
                                            <a:off x="4704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539" name="Group 49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224" y="5472"/>
                                        <a:ext cx="960" cy="480"/>
                                        <a:chOff x="4224" y="5472"/>
                                        <a:chExt cx="960" cy="480"/>
                                      </a:xfrm>
                                    </wpg:grpSpPr>
                                    <wpg:grpSp>
                                      <wpg:cNvPr id="540" name="Group 49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224" y="5472"/>
                                          <a:ext cx="480" cy="480"/>
                                          <a:chOff x="4224" y="54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44" name="Line 492"/>
                                        <wps:cNvCnPr/>
                                        <wps:spPr bwMode="auto">
                                          <a:xfrm>
                                            <a:off x="4224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45" name="Line 493"/>
                                        <wps:cNvCnPr/>
                                        <wps:spPr bwMode="auto">
                                          <a:xfrm rot="-5400000">
                                            <a:off x="4224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541" name="Group 49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704" y="5472"/>
                                          <a:ext cx="480" cy="480"/>
                                          <a:chOff x="4704" y="54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42" name="Line 495"/>
                                        <wps:cNvCnPr/>
                                        <wps:spPr bwMode="auto">
                                          <a:xfrm>
                                            <a:off x="4704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43" name="Line 496"/>
                                        <wps:cNvCnPr/>
                                        <wps:spPr bwMode="auto">
                                          <a:xfrm rot="-5400000">
                                            <a:off x="4704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523" name="Group 49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184" y="4992"/>
                                      <a:ext cx="960" cy="960"/>
                                      <a:chOff x="5184" y="4992"/>
                                      <a:chExt cx="960" cy="960"/>
                                    </a:xfrm>
                                  </wpg:grpSpPr>
                                  <wpg:grpSp>
                                    <wpg:cNvPr id="524" name="Group 49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184" y="4992"/>
                                        <a:ext cx="960" cy="480"/>
                                        <a:chOff x="5184" y="4992"/>
                                        <a:chExt cx="960" cy="480"/>
                                      </a:xfrm>
                                    </wpg:grpSpPr>
                                    <wpg:grpSp>
                                      <wpg:cNvPr id="532" name="Group 49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184" y="4992"/>
                                          <a:ext cx="480" cy="480"/>
                                          <a:chOff x="5184" y="49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36" name="Line 500"/>
                                        <wps:cNvCnPr/>
                                        <wps:spPr bwMode="auto">
                                          <a:xfrm>
                                            <a:off x="5184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37" name="Line 501"/>
                                        <wps:cNvCnPr/>
                                        <wps:spPr bwMode="auto">
                                          <a:xfrm rot="-5400000">
                                            <a:off x="5184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533" name="Group 50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664" y="4992"/>
                                          <a:ext cx="480" cy="480"/>
                                          <a:chOff x="5664" y="49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34" name="Line 503"/>
                                        <wps:cNvCnPr/>
                                        <wps:spPr bwMode="auto">
                                          <a:xfrm>
                                            <a:off x="5664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35" name="Line 504"/>
                                        <wps:cNvCnPr/>
                                        <wps:spPr bwMode="auto">
                                          <a:xfrm rot="-5400000">
                                            <a:off x="5664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525" name="Group 50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184" y="5472"/>
                                        <a:ext cx="960" cy="480"/>
                                        <a:chOff x="5184" y="5472"/>
                                        <a:chExt cx="960" cy="480"/>
                                      </a:xfrm>
                                    </wpg:grpSpPr>
                                    <wpg:grpSp>
                                      <wpg:cNvPr id="526" name="Group 50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184" y="5472"/>
                                          <a:ext cx="480" cy="480"/>
                                          <a:chOff x="5184" y="54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30" name="Line 507"/>
                                        <wps:cNvCnPr/>
                                        <wps:spPr bwMode="auto">
                                          <a:xfrm>
                                            <a:off x="5184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31" name="Line 508"/>
                                        <wps:cNvCnPr/>
                                        <wps:spPr bwMode="auto">
                                          <a:xfrm rot="-5400000">
                                            <a:off x="5184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527" name="Group 50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664" y="5472"/>
                                          <a:ext cx="480" cy="480"/>
                                          <a:chOff x="5664" y="54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28" name="Line 510"/>
                                        <wps:cNvCnPr/>
                                        <wps:spPr bwMode="auto">
                                          <a:xfrm>
                                            <a:off x="5664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29" name="Line 511"/>
                                        <wps:cNvCnPr/>
                                        <wps:spPr bwMode="auto">
                                          <a:xfrm rot="-5400000">
                                            <a:off x="5664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  <wpg:grpSp>
                        <wpg:cNvPr id="3" name="Group 51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304" cy="4224"/>
                            <a:chOff x="0" y="0"/>
                            <a:chExt cx="2304" cy="4224"/>
                          </a:xfrm>
                        </wpg:grpSpPr>
                        <wpg:grpSp>
                          <wpg:cNvPr id="4" name="Group 514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2304" cy="2112"/>
                              <a:chOff x="0" y="0"/>
                              <a:chExt cx="3840" cy="3840"/>
                            </a:xfrm>
                          </wpg:grpSpPr>
                          <wpg:grpSp>
                            <wpg:cNvPr id="260" name="Group 515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840" cy="1920"/>
                                <a:chOff x="0" y="0"/>
                                <a:chExt cx="3840" cy="1920"/>
                              </a:xfrm>
                            </wpg:grpSpPr>
                            <wpg:grpSp>
                              <wpg:cNvPr id="388" name="Group 5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1920" cy="1920"/>
                                  <a:chOff x="0" y="0"/>
                                  <a:chExt cx="1920" cy="1920"/>
                                </a:xfrm>
                              </wpg:grpSpPr>
                              <wpg:grpSp>
                                <wpg:cNvPr id="452" name="Group 51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0"/>
                                    <a:ext cx="1920" cy="960"/>
                                    <a:chOff x="0" y="0"/>
                                    <a:chExt cx="1920" cy="960"/>
                                  </a:xfrm>
                                </wpg:grpSpPr>
                                <wpg:grpSp>
                                  <wpg:cNvPr id="484" name="Group 51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960" cy="960"/>
                                      <a:chOff x="0" y="0"/>
                                      <a:chExt cx="960" cy="960"/>
                                    </a:xfrm>
                                  </wpg:grpSpPr>
                                  <wpg:grpSp>
                                    <wpg:cNvPr id="500" name="Group 51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0"/>
                                        <a:ext cx="960" cy="480"/>
                                        <a:chOff x="0" y="0"/>
                                        <a:chExt cx="960" cy="480"/>
                                      </a:xfrm>
                                    </wpg:grpSpPr>
                                    <wpg:grpSp>
                                      <wpg:cNvPr id="508" name="Group 52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0"/>
                                          <a:ext cx="480" cy="480"/>
                                          <a:chOff x="0" y="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12" name="Line 521"/>
                                        <wps:cNvCnPr/>
                                        <wps:spPr bwMode="auto">
                                          <a:xfrm>
                                            <a:off x="0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13" name="Line 522"/>
                                        <wps:cNvCnPr/>
                                        <wps:spPr bwMode="auto">
                                          <a:xfrm rot="-5400000">
                                            <a:off x="0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509" name="Group 52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80" y="0"/>
                                          <a:ext cx="480" cy="480"/>
                                          <a:chOff x="480" y="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10" name="Line 524"/>
                                        <wps:cNvCnPr/>
                                        <wps:spPr bwMode="auto">
                                          <a:xfrm>
                                            <a:off x="480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11" name="Line 525"/>
                                        <wps:cNvCnPr/>
                                        <wps:spPr bwMode="auto">
                                          <a:xfrm rot="-5400000">
                                            <a:off x="480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501" name="Group 52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480"/>
                                        <a:ext cx="960" cy="480"/>
                                        <a:chOff x="0" y="480"/>
                                        <a:chExt cx="960" cy="480"/>
                                      </a:xfrm>
                                    </wpg:grpSpPr>
                                    <wpg:grpSp>
                                      <wpg:cNvPr id="502" name="Group 52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480"/>
                                          <a:ext cx="480" cy="480"/>
                                          <a:chOff x="0" y="4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06" name="Line 528"/>
                                        <wps:cNvCnPr/>
                                        <wps:spPr bwMode="auto">
                                          <a:xfrm>
                                            <a:off x="0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07" name="Line 529"/>
                                        <wps:cNvCnPr/>
                                        <wps:spPr bwMode="auto">
                                          <a:xfrm rot="-5400000">
                                            <a:off x="0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503" name="Group 53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80" y="480"/>
                                          <a:ext cx="480" cy="480"/>
                                          <a:chOff x="480" y="4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04" name="Line 531"/>
                                        <wps:cNvCnPr/>
                                        <wps:spPr bwMode="auto">
                                          <a:xfrm>
                                            <a:off x="480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05" name="Line 532"/>
                                        <wps:cNvCnPr/>
                                        <wps:spPr bwMode="auto">
                                          <a:xfrm rot="-5400000">
                                            <a:off x="480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485" name="Group 53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60" y="0"/>
                                      <a:ext cx="960" cy="960"/>
                                      <a:chOff x="960" y="0"/>
                                      <a:chExt cx="960" cy="960"/>
                                    </a:xfrm>
                                  </wpg:grpSpPr>
                                  <wpg:grpSp>
                                    <wpg:cNvPr id="486" name="Group 53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60" y="0"/>
                                        <a:ext cx="960" cy="480"/>
                                        <a:chOff x="960" y="0"/>
                                        <a:chExt cx="960" cy="480"/>
                                      </a:xfrm>
                                    </wpg:grpSpPr>
                                    <wpg:grpSp>
                                      <wpg:cNvPr id="494" name="Group 53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60" y="0"/>
                                          <a:ext cx="480" cy="480"/>
                                          <a:chOff x="960" y="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98" name="Line 536"/>
                                        <wps:cNvCnPr/>
                                        <wps:spPr bwMode="auto">
                                          <a:xfrm>
                                            <a:off x="960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99" name="Line 537"/>
                                        <wps:cNvCnPr/>
                                        <wps:spPr bwMode="auto">
                                          <a:xfrm rot="-5400000">
                                            <a:off x="960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495" name="Group 53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440" y="0"/>
                                          <a:ext cx="480" cy="480"/>
                                          <a:chOff x="1440" y="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96" name="Line 539"/>
                                        <wps:cNvCnPr/>
                                        <wps:spPr bwMode="auto">
                                          <a:xfrm>
                                            <a:off x="1440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97" name="Line 540"/>
                                        <wps:cNvCnPr/>
                                        <wps:spPr bwMode="auto">
                                          <a:xfrm rot="-5400000">
                                            <a:off x="1440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487" name="Group 54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60" y="480"/>
                                        <a:ext cx="960" cy="480"/>
                                        <a:chOff x="960" y="480"/>
                                        <a:chExt cx="960" cy="480"/>
                                      </a:xfrm>
                                    </wpg:grpSpPr>
                                    <wpg:grpSp>
                                      <wpg:cNvPr id="488" name="Group 54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60" y="480"/>
                                          <a:ext cx="480" cy="480"/>
                                          <a:chOff x="960" y="4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92" name="Line 543"/>
                                        <wps:cNvCnPr/>
                                        <wps:spPr bwMode="auto">
                                          <a:xfrm>
                                            <a:off x="960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93" name="Line 544"/>
                                        <wps:cNvCnPr/>
                                        <wps:spPr bwMode="auto">
                                          <a:xfrm rot="-5400000">
                                            <a:off x="960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489" name="Group 54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440" y="480"/>
                                          <a:ext cx="480" cy="480"/>
                                          <a:chOff x="1440" y="4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90" name="Line 546"/>
                                        <wps:cNvCnPr/>
                                        <wps:spPr bwMode="auto">
                                          <a:xfrm>
                                            <a:off x="1440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91" name="Line 547"/>
                                        <wps:cNvCnPr/>
                                        <wps:spPr bwMode="auto">
                                          <a:xfrm rot="-5400000">
                                            <a:off x="1440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453" name="Group 54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960"/>
                                    <a:ext cx="1920" cy="960"/>
                                    <a:chOff x="0" y="960"/>
                                    <a:chExt cx="1920" cy="960"/>
                                  </a:xfrm>
                                </wpg:grpSpPr>
                                <wpg:grpSp>
                                  <wpg:cNvPr id="454" name="Group 54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960"/>
                                      <a:ext cx="960" cy="960"/>
                                      <a:chOff x="0" y="960"/>
                                      <a:chExt cx="960" cy="960"/>
                                    </a:xfrm>
                                  </wpg:grpSpPr>
                                  <wpg:grpSp>
                                    <wpg:cNvPr id="470" name="Group 55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960"/>
                                        <a:ext cx="960" cy="480"/>
                                        <a:chOff x="0" y="960"/>
                                        <a:chExt cx="960" cy="480"/>
                                      </a:xfrm>
                                    </wpg:grpSpPr>
                                    <wpg:grpSp>
                                      <wpg:cNvPr id="478" name="Group 55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960"/>
                                          <a:ext cx="480" cy="480"/>
                                          <a:chOff x="0" y="9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82" name="Line 552"/>
                                        <wps:cNvCnPr/>
                                        <wps:spPr bwMode="auto">
                                          <a:xfrm>
                                            <a:off x="0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83" name="Line 553"/>
                                        <wps:cNvCnPr/>
                                        <wps:spPr bwMode="auto">
                                          <a:xfrm rot="-5400000">
                                            <a:off x="0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479" name="Group 55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80" y="960"/>
                                          <a:ext cx="480" cy="480"/>
                                          <a:chOff x="480" y="9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80" name="Line 555"/>
                                        <wps:cNvCnPr/>
                                        <wps:spPr bwMode="auto">
                                          <a:xfrm>
                                            <a:off x="480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81" name="Line 556"/>
                                        <wps:cNvCnPr/>
                                        <wps:spPr bwMode="auto">
                                          <a:xfrm rot="-5400000">
                                            <a:off x="480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471" name="Group 55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1440"/>
                                        <a:ext cx="960" cy="480"/>
                                        <a:chOff x="0" y="1440"/>
                                        <a:chExt cx="960" cy="480"/>
                                      </a:xfrm>
                                    </wpg:grpSpPr>
                                    <wpg:grpSp>
                                      <wpg:cNvPr id="472" name="Group 55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1440"/>
                                          <a:ext cx="480" cy="480"/>
                                          <a:chOff x="0" y="144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76" name="Line 559"/>
                                        <wps:cNvCnPr/>
                                        <wps:spPr bwMode="auto">
                                          <a:xfrm>
                                            <a:off x="0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77" name="Line 560"/>
                                        <wps:cNvCnPr/>
                                        <wps:spPr bwMode="auto">
                                          <a:xfrm rot="-5400000">
                                            <a:off x="0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473" name="Group 56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80" y="1440"/>
                                          <a:ext cx="480" cy="480"/>
                                          <a:chOff x="480" y="144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74" name="Line 562"/>
                                        <wps:cNvCnPr/>
                                        <wps:spPr bwMode="auto">
                                          <a:xfrm>
                                            <a:off x="480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75" name="Line 563"/>
                                        <wps:cNvCnPr/>
                                        <wps:spPr bwMode="auto">
                                          <a:xfrm rot="-5400000">
                                            <a:off x="480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455" name="Group 56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60" y="960"/>
                                      <a:ext cx="960" cy="960"/>
                                      <a:chOff x="960" y="960"/>
                                      <a:chExt cx="960" cy="960"/>
                                    </a:xfrm>
                                  </wpg:grpSpPr>
                                  <wpg:grpSp>
                                    <wpg:cNvPr id="456" name="Group 56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60" y="960"/>
                                        <a:ext cx="960" cy="480"/>
                                        <a:chOff x="960" y="960"/>
                                        <a:chExt cx="960" cy="480"/>
                                      </a:xfrm>
                                    </wpg:grpSpPr>
                                    <wpg:grpSp>
                                      <wpg:cNvPr id="464" name="Group 56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60" y="960"/>
                                          <a:ext cx="480" cy="480"/>
                                          <a:chOff x="960" y="9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68" name="Line 567"/>
                                        <wps:cNvCnPr/>
                                        <wps:spPr bwMode="auto">
                                          <a:xfrm>
                                            <a:off x="960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69" name="Line 568"/>
                                        <wps:cNvCnPr/>
                                        <wps:spPr bwMode="auto">
                                          <a:xfrm rot="-5400000">
                                            <a:off x="960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465" name="Group 56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440" y="960"/>
                                          <a:ext cx="480" cy="480"/>
                                          <a:chOff x="1440" y="9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66" name="Line 570"/>
                                        <wps:cNvCnPr/>
                                        <wps:spPr bwMode="auto">
                                          <a:xfrm>
                                            <a:off x="1440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67" name="Line 571"/>
                                        <wps:cNvCnPr/>
                                        <wps:spPr bwMode="auto">
                                          <a:xfrm rot="-5400000">
                                            <a:off x="1440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457" name="Group 57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60" y="1440"/>
                                        <a:ext cx="960" cy="480"/>
                                        <a:chOff x="960" y="1440"/>
                                        <a:chExt cx="960" cy="480"/>
                                      </a:xfrm>
                                    </wpg:grpSpPr>
                                    <wpg:grpSp>
                                      <wpg:cNvPr id="458" name="Group 57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60" y="1440"/>
                                          <a:ext cx="480" cy="480"/>
                                          <a:chOff x="960" y="144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62" name="Line 574"/>
                                        <wps:cNvCnPr/>
                                        <wps:spPr bwMode="auto">
                                          <a:xfrm>
                                            <a:off x="960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63" name="Line 575"/>
                                        <wps:cNvCnPr/>
                                        <wps:spPr bwMode="auto">
                                          <a:xfrm rot="-5400000">
                                            <a:off x="960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459" name="Group 57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440" y="1440"/>
                                          <a:ext cx="480" cy="480"/>
                                          <a:chOff x="1440" y="144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60" name="Line 577"/>
                                        <wps:cNvCnPr/>
                                        <wps:spPr bwMode="auto">
                                          <a:xfrm>
                                            <a:off x="1440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61" name="Line 578"/>
                                        <wps:cNvCnPr/>
                                        <wps:spPr bwMode="auto">
                                          <a:xfrm rot="-5400000">
                                            <a:off x="1440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  <wpg:grpSp>
                              <wpg:cNvPr id="389" name="Group 57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20" y="0"/>
                                  <a:ext cx="1920" cy="1920"/>
                                  <a:chOff x="1920" y="0"/>
                                  <a:chExt cx="1920" cy="1920"/>
                                </a:xfrm>
                              </wpg:grpSpPr>
                              <wpg:grpSp>
                                <wpg:cNvPr id="390" name="Group 58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920" y="0"/>
                                    <a:ext cx="1920" cy="960"/>
                                    <a:chOff x="1920" y="0"/>
                                    <a:chExt cx="1920" cy="960"/>
                                  </a:xfrm>
                                </wpg:grpSpPr>
                                <wpg:grpSp>
                                  <wpg:cNvPr id="422" name="Group 58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920" y="0"/>
                                      <a:ext cx="960" cy="960"/>
                                      <a:chOff x="1920" y="0"/>
                                      <a:chExt cx="960" cy="960"/>
                                    </a:xfrm>
                                  </wpg:grpSpPr>
                                  <wpg:grpSp>
                                    <wpg:cNvPr id="438" name="Group 58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920" y="0"/>
                                        <a:ext cx="960" cy="480"/>
                                        <a:chOff x="1920" y="0"/>
                                        <a:chExt cx="960" cy="480"/>
                                      </a:xfrm>
                                    </wpg:grpSpPr>
                                    <wpg:grpSp>
                                      <wpg:cNvPr id="446" name="Group 58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920" y="0"/>
                                          <a:ext cx="480" cy="480"/>
                                          <a:chOff x="1920" y="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50" name="Line 584"/>
                                        <wps:cNvCnPr/>
                                        <wps:spPr bwMode="auto">
                                          <a:xfrm>
                                            <a:off x="1920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51" name="Line 585"/>
                                        <wps:cNvCnPr/>
                                        <wps:spPr bwMode="auto">
                                          <a:xfrm rot="-5400000">
                                            <a:off x="1920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447" name="Group 58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400" y="0"/>
                                          <a:ext cx="480" cy="480"/>
                                          <a:chOff x="2400" y="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48" name="Line 587"/>
                                        <wps:cNvCnPr/>
                                        <wps:spPr bwMode="auto">
                                          <a:xfrm>
                                            <a:off x="2400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49" name="Line 588"/>
                                        <wps:cNvCnPr/>
                                        <wps:spPr bwMode="auto">
                                          <a:xfrm rot="-5400000">
                                            <a:off x="2400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439" name="Group 58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920" y="480"/>
                                        <a:ext cx="960" cy="480"/>
                                        <a:chOff x="1920" y="480"/>
                                        <a:chExt cx="960" cy="480"/>
                                      </a:xfrm>
                                    </wpg:grpSpPr>
                                    <wpg:grpSp>
                                      <wpg:cNvPr id="440" name="Group 59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920" y="480"/>
                                          <a:ext cx="480" cy="480"/>
                                          <a:chOff x="1920" y="4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44" name="Line 591"/>
                                        <wps:cNvCnPr/>
                                        <wps:spPr bwMode="auto">
                                          <a:xfrm>
                                            <a:off x="1920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45" name="Line 592"/>
                                        <wps:cNvCnPr/>
                                        <wps:spPr bwMode="auto">
                                          <a:xfrm rot="-5400000">
                                            <a:off x="1920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441" name="Group 59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400" y="480"/>
                                          <a:ext cx="480" cy="480"/>
                                          <a:chOff x="2400" y="4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42" name="Line 594"/>
                                        <wps:cNvCnPr/>
                                        <wps:spPr bwMode="auto">
                                          <a:xfrm>
                                            <a:off x="2400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43" name="Line 595"/>
                                        <wps:cNvCnPr/>
                                        <wps:spPr bwMode="auto">
                                          <a:xfrm rot="-5400000">
                                            <a:off x="2400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423" name="Group 59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880" y="0"/>
                                      <a:ext cx="960" cy="960"/>
                                      <a:chOff x="2880" y="0"/>
                                      <a:chExt cx="960" cy="960"/>
                                    </a:xfrm>
                                  </wpg:grpSpPr>
                                  <wpg:grpSp>
                                    <wpg:cNvPr id="424" name="Group 59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880" y="0"/>
                                        <a:ext cx="960" cy="480"/>
                                        <a:chOff x="2880" y="0"/>
                                        <a:chExt cx="960" cy="480"/>
                                      </a:xfrm>
                                    </wpg:grpSpPr>
                                    <wpg:grpSp>
                                      <wpg:cNvPr id="432" name="Group 59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880" y="0"/>
                                          <a:ext cx="480" cy="480"/>
                                          <a:chOff x="2880" y="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36" name="Line 599"/>
                                        <wps:cNvCnPr/>
                                        <wps:spPr bwMode="auto">
                                          <a:xfrm>
                                            <a:off x="2880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37" name="Line 600"/>
                                        <wps:cNvCnPr/>
                                        <wps:spPr bwMode="auto">
                                          <a:xfrm rot="-5400000">
                                            <a:off x="2880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433" name="Group 60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360" y="0"/>
                                          <a:ext cx="480" cy="480"/>
                                          <a:chOff x="3360" y="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34" name="Line 602"/>
                                        <wps:cNvCnPr/>
                                        <wps:spPr bwMode="auto">
                                          <a:xfrm>
                                            <a:off x="3360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35" name="Line 603"/>
                                        <wps:cNvCnPr/>
                                        <wps:spPr bwMode="auto">
                                          <a:xfrm rot="-5400000">
                                            <a:off x="3360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425" name="Group 60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880" y="480"/>
                                        <a:ext cx="960" cy="480"/>
                                        <a:chOff x="2880" y="480"/>
                                        <a:chExt cx="960" cy="480"/>
                                      </a:xfrm>
                                    </wpg:grpSpPr>
                                    <wpg:grpSp>
                                      <wpg:cNvPr id="426" name="Group 60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880" y="480"/>
                                          <a:ext cx="480" cy="480"/>
                                          <a:chOff x="2880" y="4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30" name="Line 606"/>
                                        <wps:cNvCnPr/>
                                        <wps:spPr bwMode="auto">
                                          <a:xfrm>
                                            <a:off x="2880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31" name="Line 607"/>
                                        <wps:cNvCnPr/>
                                        <wps:spPr bwMode="auto">
                                          <a:xfrm rot="-5400000">
                                            <a:off x="2880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427" name="Group 60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360" y="480"/>
                                          <a:ext cx="480" cy="480"/>
                                          <a:chOff x="3360" y="4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28" name="Line 609"/>
                                        <wps:cNvCnPr/>
                                        <wps:spPr bwMode="auto">
                                          <a:xfrm>
                                            <a:off x="3360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29" name="Line 610"/>
                                        <wps:cNvCnPr/>
                                        <wps:spPr bwMode="auto">
                                          <a:xfrm rot="-5400000">
                                            <a:off x="3360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391" name="Group 61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920" y="960"/>
                                    <a:ext cx="1920" cy="960"/>
                                    <a:chOff x="1920" y="960"/>
                                    <a:chExt cx="1920" cy="960"/>
                                  </a:xfrm>
                                </wpg:grpSpPr>
                                <wpg:grpSp>
                                  <wpg:cNvPr id="392" name="Group 61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920" y="960"/>
                                      <a:ext cx="960" cy="960"/>
                                      <a:chOff x="1920" y="960"/>
                                      <a:chExt cx="960" cy="960"/>
                                    </a:xfrm>
                                  </wpg:grpSpPr>
                                  <wpg:grpSp>
                                    <wpg:cNvPr id="408" name="Group 61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920" y="960"/>
                                        <a:ext cx="960" cy="480"/>
                                        <a:chOff x="1920" y="960"/>
                                        <a:chExt cx="960" cy="480"/>
                                      </a:xfrm>
                                    </wpg:grpSpPr>
                                    <wpg:grpSp>
                                      <wpg:cNvPr id="416" name="Group 61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920" y="960"/>
                                          <a:ext cx="480" cy="480"/>
                                          <a:chOff x="1920" y="9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20" name="Line 615"/>
                                        <wps:cNvCnPr/>
                                        <wps:spPr bwMode="auto">
                                          <a:xfrm>
                                            <a:off x="1920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21" name="Line 616"/>
                                        <wps:cNvCnPr/>
                                        <wps:spPr bwMode="auto">
                                          <a:xfrm rot="-5400000">
                                            <a:off x="1920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417" name="Group 61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400" y="960"/>
                                          <a:ext cx="480" cy="480"/>
                                          <a:chOff x="2400" y="9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18" name="Line 618"/>
                                        <wps:cNvCnPr/>
                                        <wps:spPr bwMode="auto">
                                          <a:xfrm>
                                            <a:off x="2400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19" name="Line 619"/>
                                        <wps:cNvCnPr/>
                                        <wps:spPr bwMode="auto">
                                          <a:xfrm rot="-5400000">
                                            <a:off x="2400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409" name="Group 62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920" y="1440"/>
                                        <a:ext cx="960" cy="480"/>
                                        <a:chOff x="1920" y="1440"/>
                                        <a:chExt cx="960" cy="480"/>
                                      </a:xfrm>
                                    </wpg:grpSpPr>
                                    <wpg:grpSp>
                                      <wpg:cNvPr id="410" name="Group 62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920" y="1440"/>
                                          <a:ext cx="480" cy="480"/>
                                          <a:chOff x="1920" y="144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14" name="Line 622"/>
                                        <wps:cNvCnPr/>
                                        <wps:spPr bwMode="auto">
                                          <a:xfrm>
                                            <a:off x="1920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15" name="Line 623"/>
                                        <wps:cNvCnPr/>
                                        <wps:spPr bwMode="auto">
                                          <a:xfrm rot="-5400000">
                                            <a:off x="1920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411" name="Group 62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400" y="1440"/>
                                          <a:ext cx="480" cy="480"/>
                                          <a:chOff x="2400" y="144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12" name="Line 625"/>
                                        <wps:cNvCnPr/>
                                        <wps:spPr bwMode="auto">
                                          <a:xfrm>
                                            <a:off x="2400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13" name="Line 626"/>
                                        <wps:cNvCnPr/>
                                        <wps:spPr bwMode="auto">
                                          <a:xfrm rot="-5400000">
                                            <a:off x="2400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393" name="Group 62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880" y="960"/>
                                      <a:ext cx="960" cy="960"/>
                                      <a:chOff x="2880" y="960"/>
                                      <a:chExt cx="960" cy="960"/>
                                    </a:xfrm>
                                  </wpg:grpSpPr>
                                  <wpg:grpSp>
                                    <wpg:cNvPr id="394" name="Group 62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880" y="960"/>
                                        <a:ext cx="960" cy="480"/>
                                        <a:chOff x="2880" y="960"/>
                                        <a:chExt cx="960" cy="480"/>
                                      </a:xfrm>
                                    </wpg:grpSpPr>
                                    <wpg:grpSp>
                                      <wpg:cNvPr id="402" name="Group 62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880" y="960"/>
                                          <a:ext cx="480" cy="480"/>
                                          <a:chOff x="2880" y="9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06" name="Line 630"/>
                                        <wps:cNvCnPr/>
                                        <wps:spPr bwMode="auto">
                                          <a:xfrm>
                                            <a:off x="2880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07" name="Line 631"/>
                                        <wps:cNvCnPr/>
                                        <wps:spPr bwMode="auto">
                                          <a:xfrm rot="-5400000">
                                            <a:off x="2880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403" name="Group 63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360" y="960"/>
                                          <a:ext cx="480" cy="480"/>
                                          <a:chOff x="3360" y="9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04" name="Line 633"/>
                                        <wps:cNvCnPr/>
                                        <wps:spPr bwMode="auto">
                                          <a:xfrm>
                                            <a:off x="3360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05" name="Line 634"/>
                                        <wps:cNvCnPr/>
                                        <wps:spPr bwMode="auto">
                                          <a:xfrm rot="-5400000">
                                            <a:off x="3360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395" name="Group 63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880" y="1440"/>
                                        <a:ext cx="960" cy="480"/>
                                        <a:chOff x="2880" y="1440"/>
                                        <a:chExt cx="960" cy="480"/>
                                      </a:xfrm>
                                    </wpg:grpSpPr>
                                    <wpg:grpSp>
                                      <wpg:cNvPr id="396" name="Group 63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880" y="1440"/>
                                          <a:ext cx="480" cy="480"/>
                                          <a:chOff x="2880" y="144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00" name="Line 637"/>
                                        <wps:cNvCnPr/>
                                        <wps:spPr bwMode="auto">
                                          <a:xfrm>
                                            <a:off x="2880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01" name="Line 638"/>
                                        <wps:cNvCnPr/>
                                        <wps:spPr bwMode="auto">
                                          <a:xfrm rot="-5400000">
                                            <a:off x="2880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397" name="Group 63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360" y="1440"/>
                                          <a:ext cx="480" cy="480"/>
                                          <a:chOff x="3360" y="144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98" name="Line 640"/>
                                        <wps:cNvCnPr/>
                                        <wps:spPr bwMode="auto">
                                          <a:xfrm>
                                            <a:off x="3360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99" name="Line 641"/>
                                        <wps:cNvCnPr/>
                                        <wps:spPr bwMode="auto">
                                          <a:xfrm rot="-5400000">
                                            <a:off x="3360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  <wpg:grpSp>
                            <wpg:cNvPr id="261" name="Group 642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1920"/>
                                <a:ext cx="3840" cy="1920"/>
                                <a:chOff x="0" y="1920"/>
                                <a:chExt cx="3840" cy="1920"/>
                              </a:xfrm>
                            </wpg:grpSpPr>
                            <wpg:grpSp>
                              <wpg:cNvPr id="262" name="Group 64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1920"/>
                                  <a:ext cx="1920" cy="1920"/>
                                  <a:chOff x="0" y="1920"/>
                                  <a:chExt cx="1920" cy="1920"/>
                                </a:xfrm>
                              </wpg:grpSpPr>
                              <wpg:grpSp>
                                <wpg:cNvPr id="326" name="Group 64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1920"/>
                                    <a:ext cx="1920" cy="960"/>
                                    <a:chOff x="0" y="1920"/>
                                    <a:chExt cx="1920" cy="960"/>
                                  </a:xfrm>
                                </wpg:grpSpPr>
                                <wpg:grpSp>
                                  <wpg:cNvPr id="358" name="Group 64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1920"/>
                                      <a:ext cx="960" cy="960"/>
                                      <a:chOff x="0" y="1920"/>
                                      <a:chExt cx="960" cy="960"/>
                                    </a:xfrm>
                                  </wpg:grpSpPr>
                                  <wpg:grpSp>
                                    <wpg:cNvPr id="374" name="Group 64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1920"/>
                                        <a:ext cx="960" cy="480"/>
                                        <a:chOff x="0" y="1920"/>
                                        <a:chExt cx="960" cy="480"/>
                                      </a:xfrm>
                                    </wpg:grpSpPr>
                                    <wpg:grpSp>
                                      <wpg:cNvPr id="382" name="Group 64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1920"/>
                                          <a:ext cx="480" cy="480"/>
                                          <a:chOff x="0" y="192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86" name="Line 648"/>
                                        <wps:cNvCnPr/>
                                        <wps:spPr bwMode="auto">
                                          <a:xfrm>
                                            <a:off x="0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87" name="Line 649"/>
                                        <wps:cNvCnPr/>
                                        <wps:spPr bwMode="auto">
                                          <a:xfrm rot="-5400000">
                                            <a:off x="0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383" name="Group 65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80" y="1920"/>
                                          <a:ext cx="480" cy="480"/>
                                          <a:chOff x="480" y="192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84" name="Line 651"/>
                                        <wps:cNvCnPr/>
                                        <wps:spPr bwMode="auto">
                                          <a:xfrm>
                                            <a:off x="480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85" name="Line 652"/>
                                        <wps:cNvCnPr/>
                                        <wps:spPr bwMode="auto">
                                          <a:xfrm rot="-5400000">
                                            <a:off x="480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375" name="Group 65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2400"/>
                                        <a:ext cx="960" cy="480"/>
                                        <a:chOff x="0" y="2400"/>
                                        <a:chExt cx="960" cy="480"/>
                                      </a:xfrm>
                                    </wpg:grpSpPr>
                                    <wpg:grpSp>
                                      <wpg:cNvPr id="376" name="Group 65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2400"/>
                                          <a:ext cx="480" cy="480"/>
                                          <a:chOff x="0" y="240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80" name="Line 655"/>
                                        <wps:cNvCnPr/>
                                        <wps:spPr bwMode="auto">
                                          <a:xfrm>
                                            <a:off x="0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81" name="Line 656"/>
                                        <wps:cNvCnPr/>
                                        <wps:spPr bwMode="auto">
                                          <a:xfrm rot="-5400000">
                                            <a:off x="0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377" name="Group 65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80" y="2400"/>
                                          <a:ext cx="480" cy="480"/>
                                          <a:chOff x="480" y="240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78" name="Line 658"/>
                                        <wps:cNvCnPr/>
                                        <wps:spPr bwMode="auto">
                                          <a:xfrm>
                                            <a:off x="480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79" name="Line 659"/>
                                        <wps:cNvCnPr/>
                                        <wps:spPr bwMode="auto">
                                          <a:xfrm rot="-5400000">
                                            <a:off x="480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359" name="Group 66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60" y="1920"/>
                                      <a:ext cx="960" cy="960"/>
                                      <a:chOff x="960" y="1920"/>
                                      <a:chExt cx="960" cy="960"/>
                                    </a:xfrm>
                                  </wpg:grpSpPr>
                                  <wpg:grpSp>
                                    <wpg:cNvPr id="360" name="Group 66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60" y="1920"/>
                                        <a:ext cx="960" cy="480"/>
                                        <a:chOff x="960" y="1920"/>
                                        <a:chExt cx="960" cy="480"/>
                                      </a:xfrm>
                                    </wpg:grpSpPr>
                                    <wpg:grpSp>
                                      <wpg:cNvPr id="368" name="Group 66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60" y="1920"/>
                                          <a:ext cx="480" cy="480"/>
                                          <a:chOff x="960" y="192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72" name="Line 663"/>
                                        <wps:cNvCnPr/>
                                        <wps:spPr bwMode="auto">
                                          <a:xfrm>
                                            <a:off x="960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73" name="Line 664"/>
                                        <wps:cNvCnPr/>
                                        <wps:spPr bwMode="auto">
                                          <a:xfrm rot="-5400000">
                                            <a:off x="960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369" name="Group 66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440" y="1920"/>
                                          <a:ext cx="480" cy="480"/>
                                          <a:chOff x="1440" y="192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70" name="Line 666"/>
                                        <wps:cNvCnPr/>
                                        <wps:spPr bwMode="auto">
                                          <a:xfrm>
                                            <a:off x="1440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71" name="Line 667"/>
                                        <wps:cNvCnPr/>
                                        <wps:spPr bwMode="auto">
                                          <a:xfrm rot="-5400000">
                                            <a:off x="1440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361" name="Group 66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60" y="2400"/>
                                        <a:ext cx="960" cy="480"/>
                                        <a:chOff x="960" y="2400"/>
                                        <a:chExt cx="960" cy="480"/>
                                      </a:xfrm>
                                    </wpg:grpSpPr>
                                    <wpg:grpSp>
                                      <wpg:cNvPr id="362" name="Group 66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60" y="2400"/>
                                          <a:ext cx="480" cy="480"/>
                                          <a:chOff x="960" y="240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66" name="Line 670"/>
                                        <wps:cNvCnPr/>
                                        <wps:spPr bwMode="auto">
                                          <a:xfrm>
                                            <a:off x="960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67" name="Line 671"/>
                                        <wps:cNvCnPr/>
                                        <wps:spPr bwMode="auto">
                                          <a:xfrm rot="-5400000">
                                            <a:off x="960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363" name="Group 67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440" y="2400"/>
                                          <a:ext cx="480" cy="480"/>
                                          <a:chOff x="1440" y="240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64" name="Line 673"/>
                                        <wps:cNvCnPr/>
                                        <wps:spPr bwMode="auto">
                                          <a:xfrm>
                                            <a:off x="1440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65" name="Line 674"/>
                                        <wps:cNvCnPr/>
                                        <wps:spPr bwMode="auto">
                                          <a:xfrm rot="-5400000">
                                            <a:off x="1440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327" name="Group 67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2880"/>
                                    <a:ext cx="1920" cy="960"/>
                                    <a:chOff x="0" y="2880"/>
                                    <a:chExt cx="1920" cy="960"/>
                                  </a:xfrm>
                                </wpg:grpSpPr>
                                <wpg:grpSp>
                                  <wpg:cNvPr id="328" name="Group 67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2880"/>
                                      <a:ext cx="960" cy="960"/>
                                      <a:chOff x="0" y="2880"/>
                                      <a:chExt cx="960" cy="960"/>
                                    </a:xfrm>
                                  </wpg:grpSpPr>
                                  <wpg:grpSp>
                                    <wpg:cNvPr id="344" name="Group 67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2880"/>
                                        <a:ext cx="960" cy="480"/>
                                        <a:chOff x="0" y="2880"/>
                                        <a:chExt cx="960" cy="480"/>
                                      </a:xfrm>
                                    </wpg:grpSpPr>
                                    <wpg:grpSp>
                                      <wpg:cNvPr id="352" name="Group 67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2880"/>
                                          <a:ext cx="480" cy="480"/>
                                          <a:chOff x="0" y="28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56" name="Line 679"/>
                                        <wps:cNvCnPr/>
                                        <wps:spPr bwMode="auto">
                                          <a:xfrm>
                                            <a:off x="0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57" name="Line 680"/>
                                        <wps:cNvCnPr/>
                                        <wps:spPr bwMode="auto">
                                          <a:xfrm rot="-5400000">
                                            <a:off x="0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353" name="Group 68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80" y="2880"/>
                                          <a:ext cx="480" cy="480"/>
                                          <a:chOff x="480" y="28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54" name="Line 682"/>
                                        <wps:cNvCnPr/>
                                        <wps:spPr bwMode="auto">
                                          <a:xfrm>
                                            <a:off x="480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55" name="Line 683"/>
                                        <wps:cNvCnPr/>
                                        <wps:spPr bwMode="auto">
                                          <a:xfrm rot="-5400000">
                                            <a:off x="480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345" name="Group 68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3360"/>
                                        <a:ext cx="960" cy="480"/>
                                        <a:chOff x="0" y="3360"/>
                                        <a:chExt cx="960" cy="480"/>
                                      </a:xfrm>
                                    </wpg:grpSpPr>
                                    <wpg:grpSp>
                                      <wpg:cNvPr id="346" name="Group 68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3360"/>
                                          <a:ext cx="480" cy="480"/>
                                          <a:chOff x="0" y="33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50" name="Line 686"/>
                                        <wps:cNvCnPr/>
                                        <wps:spPr bwMode="auto">
                                          <a:xfrm>
                                            <a:off x="0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51" name="Line 687"/>
                                        <wps:cNvCnPr/>
                                        <wps:spPr bwMode="auto">
                                          <a:xfrm rot="-5400000">
                                            <a:off x="0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347" name="Group 68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80" y="3360"/>
                                          <a:ext cx="480" cy="480"/>
                                          <a:chOff x="480" y="33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48" name="Line 689"/>
                                        <wps:cNvCnPr/>
                                        <wps:spPr bwMode="auto">
                                          <a:xfrm>
                                            <a:off x="480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49" name="Line 690"/>
                                        <wps:cNvCnPr/>
                                        <wps:spPr bwMode="auto">
                                          <a:xfrm rot="-5400000">
                                            <a:off x="480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329" name="Group 69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60" y="2880"/>
                                      <a:ext cx="960" cy="960"/>
                                      <a:chOff x="960" y="2880"/>
                                      <a:chExt cx="960" cy="960"/>
                                    </a:xfrm>
                                  </wpg:grpSpPr>
                                  <wpg:grpSp>
                                    <wpg:cNvPr id="330" name="Group 69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60" y="2880"/>
                                        <a:ext cx="960" cy="480"/>
                                        <a:chOff x="960" y="2880"/>
                                        <a:chExt cx="960" cy="480"/>
                                      </a:xfrm>
                                    </wpg:grpSpPr>
                                    <wpg:grpSp>
                                      <wpg:cNvPr id="338" name="Group 69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60" y="2880"/>
                                          <a:ext cx="480" cy="480"/>
                                          <a:chOff x="960" y="28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42" name="Line 694"/>
                                        <wps:cNvCnPr/>
                                        <wps:spPr bwMode="auto">
                                          <a:xfrm>
                                            <a:off x="960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43" name="Line 695"/>
                                        <wps:cNvCnPr/>
                                        <wps:spPr bwMode="auto">
                                          <a:xfrm rot="-5400000">
                                            <a:off x="960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339" name="Group 69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440" y="2880"/>
                                          <a:ext cx="480" cy="480"/>
                                          <a:chOff x="1440" y="28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40" name="Line 697"/>
                                        <wps:cNvCnPr/>
                                        <wps:spPr bwMode="auto">
                                          <a:xfrm>
                                            <a:off x="1440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41" name="Line 698"/>
                                        <wps:cNvCnPr/>
                                        <wps:spPr bwMode="auto">
                                          <a:xfrm rot="-5400000">
                                            <a:off x="1440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331" name="Group 69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60" y="3360"/>
                                        <a:ext cx="960" cy="480"/>
                                        <a:chOff x="960" y="3360"/>
                                        <a:chExt cx="960" cy="480"/>
                                      </a:xfrm>
                                    </wpg:grpSpPr>
                                    <wpg:grpSp>
                                      <wpg:cNvPr id="332" name="Group 70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60" y="3360"/>
                                          <a:ext cx="480" cy="480"/>
                                          <a:chOff x="960" y="33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36" name="Line 701"/>
                                        <wps:cNvCnPr/>
                                        <wps:spPr bwMode="auto">
                                          <a:xfrm>
                                            <a:off x="960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37" name="Line 702"/>
                                        <wps:cNvCnPr/>
                                        <wps:spPr bwMode="auto">
                                          <a:xfrm rot="-5400000">
                                            <a:off x="960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333" name="Group 70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440" y="3360"/>
                                          <a:ext cx="480" cy="480"/>
                                          <a:chOff x="1440" y="33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34" name="Line 704"/>
                                        <wps:cNvCnPr/>
                                        <wps:spPr bwMode="auto">
                                          <a:xfrm>
                                            <a:off x="1440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35" name="Line 705"/>
                                        <wps:cNvCnPr/>
                                        <wps:spPr bwMode="auto">
                                          <a:xfrm rot="-5400000">
                                            <a:off x="1440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  <wpg:grpSp>
                              <wpg:cNvPr id="263" name="Group 70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20" y="1920"/>
                                  <a:ext cx="1920" cy="1920"/>
                                  <a:chOff x="1920" y="1920"/>
                                  <a:chExt cx="1920" cy="1920"/>
                                </a:xfrm>
                              </wpg:grpSpPr>
                              <wpg:grpSp>
                                <wpg:cNvPr id="264" name="Group 70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920" y="1920"/>
                                    <a:ext cx="1920" cy="960"/>
                                    <a:chOff x="1920" y="1920"/>
                                    <a:chExt cx="1920" cy="960"/>
                                  </a:xfrm>
                                </wpg:grpSpPr>
                                <wpg:grpSp>
                                  <wpg:cNvPr id="296" name="Group 70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920" y="1920"/>
                                      <a:ext cx="960" cy="960"/>
                                      <a:chOff x="1920" y="1920"/>
                                      <a:chExt cx="960" cy="960"/>
                                    </a:xfrm>
                                  </wpg:grpSpPr>
                                  <wpg:grpSp>
                                    <wpg:cNvPr id="312" name="Group 70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920" y="1920"/>
                                        <a:ext cx="960" cy="480"/>
                                        <a:chOff x="1920" y="1920"/>
                                        <a:chExt cx="960" cy="480"/>
                                      </a:xfrm>
                                    </wpg:grpSpPr>
                                    <wpg:grpSp>
                                      <wpg:cNvPr id="320" name="Group 71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920" y="1920"/>
                                          <a:ext cx="480" cy="480"/>
                                          <a:chOff x="1920" y="192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24" name="Line 711"/>
                                        <wps:cNvCnPr/>
                                        <wps:spPr bwMode="auto">
                                          <a:xfrm>
                                            <a:off x="1920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25" name="Line 712"/>
                                        <wps:cNvCnPr/>
                                        <wps:spPr bwMode="auto">
                                          <a:xfrm rot="-5400000">
                                            <a:off x="1920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321" name="Group 71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400" y="1920"/>
                                          <a:ext cx="480" cy="480"/>
                                          <a:chOff x="2400" y="192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22" name="Line 714"/>
                                        <wps:cNvCnPr/>
                                        <wps:spPr bwMode="auto">
                                          <a:xfrm>
                                            <a:off x="2400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23" name="Line 715"/>
                                        <wps:cNvCnPr/>
                                        <wps:spPr bwMode="auto">
                                          <a:xfrm rot="-5400000">
                                            <a:off x="2400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313" name="Group 71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920" y="2400"/>
                                        <a:ext cx="960" cy="480"/>
                                        <a:chOff x="1920" y="2400"/>
                                        <a:chExt cx="960" cy="480"/>
                                      </a:xfrm>
                                    </wpg:grpSpPr>
                                    <wpg:grpSp>
                                      <wpg:cNvPr id="314" name="Group 71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920" y="2400"/>
                                          <a:ext cx="480" cy="480"/>
                                          <a:chOff x="1920" y="240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18" name="Line 718"/>
                                        <wps:cNvCnPr/>
                                        <wps:spPr bwMode="auto">
                                          <a:xfrm>
                                            <a:off x="1920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19" name="Line 719"/>
                                        <wps:cNvCnPr/>
                                        <wps:spPr bwMode="auto">
                                          <a:xfrm rot="-5400000">
                                            <a:off x="1920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315" name="Group 72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400" y="2400"/>
                                          <a:ext cx="480" cy="480"/>
                                          <a:chOff x="2400" y="240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16" name="Line 721"/>
                                        <wps:cNvCnPr/>
                                        <wps:spPr bwMode="auto">
                                          <a:xfrm>
                                            <a:off x="2400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17" name="Line 722"/>
                                        <wps:cNvCnPr/>
                                        <wps:spPr bwMode="auto">
                                          <a:xfrm rot="-5400000">
                                            <a:off x="2400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297" name="Group 72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880" y="1920"/>
                                      <a:ext cx="960" cy="960"/>
                                      <a:chOff x="2880" y="1920"/>
                                      <a:chExt cx="960" cy="960"/>
                                    </a:xfrm>
                                  </wpg:grpSpPr>
                                  <wpg:grpSp>
                                    <wpg:cNvPr id="298" name="Group 72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880" y="1920"/>
                                        <a:ext cx="960" cy="480"/>
                                        <a:chOff x="2880" y="1920"/>
                                        <a:chExt cx="960" cy="480"/>
                                      </a:xfrm>
                                    </wpg:grpSpPr>
                                    <wpg:grpSp>
                                      <wpg:cNvPr id="306" name="Group 72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880" y="1920"/>
                                          <a:ext cx="480" cy="480"/>
                                          <a:chOff x="2880" y="192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10" name="Line 726"/>
                                        <wps:cNvCnPr/>
                                        <wps:spPr bwMode="auto">
                                          <a:xfrm>
                                            <a:off x="2880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11" name="Line 727"/>
                                        <wps:cNvCnPr/>
                                        <wps:spPr bwMode="auto">
                                          <a:xfrm rot="-5400000">
                                            <a:off x="2880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307" name="Group 72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360" y="1920"/>
                                          <a:ext cx="480" cy="480"/>
                                          <a:chOff x="3360" y="192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08" name="Line 729"/>
                                        <wps:cNvCnPr/>
                                        <wps:spPr bwMode="auto">
                                          <a:xfrm>
                                            <a:off x="3360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09" name="Line 730"/>
                                        <wps:cNvCnPr/>
                                        <wps:spPr bwMode="auto">
                                          <a:xfrm rot="-5400000">
                                            <a:off x="3360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299" name="Group 73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880" y="2400"/>
                                        <a:ext cx="960" cy="480"/>
                                        <a:chOff x="2880" y="2400"/>
                                        <a:chExt cx="960" cy="480"/>
                                      </a:xfrm>
                                    </wpg:grpSpPr>
                                    <wpg:grpSp>
                                      <wpg:cNvPr id="300" name="Group 73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880" y="2400"/>
                                          <a:ext cx="480" cy="480"/>
                                          <a:chOff x="2880" y="240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04" name="Line 733"/>
                                        <wps:cNvCnPr/>
                                        <wps:spPr bwMode="auto">
                                          <a:xfrm>
                                            <a:off x="2880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05" name="Line 734"/>
                                        <wps:cNvCnPr/>
                                        <wps:spPr bwMode="auto">
                                          <a:xfrm rot="-5400000">
                                            <a:off x="2880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301" name="Group 73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360" y="2400"/>
                                          <a:ext cx="480" cy="480"/>
                                          <a:chOff x="3360" y="240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02" name="Line 736"/>
                                        <wps:cNvCnPr/>
                                        <wps:spPr bwMode="auto">
                                          <a:xfrm>
                                            <a:off x="3360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03" name="Line 737"/>
                                        <wps:cNvCnPr/>
                                        <wps:spPr bwMode="auto">
                                          <a:xfrm rot="-5400000">
                                            <a:off x="3360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265" name="Group 73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920" y="2880"/>
                                    <a:ext cx="1920" cy="960"/>
                                    <a:chOff x="1920" y="2880"/>
                                    <a:chExt cx="1920" cy="960"/>
                                  </a:xfrm>
                                </wpg:grpSpPr>
                                <wpg:grpSp>
                                  <wpg:cNvPr id="266" name="Group 73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920" y="2880"/>
                                      <a:ext cx="960" cy="960"/>
                                      <a:chOff x="1920" y="2880"/>
                                      <a:chExt cx="960" cy="960"/>
                                    </a:xfrm>
                                  </wpg:grpSpPr>
                                  <wpg:grpSp>
                                    <wpg:cNvPr id="282" name="Group 74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920" y="2880"/>
                                        <a:ext cx="960" cy="480"/>
                                        <a:chOff x="1920" y="2880"/>
                                        <a:chExt cx="960" cy="480"/>
                                      </a:xfrm>
                                    </wpg:grpSpPr>
                                    <wpg:grpSp>
                                      <wpg:cNvPr id="290" name="Group 74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920" y="2880"/>
                                          <a:ext cx="480" cy="480"/>
                                          <a:chOff x="1920" y="28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94" name="Line 742"/>
                                        <wps:cNvCnPr/>
                                        <wps:spPr bwMode="auto">
                                          <a:xfrm>
                                            <a:off x="1920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95" name="Line 743"/>
                                        <wps:cNvCnPr/>
                                        <wps:spPr bwMode="auto">
                                          <a:xfrm rot="-5400000">
                                            <a:off x="1920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291" name="Group 74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400" y="2880"/>
                                          <a:ext cx="480" cy="480"/>
                                          <a:chOff x="2400" y="28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92" name="Line 745"/>
                                        <wps:cNvCnPr/>
                                        <wps:spPr bwMode="auto">
                                          <a:xfrm>
                                            <a:off x="2400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93" name="Line 746"/>
                                        <wps:cNvCnPr/>
                                        <wps:spPr bwMode="auto">
                                          <a:xfrm rot="-5400000">
                                            <a:off x="2400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283" name="Group 74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920" y="3360"/>
                                        <a:ext cx="960" cy="480"/>
                                        <a:chOff x="1920" y="3360"/>
                                        <a:chExt cx="960" cy="480"/>
                                      </a:xfrm>
                                    </wpg:grpSpPr>
                                    <wpg:grpSp>
                                      <wpg:cNvPr id="284" name="Group 74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920" y="3360"/>
                                          <a:ext cx="480" cy="480"/>
                                          <a:chOff x="1920" y="33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88" name="Line 749"/>
                                        <wps:cNvCnPr/>
                                        <wps:spPr bwMode="auto">
                                          <a:xfrm>
                                            <a:off x="1920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89" name="Line 750"/>
                                        <wps:cNvCnPr/>
                                        <wps:spPr bwMode="auto">
                                          <a:xfrm rot="-5400000">
                                            <a:off x="1920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285" name="Group 75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400" y="3360"/>
                                          <a:ext cx="480" cy="480"/>
                                          <a:chOff x="2400" y="33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86" name="Line 752"/>
                                        <wps:cNvCnPr/>
                                        <wps:spPr bwMode="auto">
                                          <a:xfrm>
                                            <a:off x="2400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87" name="Line 753"/>
                                        <wps:cNvCnPr/>
                                        <wps:spPr bwMode="auto">
                                          <a:xfrm rot="-5400000">
                                            <a:off x="2400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267" name="Group 75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880" y="2880"/>
                                      <a:ext cx="960" cy="960"/>
                                      <a:chOff x="2880" y="2880"/>
                                      <a:chExt cx="960" cy="960"/>
                                    </a:xfrm>
                                  </wpg:grpSpPr>
                                  <wpg:grpSp>
                                    <wpg:cNvPr id="268" name="Group 75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880" y="2880"/>
                                        <a:ext cx="960" cy="480"/>
                                        <a:chOff x="2880" y="2880"/>
                                        <a:chExt cx="960" cy="480"/>
                                      </a:xfrm>
                                    </wpg:grpSpPr>
                                    <wpg:grpSp>
                                      <wpg:cNvPr id="276" name="Group 75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880" y="2880"/>
                                          <a:ext cx="480" cy="480"/>
                                          <a:chOff x="2880" y="28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80" name="Line 757"/>
                                        <wps:cNvCnPr/>
                                        <wps:spPr bwMode="auto">
                                          <a:xfrm>
                                            <a:off x="2880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81" name="Line 758"/>
                                        <wps:cNvCnPr/>
                                        <wps:spPr bwMode="auto">
                                          <a:xfrm rot="-5400000">
                                            <a:off x="2880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277" name="Group 75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360" y="2880"/>
                                          <a:ext cx="480" cy="480"/>
                                          <a:chOff x="3360" y="28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78" name="Line 760"/>
                                        <wps:cNvCnPr/>
                                        <wps:spPr bwMode="auto">
                                          <a:xfrm>
                                            <a:off x="3360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79" name="Line 761"/>
                                        <wps:cNvCnPr/>
                                        <wps:spPr bwMode="auto">
                                          <a:xfrm rot="-5400000">
                                            <a:off x="3360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269" name="Group 76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880" y="3360"/>
                                        <a:ext cx="960" cy="480"/>
                                        <a:chOff x="2880" y="3360"/>
                                        <a:chExt cx="960" cy="480"/>
                                      </a:xfrm>
                                    </wpg:grpSpPr>
                                    <wpg:grpSp>
                                      <wpg:cNvPr id="270" name="Group 76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880" y="3360"/>
                                          <a:ext cx="480" cy="480"/>
                                          <a:chOff x="2880" y="33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74" name="Line 764"/>
                                        <wps:cNvCnPr/>
                                        <wps:spPr bwMode="auto">
                                          <a:xfrm>
                                            <a:off x="2880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75" name="Line 765"/>
                                        <wps:cNvCnPr/>
                                        <wps:spPr bwMode="auto">
                                          <a:xfrm rot="-5400000">
                                            <a:off x="2880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271" name="Group 76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360" y="3360"/>
                                          <a:ext cx="480" cy="480"/>
                                          <a:chOff x="3360" y="33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72" name="Line 767"/>
                                        <wps:cNvCnPr/>
                                        <wps:spPr bwMode="auto">
                                          <a:xfrm>
                                            <a:off x="3360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73" name="Line 768"/>
                                        <wps:cNvCnPr/>
                                        <wps:spPr bwMode="auto">
                                          <a:xfrm rot="-5400000">
                                            <a:off x="3360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  <wpg:grpSp>
                          <wpg:cNvPr id="5" name="Group 769"/>
                          <wpg:cNvGrpSpPr>
                            <a:grpSpLocks/>
                          </wpg:cNvGrpSpPr>
                          <wpg:grpSpPr bwMode="auto">
                            <a:xfrm>
                              <a:off x="0" y="2112"/>
                              <a:ext cx="2304" cy="2112"/>
                              <a:chOff x="0" y="2112"/>
                              <a:chExt cx="3840" cy="3840"/>
                            </a:xfrm>
                          </wpg:grpSpPr>
                          <wpg:grpSp>
                            <wpg:cNvPr id="6" name="Group 770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2112"/>
                                <a:ext cx="3840" cy="1920"/>
                                <a:chOff x="0" y="2112"/>
                                <a:chExt cx="3840" cy="1920"/>
                              </a:xfrm>
                            </wpg:grpSpPr>
                            <wpg:grpSp>
                              <wpg:cNvPr id="134" name="Group 77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2112"/>
                                  <a:ext cx="1920" cy="1920"/>
                                  <a:chOff x="0" y="2112"/>
                                  <a:chExt cx="1920" cy="1920"/>
                                </a:xfrm>
                              </wpg:grpSpPr>
                              <wpg:grpSp>
                                <wpg:cNvPr id="198" name="Group 77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2112"/>
                                    <a:ext cx="1920" cy="960"/>
                                    <a:chOff x="0" y="2112"/>
                                    <a:chExt cx="1920" cy="960"/>
                                  </a:xfrm>
                                </wpg:grpSpPr>
                                <wpg:grpSp>
                                  <wpg:cNvPr id="230" name="Group 77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2112"/>
                                      <a:ext cx="960" cy="960"/>
                                      <a:chOff x="0" y="2112"/>
                                      <a:chExt cx="960" cy="960"/>
                                    </a:xfrm>
                                  </wpg:grpSpPr>
                                  <wpg:grpSp>
                                    <wpg:cNvPr id="246" name="Group 77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2112"/>
                                        <a:ext cx="960" cy="480"/>
                                        <a:chOff x="0" y="2112"/>
                                        <a:chExt cx="960" cy="480"/>
                                      </a:xfrm>
                                    </wpg:grpSpPr>
                                    <wpg:grpSp>
                                      <wpg:cNvPr id="254" name="Group 77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2112"/>
                                          <a:ext cx="480" cy="480"/>
                                          <a:chOff x="0" y="21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58" name="Line 776"/>
                                        <wps:cNvCnPr/>
                                        <wps:spPr bwMode="auto">
                                          <a:xfrm>
                                            <a:off x="0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59" name="Line 777"/>
                                        <wps:cNvCnPr/>
                                        <wps:spPr bwMode="auto">
                                          <a:xfrm rot="-5400000">
                                            <a:off x="0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255" name="Group 77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80" y="2112"/>
                                          <a:ext cx="480" cy="480"/>
                                          <a:chOff x="480" y="21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56" name="Line 779"/>
                                        <wps:cNvCnPr/>
                                        <wps:spPr bwMode="auto">
                                          <a:xfrm>
                                            <a:off x="480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57" name="Line 780"/>
                                        <wps:cNvCnPr/>
                                        <wps:spPr bwMode="auto">
                                          <a:xfrm rot="-5400000">
                                            <a:off x="480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247" name="Group 78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2592"/>
                                        <a:ext cx="960" cy="480"/>
                                        <a:chOff x="0" y="2592"/>
                                        <a:chExt cx="960" cy="480"/>
                                      </a:xfrm>
                                    </wpg:grpSpPr>
                                    <wpg:grpSp>
                                      <wpg:cNvPr id="248" name="Group 78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2592"/>
                                          <a:ext cx="480" cy="480"/>
                                          <a:chOff x="0" y="25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52" name="Line 783"/>
                                        <wps:cNvCnPr/>
                                        <wps:spPr bwMode="auto">
                                          <a:xfrm>
                                            <a:off x="0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53" name="Line 784"/>
                                        <wps:cNvCnPr/>
                                        <wps:spPr bwMode="auto">
                                          <a:xfrm rot="-5400000">
                                            <a:off x="0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249" name="Group 78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80" y="2592"/>
                                          <a:ext cx="480" cy="480"/>
                                          <a:chOff x="480" y="25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50" name="Line 786"/>
                                        <wps:cNvCnPr/>
                                        <wps:spPr bwMode="auto">
                                          <a:xfrm>
                                            <a:off x="480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51" name="Line 787"/>
                                        <wps:cNvCnPr/>
                                        <wps:spPr bwMode="auto">
                                          <a:xfrm rot="-5400000">
                                            <a:off x="480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231" name="Group 78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60" y="2112"/>
                                      <a:ext cx="960" cy="960"/>
                                      <a:chOff x="960" y="2112"/>
                                      <a:chExt cx="960" cy="960"/>
                                    </a:xfrm>
                                  </wpg:grpSpPr>
                                  <wpg:grpSp>
                                    <wpg:cNvPr id="232" name="Group 78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60" y="2112"/>
                                        <a:ext cx="960" cy="480"/>
                                        <a:chOff x="960" y="2112"/>
                                        <a:chExt cx="960" cy="480"/>
                                      </a:xfrm>
                                    </wpg:grpSpPr>
                                    <wpg:grpSp>
                                      <wpg:cNvPr id="240" name="Group 79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60" y="2112"/>
                                          <a:ext cx="480" cy="480"/>
                                          <a:chOff x="960" y="21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44" name="Line 791"/>
                                        <wps:cNvCnPr/>
                                        <wps:spPr bwMode="auto">
                                          <a:xfrm>
                                            <a:off x="960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45" name="Line 792"/>
                                        <wps:cNvCnPr/>
                                        <wps:spPr bwMode="auto">
                                          <a:xfrm rot="-5400000">
                                            <a:off x="960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241" name="Group 79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440" y="2112"/>
                                          <a:ext cx="480" cy="480"/>
                                          <a:chOff x="1440" y="21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42" name="Line 794"/>
                                        <wps:cNvCnPr/>
                                        <wps:spPr bwMode="auto">
                                          <a:xfrm>
                                            <a:off x="1440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43" name="Line 795"/>
                                        <wps:cNvCnPr/>
                                        <wps:spPr bwMode="auto">
                                          <a:xfrm rot="-5400000">
                                            <a:off x="1440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233" name="Group 79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60" y="2592"/>
                                        <a:ext cx="960" cy="480"/>
                                        <a:chOff x="960" y="2592"/>
                                        <a:chExt cx="960" cy="480"/>
                                      </a:xfrm>
                                    </wpg:grpSpPr>
                                    <wpg:grpSp>
                                      <wpg:cNvPr id="234" name="Group 79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60" y="2592"/>
                                          <a:ext cx="480" cy="480"/>
                                          <a:chOff x="960" y="25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38" name="Line 798"/>
                                        <wps:cNvCnPr/>
                                        <wps:spPr bwMode="auto">
                                          <a:xfrm>
                                            <a:off x="960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39" name="Line 799"/>
                                        <wps:cNvCnPr/>
                                        <wps:spPr bwMode="auto">
                                          <a:xfrm rot="-5400000">
                                            <a:off x="960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235" name="Group 80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440" y="2592"/>
                                          <a:ext cx="480" cy="480"/>
                                          <a:chOff x="1440" y="25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36" name="Line 801"/>
                                        <wps:cNvCnPr/>
                                        <wps:spPr bwMode="auto">
                                          <a:xfrm>
                                            <a:off x="1440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37" name="Line 802"/>
                                        <wps:cNvCnPr/>
                                        <wps:spPr bwMode="auto">
                                          <a:xfrm rot="-5400000">
                                            <a:off x="1440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199" name="Group 80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3072"/>
                                    <a:ext cx="1920" cy="960"/>
                                    <a:chOff x="0" y="3072"/>
                                    <a:chExt cx="1920" cy="960"/>
                                  </a:xfrm>
                                </wpg:grpSpPr>
                                <wpg:grpSp>
                                  <wpg:cNvPr id="200" name="Group 80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3072"/>
                                      <a:ext cx="960" cy="960"/>
                                      <a:chOff x="0" y="3072"/>
                                      <a:chExt cx="960" cy="960"/>
                                    </a:xfrm>
                                  </wpg:grpSpPr>
                                  <wpg:grpSp>
                                    <wpg:cNvPr id="216" name="Group 80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3072"/>
                                        <a:ext cx="960" cy="480"/>
                                        <a:chOff x="0" y="3072"/>
                                        <a:chExt cx="960" cy="480"/>
                                      </a:xfrm>
                                    </wpg:grpSpPr>
                                    <wpg:grpSp>
                                      <wpg:cNvPr id="224" name="Group 80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3072"/>
                                          <a:ext cx="480" cy="480"/>
                                          <a:chOff x="0" y="30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28" name="Line 807"/>
                                        <wps:cNvCnPr/>
                                        <wps:spPr bwMode="auto">
                                          <a:xfrm>
                                            <a:off x="0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29" name="Line 808"/>
                                        <wps:cNvCnPr/>
                                        <wps:spPr bwMode="auto">
                                          <a:xfrm rot="-5400000">
                                            <a:off x="0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225" name="Group 80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80" y="3072"/>
                                          <a:ext cx="480" cy="480"/>
                                          <a:chOff x="480" y="30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26" name="Line 810"/>
                                        <wps:cNvCnPr/>
                                        <wps:spPr bwMode="auto">
                                          <a:xfrm>
                                            <a:off x="480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27" name="Line 811"/>
                                        <wps:cNvCnPr/>
                                        <wps:spPr bwMode="auto">
                                          <a:xfrm rot="-5400000">
                                            <a:off x="480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217" name="Group 81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3552"/>
                                        <a:ext cx="960" cy="480"/>
                                        <a:chOff x="0" y="3552"/>
                                        <a:chExt cx="960" cy="480"/>
                                      </a:xfrm>
                                    </wpg:grpSpPr>
                                    <wpg:grpSp>
                                      <wpg:cNvPr id="218" name="Group 81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3552"/>
                                          <a:ext cx="480" cy="480"/>
                                          <a:chOff x="0" y="355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22" name="Line 814"/>
                                        <wps:cNvCnPr/>
                                        <wps:spPr bwMode="auto">
                                          <a:xfrm>
                                            <a:off x="0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23" name="Line 815"/>
                                        <wps:cNvCnPr/>
                                        <wps:spPr bwMode="auto">
                                          <a:xfrm rot="-5400000">
                                            <a:off x="0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219" name="Group 81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80" y="3552"/>
                                          <a:ext cx="480" cy="480"/>
                                          <a:chOff x="480" y="355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20" name="Line 817"/>
                                        <wps:cNvCnPr/>
                                        <wps:spPr bwMode="auto">
                                          <a:xfrm>
                                            <a:off x="480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21" name="Line 818"/>
                                        <wps:cNvCnPr/>
                                        <wps:spPr bwMode="auto">
                                          <a:xfrm rot="-5400000">
                                            <a:off x="480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201" name="Group 81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60" y="3072"/>
                                      <a:ext cx="960" cy="960"/>
                                      <a:chOff x="960" y="3072"/>
                                      <a:chExt cx="960" cy="960"/>
                                    </a:xfrm>
                                  </wpg:grpSpPr>
                                  <wpg:grpSp>
                                    <wpg:cNvPr id="202" name="Group 82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60" y="3072"/>
                                        <a:ext cx="960" cy="480"/>
                                        <a:chOff x="960" y="3072"/>
                                        <a:chExt cx="960" cy="480"/>
                                      </a:xfrm>
                                    </wpg:grpSpPr>
                                    <wpg:grpSp>
                                      <wpg:cNvPr id="210" name="Group 82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60" y="3072"/>
                                          <a:ext cx="480" cy="480"/>
                                          <a:chOff x="960" y="30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14" name="Line 822"/>
                                        <wps:cNvCnPr/>
                                        <wps:spPr bwMode="auto">
                                          <a:xfrm>
                                            <a:off x="960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15" name="Line 823"/>
                                        <wps:cNvCnPr/>
                                        <wps:spPr bwMode="auto">
                                          <a:xfrm rot="-5400000">
                                            <a:off x="960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211" name="Group 82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440" y="3072"/>
                                          <a:ext cx="480" cy="480"/>
                                          <a:chOff x="1440" y="30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12" name="Line 825"/>
                                        <wps:cNvCnPr/>
                                        <wps:spPr bwMode="auto">
                                          <a:xfrm>
                                            <a:off x="1440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13" name="Line 826"/>
                                        <wps:cNvCnPr/>
                                        <wps:spPr bwMode="auto">
                                          <a:xfrm rot="-5400000">
                                            <a:off x="1440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203" name="Group 82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60" y="3552"/>
                                        <a:ext cx="960" cy="480"/>
                                        <a:chOff x="960" y="3552"/>
                                        <a:chExt cx="960" cy="480"/>
                                      </a:xfrm>
                                    </wpg:grpSpPr>
                                    <wpg:grpSp>
                                      <wpg:cNvPr id="204" name="Group 82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60" y="3552"/>
                                          <a:ext cx="480" cy="480"/>
                                          <a:chOff x="960" y="355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08" name="Line 829"/>
                                        <wps:cNvCnPr/>
                                        <wps:spPr bwMode="auto">
                                          <a:xfrm>
                                            <a:off x="960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09" name="Line 830"/>
                                        <wps:cNvCnPr/>
                                        <wps:spPr bwMode="auto">
                                          <a:xfrm rot="-5400000">
                                            <a:off x="960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205" name="Group 83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440" y="3552"/>
                                          <a:ext cx="480" cy="480"/>
                                          <a:chOff x="1440" y="355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06" name="Line 832"/>
                                        <wps:cNvCnPr/>
                                        <wps:spPr bwMode="auto">
                                          <a:xfrm>
                                            <a:off x="1440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07" name="Line 833"/>
                                        <wps:cNvCnPr/>
                                        <wps:spPr bwMode="auto">
                                          <a:xfrm rot="-5400000">
                                            <a:off x="1440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  <wpg:grpSp>
                              <wpg:cNvPr id="135" name="Group 83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20" y="2112"/>
                                  <a:ext cx="1920" cy="1920"/>
                                  <a:chOff x="1920" y="2112"/>
                                  <a:chExt cx="1920" cy="1920"/>
                                </a:xfrm>
                              </wpg:grpSpPr>
                              <wpg:grpSp>
                                <wpg:cNvPr id="136" name="Group 83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920" y="2112"/>
                                    <a:ext cx="1920" cy="960"/>
                                    <a:chOff x="1920" y="2112"/>
                                    <a:chExt cx="1920" cy="960"/>
                                  </a:xfrm>
                                </wpg:grpSpPr>
                                <wpg:grpSp>
                                  <wpg:cNvPr id="168" name="Group 83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920" y="2112"/>
                                      <a:ext cx="960" cy="960"/>
                                      <a:chOff x="1920" y="2112"/>
                                      <a:chExt cx="960" cy="960"/>
                                    </a:xfrm>
                                  </wpg:grpSpPr>
                                  <wpg:grpSp>
                                    <wpg:cNvPr id="184" name="Group 83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920" y="2112"/>
                                        <a:ext cx="960" cy="480"/>
                                        <a:chOff x="1920" y="2112"/>
                                        <a:chExt cx="960" cy="480"/>
                                      </a:xfrm>
                                    </wpg:grpSpPr>
                                    <wpg:grpSp>
                                      <wpg:cNvPr id="192" name="Group 83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920" y="2112"/>
                                          <a:ext cx="480" cy="480"/>
                                          <a:chOff x="1920" y="21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96" name="Line 839"/>
                                        <wps:cNvCnPr/>
                                        <wps:spPr bwMode="auto">
                                          <a:xfrm>
                                            <a:off x="1920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97" name="Line 840"/>
                                        <wps:cNvCnPr/>
                                        <wps:spPr bwMode="auto">
                                          <a:xfrm rot="-5400000">
                                            <a:off x="1920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193" name="Group 84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400" y="2112"/>
                                          <a:ext cx="480" cy="480"/>
                                          <a:chOff x="2400" y="21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94" name="Line 842"/>
                                        <wps:cNvCnPr/>
                                        <wps:spPr bwMode="auto">
                                          <a:xfrm>
                                            <a:off x="2400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95" name="Line 843"/>
                                        <wps:cNvCnPr/>
                                        <wps:spPr bwMode="auto">
                                          <a:xfrm rot="-5400000">
                                            <a:off x="2400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185" name="Group 84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920" y="2592"/>
                                        <a:ext cx="960" cy="480"/>
                                        <a:chOff x="1920" y="2592"/>
                                        <a:chExt cx="960" cy="480"/>
                                      </a:xfrm>
                                    </wpg:grpSpPr>
                                    <wpg:grpSp>
                                      <wpg:cNvPr id="186" name="Group 84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920" y="2592"/>
                                          <a:ext cx="480" cy="480"/>
                                          <a:chOff x="1920" y="25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90" name="Line 846"/>
                                        <wps:cNvCnPr/>
                                        <wps:spPr bwMode="auto">
                                          <a:xfrm>
                                            <a:off x="1920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91" name="Line 847"/>
                                        <wps:cNvCnPr/>
                                        <wps:spPr bwMode="auto">
                                          <a:xfrm rot="-5400000">
                                            <a:off x="1920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187" name="Group 84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400" y="2592"/>
                                          <a:ext cx="480" cy="480"/>
                                          <a:chOff x="2400" y="25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88" name="Line 849"/>
                                        <wps:cNvCnPr/>
                                        <wps:spPr bwMode="auto">
                                          <a:xfrm>
                                            <a:off x="2400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89" name="Line 850"/>
                                        <wps:cNvCnPr/>
                                        <wps:spPr bwMode="auto">
                                          <a:xfrm rot="-5400000">
                                            <a:off x="2400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169" name="Group 85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880" y="2112"/>
                                      <a:ext cx="960" cy="960"/>
                                      <a:chOff x="2880" y="2112"/>
                                      <a:chExt cx="960" cy="960"/>
                                    </a:xfrm>
                                  </wpg:grpSpPr>
                                  <wpg:grpSp>
                                    <wpg:cNvPr id="170" name="Group 85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880" y="2112"/>
                                        <a:ext cx="960" cy="480"/>
                                        <a:chOff x="2880" y="2112"/>
                                        <a:chExt cx="960" cy="480"/>
                                      </a:xfrm>
                                    </wpg:grpSpPr>
                                    <wpg:grpSp>
                                      <wpg:cNvPr id="178" name="Group 85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880" y="2112"/>
                                          <a:ext cx="480" cy="480"/>
                                          <a:chOff x="2880" y="21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82" name="Line 854"/>
                                        <wps:cNvCnPr/>
                                        <wps:spPr bwMode="auto">
                                          <a:xfrm>
                                            <a:off x="2880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83" name="Line 855"/>
                                        <wps:cNvCnPr/>
                                        <wps:spPr bwMode="auto">
                                          <a:xfrm rot="-5400000">
                                            <a:off x="2880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179" name="Group 85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360" y="2112"/>
                                          <a:ext cx="480" cy="480"/>
                                          <a:chOff x="3360" y="21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80" name="Line 857"/>
                                        <wps:cNvCnPr/>
                                        <wps:spPr bwMode="auto">
                                          <a:xfrm>
                                            <a:off x="3360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81" name="Line 858"/>
                                        <wps:cNvCnPr/>
                                        <wps:spPr bwMode="auto">
                                          <a:xfrm rot="-5400000">
                                            <a:off x="3360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171" name="Group 85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880" y="2592"/>
                                        <a:ext cx="960" cy="480"/>
                                        <a:chOff x="2880" y="2592"/>
                                        <a:chExt cx="960" cy="480"/>
                                      </a:xfrm>
                                    </wpg:grpSpPr>
                                    <wpg:grpSp>
                                      <wpg:cNvPr id="172" name="Group 86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880" y="2592"/>
                                          <a:ext cx="480" cy="480"/>
                                          <a:chOff x="2880" y="25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76" name="Line 861"/>
                                        <wps:cNvCnPr/>
                                        <wps:spPr bwMode="auto">
                                          <a:xfrm>
                                            <a:off x="2880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77" name="Line 862"/>
                                        <wps:cNvCnPr/>
                                        <wps:spPr bwMode="auto">
                                          <a:xfrm rot="-5400000">
                                            <a:off x="2880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173" name="Group 86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360" y="2592"/>
                                          <a:ext cx="480" cy="480"/>
                                          <a:chOff x="3360" y="25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74" name="Line 864"/>
                                        <wps:cNvCnPr/>
                                        <wps:spPr bwMode="auto">
                                          <a:xfrm>
                                            <a:off x="3360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75" name="Line 865"/>
                                        <wps:cNvCnPr/>
                                        <wps:spPr bwMode="auto">
                                          <a:xfrm rot="-5400000">
                                            <a:off x="3360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137" name="Group 86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920" y="3072"/>
                                    <a:ext cx="1920" cy="960"/>
                                    <a:chOff x="1920" y="3072"/>
                                    <a:chExt cx="1920" cy="960"/>
                                  </a:xfrm>
                                </wpg:grpSpPr>
                                <wpg:grpSp>
                                  <wpg:cNvPr id="138" name="Group 86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920" y="3072"/>
                                      <a:ext cx="960" cy="960"/>
                                      <a:chOff x="1920" y="3072"/>
                                      <a:chExt cx="960" cy="960"/>
                                    </a:xfrm>
                                  </wpg:grpSpPr>
                                  <wpg:grpSp>
                                    <wpg:cNvPr id="154" name="Group 86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920" y="3072"/>
                                        <a:ext cx="960" cy="480"/>
                                        <a:chOff x="1920" y="3072"/>
                                        <a:chExt cx="960" cy="480"/>
                                      </a:xfrm>
                                    </wpg:grpSpPr>
                                    <wpg:grpSp>
                                      <wpg:cNvPr id="162" name="Group 86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920" y="3072"/>
                                          <a:ext cx="480" cy="480"/>
                                          <a:chOff x="1920" y="30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66" name="Line 870"/>
                                        <wps:cNvCnPr/>
                                        <wps:spPr bwMode="auto">
                                          <a:xfrm>
                                            <a:off x="1920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67" name="Line 871"/>
                                        <wps:cNvCnPr/>
                                        <wps:spPr bwMode="auto">
                                          <a:xfrm rot="-5400000">
                                            <a:off x="1920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163" name="Group 87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400" y="3072"/>
                                          <a:ext cx="480" cy="480"/>
                                          <a:chOff x="2400" y="30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64" name="Line 873"/>
                                        <wps:cNvCnPr/>
                                        <wps:spPr bwMode="auto">
                                          <a:xfrm>
                                            <a:off x="2400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65" name="Line 874"/>
                                        <wps:cNvCnPr/>
                                        <wps:spPr bwMode="auto">
                                          <a:xfrm rot="-5400000">
                                            <a:off x="2400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155" name="Group 87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920" y="3552"/>
                                        <a:ext cx="960" cy="480"/>
                                        <a:chOff x="1920" y="3552"/>
                                        <a:chExt cx="960" cy="480"/>
                                      </a:xfrm>
                                    </wpg:grpSpPr>
                                    <wpg:grpSp>
                                      <wpg:cNvPr id="156" name="Group 87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920" y="3552"/>
                                          <a:ext cx="480" cy="480"/>
                                          <a:chOff x="1920" y="355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60" name="Line 877"/>
                                        <wps:cNvCnPr/>
                                        <wps:spPr bwMode="auto">
                                          <a:xfrm>
                                            <a:off x="1920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61" name="Line 878"/>
                                        <wps:cNvCnPr/>
                                        <wps:spPr bwMode="auto">
                                          <a:xfrm rot="-5400000">
                                            <a:off x="1920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157" name="Group 87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400" y="3552"/>
                                          <a:ext cx="480" cy="480"/>
                                          <a:chOff x="2400" y="355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58" name="Line 880"/>
                                        <wps:cNvCnPr/>
                                        <wps:spPr bwMode="auto">
                                          <a:xfrm>
                                            <a:off x="2400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59" name="Line 881"/>
                                        <wps:cNvCnPr/>
                                        <wps:spPr bwMode="auto">
                                          <a:xfrm rot="-5400000">
                                            <a:off x="2400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139" name="Group 88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880" y="3072"/>
                                      <a:ext cx="960" cy="960"/>
                                      <a:chOff x="2880" y="3072"/>
                                      <a:chExt cx="960" cy="960"/>
                                    </a:xfrm>
                                  </wpg:grpSpPr>
                                  <wpg:grpSp>
                                    <wpg:cNvPr id="140" name="Group 88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880" y="3072"/>
                                        <a:ext cx="960" cy="480"/>
                                        <a:chOff x="2880" y="3072"/>
                                        <a:chExt cx="960" cy="480"/>
                                      </a:xfrm>
                                    </wpg:grpSpPr>
                                    <wpg:grpSp>
                                      <wpg:cNvPr id="148" name="Group 88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880" y="3072"/>
                                          <a:ext cx="480" cy="480"/>
                                          <a:chOff x="2880" y="30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52" name="Line 885"/>
                                        <wps:cNvCnPr/>
                                        <wps:spPr bwMode="auto">
                                          <a:xfrm>
                                            <a:off x="2880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53" name="Line 886"/>
                                        <wps:cNvCnPr/>
                                        <wps:spPr bwMode="auto">
                                          <a:xfrm rot="-5400000">
                                            <a:off x="2880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149" name="Group 88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360" y="3072"/>
                                          <a:ext cx="480" cy="480"/>
                                          <a:chOff x="3360" y="30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50" name="Line 888"/>
                                        <wps:cNvCnPr/>
                                        <wps:spPr bwMode="auto">
                                          <a:xfrm>
                                            <a:off x="3360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51" name="Line 889"/>
                                        <wps:cNvCnPr/>
                                        <wps:spPr bwMode="auto">
                                          <a:xfrm rot="-5400000">
                                            <a:off x="3360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141" name="Group 89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880" y="3552"/>
                                        <a:ext cx="960" cy="480"/>
                                        <a:chOff x="2880" y="3552"/>
                                        <a:chExt cx="960" cy="480"/>
                                      </a:xfrm>
                                    </wpg:grpSpPr>
                                    <wpg:grpSp>
                                      <wpg:cNvPr id="142" name="Group 89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880" y="3552"/>
                                          <a:ext cx="480" cy="480"/>
                                          <a:chOff x="2880" y="355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46" name="Line 892"/>
                                        <wps:cNvCnPr/>
                                        <wps:spPr bwMode="auto">
                                          <a:xfrm>
                                            <a:off x="2880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47" name="Line 893"/>
                                        <wps:cNvCnPr/>
                                        <wps:spPr bwMode="auto">
                                          <a:xfrm rot="-5400000">
                                            <a:off x="2880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143" name="Group 89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360" y="3552"/>
                                          <a:ext cx="480" cy="480"/>
                                          <a:chOff x="3360" y="355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44" name="Line 895"/>
                                        <wps:cNvCnPr/>
                                        <wps:spPr bwMode="auto">
                                          <a:xfrm>
                                            <a:off x="3360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45" name="Line 896"/>
                                        <wps:cNvCnPr/>
                                        <wps:spPr bwMode="auto">
                                          <a:xfrm rot="-5400000">
                                            <a:off x="3360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  <wpg:grpSp>
                            <wpg:cNvPr id="7" name="Group 897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4032"/>
                                <a:ext cx="3840" cy="1920"/>
                                <a:chOff x="0" y="4032"/>
                                <a:chExt cx="3840" cy="1920"/>
                              </a:xfrm>
                            </wpg:grpSpPr>
                            <wpg:grpSp>
                              <wpg:cNvPr id="8" name="Group 89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4032"/>
                                  <a:ext cx="1920" cy="1920"/>
                                  <a:chOff x="0" y="4032"/>
                                  <a:chExt cx="1920" cy="1920"/>
                                </a:xfrm>
                              </wpg:grpSpPr>
                              <wpg:grpSp>
                                <wpg:cNvPr id="72" name="Group 89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4032"/>
                                    <a:ext cx="1920" cy="960"/>
                                    <a:chOff x="0" y="4032"/>
                                    <a:chExt cx="1920" cy="960"/>
                                  </a:xfrm>
                                </wpg:grpSpPr>
                                <wpg:grpSp>
                                  <wpg:cNvPr id="104" name="Group 90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4032"/>
                                      <a:ext cx="960" cy="960"/>
                                      <a:chOff x="0" y="4032"/>
                                      <a:chExt cx="960" cy="960"/>
                                    </a:xfrm>
                                  </wpg:grpSpPr>
                                  <wpg:grpSp>
                                    <wpg:cNvPr id="120" name="Group 90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4032"/>
                                        <a:ext cx="960" cy="480"/>
                                        <a:chOff x="0" y="4032"/>
                                        <a:chExt cx="960" cy="480"/>
                                      </a:xfrm>
                                    </wpg:grpSpPr>
                                    <wpg:grpSp>
                                      <wpg:cNvPr id="128" name="Group 90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4032"/>
                                          <a:ext cx="480" cy="480"/>
                                          <a:chOff x="0" y="403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32" name="Line 903"/>
                                        <wps:cNvCnPr/>
                                        <wps:spPr bwMode="auto">
                                          <a:xfrm>
                                            <a:off x="0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33" name="Line 904"/>
                                        <wps:cNvCnPr/>
                                        <wps:spPr bwMode="auto">
                                          <a:xfrm rot="-5400000">
                                            <a:off x="0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129" name="Group 90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80" y="4032"/>
                                          <a:ext cx="480" cy="480"/>
                                          <a:chOff x="480" y="403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30" name="Line 906"/>
                                        <wps:cNvCnPr/>
                                        <wps:spPr bwMode="auto">
                                          <a:xfrm>
                                            <a:off x="480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31" name="Line 907"/>
                                        <wps:cNvCnPr/>
                                        <wps:spPr bwMode="auto">
                                          <a:xfrm rot="-5400000">
                                            <a:off x="480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121" name="Group 90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4512"/>
                                        <a:ext cx="960" cy="480"/>
                                        <a:chOff x="0" y="4512"/>
                                        <a:chExt cx="960" cy="480"/>
                                      </a:xfrm>
                                    </wpg:grpSpPr>
                                    <wpg:grpSp>
                                      <wpg:cNvPr id="122" name="Group 90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4512"/>
                                          <a:ext cx="480" cy="480"/>
                                          <a:chOff x="0" y="45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26" name="Line 910"/>
                                        <wps:cNvCnPr/>
                                        <wps:spPr bwMode="auto">
                                          <a:xfrm>
                                            <a:off x="0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27" name="Line 911"/>
                                        <wps:cNvCnPr/>
                                        <wps:spPr bwMode="auto">
                                          <a:xfrm rot="-5400000">
                                            <a:off x="0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123" name="Group 91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80" y="4512"/>
                                          <a:ext cx="480" cy="480"/>
                                          <a:chOff x="480" y="45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24" name="Line 913"/>
                                        <wps:cNvCnPr/>
                                        <wps:spPr bwMode="auto">
                                          <a:xfrm>
                                            <a:off x="480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25" name="Line 914"/>
                                        <wps:cNvCnPr/>
                                        <wps:spPr bwMode="auto">
                                          <a:xfrm rot="-5400000">
                                            <a:off x="480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105" name="Group 91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60" y="4032"/>
                                      <a:ext cx="960" cy="960"/>
                                      <a:chOff x="960" y="4032"/>
                                      <a:chExt cx="960" cy="960"/>
                                    </a:xfrm>
                                  </wpg:grpSpPr>
                                  <wpg:grpSp>
                                    <wpg:cNvPr id="106" name="Group 91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60" y="4032"/>
                                        <a:ext cx="960" cy="480"/>
                                        <a:chOff x="960" y="4032"/>
                                        <a:chExt cx="960" cy="480"/>
                                      </a:xfrm>
                                    </wpg:grpSpPr>
                                    <wpg:grpSp>
                                      <wpg:cNvPr id="114" name="Group 91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60" y="4032"/>
                                          <a:ext cx="480" cy="480"/>
                                          <a:chOff x="960" y="403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18" name="Line 918"/>
                                        <wps:cNvCnPr/>
                                        <wps:spPr bwMode="auto">
                                          <a:xfrm>
                                            <a:off x="960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19" name="Line 919"/>
                                        <wps:cNvCnPr/>
                                        <wps:spPr bwMode="auto">
                                          <a:xfrm rot="-5400000">
                                            <a:off x="960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115" name="Group 92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440" y="4032"/>
                                          <a:ext cx="480" cy="480"/>
                                          <a:chOff x="1440" y="403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16" name="Line 921"/>
                                        <wps:cNvCnPr/>
                                        <wps:spPr bwMode="auto">
                                          <a:xfrm>
                                            <a:off x="1440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17" name="Line 922"/>
                                        <wps:cNvCnPr/>
                                        <wps:spPr bwMode="auto">
                                          <a:xfrm rot="-5400000">
                                            <a:off x="1440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107" name="Group 92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60" y="4512"/>
                                        <a:ext cx="960" cy="480"/>
                                        <a:chOff x="960" y="4512"/>
                                        <a:chExt cx="960" cy="480"/>
                                      </a:xfrm>
                                    </wpg:grpSpPr>
                                    <wpg:grpSp>
                                      <wpg:cNvPr id="108" name="Group 92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60" y="4512"/>
                                          <a:ext cx="480" cy="480"/>
                                          <a:chOff x="960" y="45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12" name="Line 925"/>
                                        <wps:cNvCnPr/>
                                        <wps:spPr bwMode="auto">
                                          <a:xfrm>
                                            <a:off x="960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13" name="Line 926"/>
                                        <wps:cNvCnPr/>
                                        <wps:spPr bwMode="auto">
                                          <a:xfrm rot="-5400000">
                                            <a:off x="960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109" name="Group 92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440" y="4512"/>
                                          <a:ext cx="480" cy="480"/>
                                          <a:chOff x="1440" y="45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10" name="Line 928"/>
                                        <wps:cNvCnPr/>
                                        <wps:spPr bwMode="auto">
                                          <a:xfrm>
                                            <a:off x="1440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11" name="Line 929"/>
                                        <wps:cNvCnPr/>
                                        <wps:spPr bwMode="auto">
                                          <a:xfrm rot="-5400000">
                                            <a:off x="1440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73" name="Group 93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4992"/>
                                    <a:ext cx="1920" cy="960"/>
                                    <a:chOff x="0" y="4992"/>
                                    <a:chExt cx="1920" cy="960"/>
                                  </a:xfrm>
                                </wpg:grpSpPr>
                                <wpg:grpSp>
                                  <wpg:cNvPr id="74" name="Group 93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4992"/>
                                      <a:ext cx="960" cy="960"/>
                                      <a:chOff x="0" y="4992"/>
                                      <a:chExt cx="960" cy="960"/>
                                    </a:xfrm>
                                  </wpg:grpSpPr>
                                  <wpg:grpSp>
                                    <wpg:cNvPr id="90" name="Group 93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4992"/>
                                        <a:ext cx="960" cy="480"/>
                                        <a:chOff x="0" y="4992"/>
                                        <a:chExt cx="960" cy="480"/>
                                      </a:xfrm>
                                    </wpg:grpSpPr>
                                    <wpg:grpSp>
                                      <wpg:cNvPr id="98" name="Group 93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4992"/>
                                          <a:ext cx="480" cy="480"/>
                                          <a:chOff x="0" y="49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02" name="Line 934"/>
                                        <wps:cNvCnPr/>
                                        <wps:spPr bwMode="auto">
                                          <a:xfrm>
                                            <a:off x="0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03" name="Line 935"/>
                                        <wps:cNvCnPr/>
                                        <wps:spPr bwMode="auto">
                                          <a:xfrm rot="-5400000">
                                            <a:off x="0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99" name="Group 93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80" y="4992"/>
                                          <a:ext cx="480" cy="480"/>
                                          <a:chOff x="480" y="49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00" name="Line 937"/>
                                        <wps:cNvCnPr/>
                                        <wps:spPr bwMode="auto">
                                          <a:xfrm>
                                            <a:off x="480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01" name="Line 938"/>
                                        <wps:cNvCnPr/>
                                        <wps:spPr bwMode="auto">
                                          <a:xfrm rot="-5400000">
                                            <a:off x="480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91" name="Group 93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5472"/>
                                        <a:ext cx="960" cy="480"/>
                                        <a:chOff x="0" y="5472"/>
                                        <a:chExt cx="960" cy="480"/>
                                      </a:xfrm>
                                    </wpg:grpSpPr>
                                    <wpg:grpSp>
                                      <wpg:cNvPr id="92" name="Group 94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5472"/>
                                          <a:ext cx="480" cy="480"/>
                                          <a:chOff x="0" y="54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6" name="Line 941"/>
                                        <wps:cNvCnPr/>
                                        <wps:spPr bwMode="auto">
                                          <a:xfrm>
                                            <a:off x="0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7" name="Line 942"/>
                                        <wps:cNvCnPr/>
                                        <wps:spPr bwMode="auto">
                                          <a:xfrm rot="-5400000">
                                            <a:off x="0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93" name="Group 94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80" y="5472"/>
                                          <a:ext cx="480" cy="480"/>
                                          <a:chOff x="480" y="54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4" name="Line 944"/>
                                        <wps:cNvCnPr/>
                                        <wps:spPr bwMode="auto">
                                          <a:xfrm>
                                            <a:off x="480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5" name="Line 945"/>
                                        <wps:cNvCnPr/>
                                        <wps:spPr bwMode="auto">
                                          <a:xfrm rot="-5400000">
                                            <a:off x="480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75" name="Group 94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60" y="4992"/>
                                      <a:ext cx="960" cy="960"/>
                                      <a:chOff x="960" y="4992"/>
                                      <a:chExt cx="960" cy="960"/>
                                    </a:xfrm>
                                  </wpg:grpSpPr>
                                  <wpg:grpSp>
                                    <wpg:cNvPr id="76" name="Group 94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60" y="4992"/>
                                        <a:ext cx="960" cy="480"/>
                                        <a:chOff x="960" y="4992"/>
                                        <a:chExt cx="960" cy="480"/>
                                      </a:xfrm>
                                    </wpg:grpSpPr>
                                    <wpg:grpSp>
                                      <wpg:cNvPr id="84" name="Group 94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60" y="4992"/>
                                          <a:ext cx="480" cy="480"/>
                                          <a:chOff x="960" y="49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8" name="Line 949"/>
                                        <wps:cNvCnPr/>
                                        <wps:spPr bwMode="auto">
                                          <a:xfrm>
                                            <a:off x="960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9" name="Line 950"/>
                                        <wps:cNvCnPr/>
                                        <wps:spPr bwMode="auto">
                                          <a:xfrm rot="-5400000">
                                            <a:off x="960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85" name="Group 95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440" y="4992"/>
                                          <a:ext cx="480" cy="480"/>
                                          <a:chOff x="1440" y="49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6" name="Line 952"/>
                                        <wps:cNvCnPr/>
                                        <wps:spPr bwMode="auto">
                                          <a:xfrm>
                                            <a:off x="1440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7" name="Line 953"/>
                                        <wps:cNvCnPr/>
                                        <wps:spPr bwMode="auto">
                                          <a:xfrm rot="-5400000">
                                            <a:off x="1440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77" name="Group 95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60" y="5472"/>
                                        <a:ext cx="960" cy="480"/>
                                        <a:chOff x="960" y="5472"/>
                                        <a:chExt cx="960" cy="480"/>
                                      </a:xfrm>
                                    </wpg:grpSpPr>
                                    <wpg:grpSp>
                                      <wpg:cNvPr id="78" name="Group 95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60" y="5472"/>
                                          <a:ext cx="480" cy="480"/>
                                          <a:chOff x="960" y="54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2" name="Line 956"/>
                                        <wps:cNvCnPr/>
                                        <wps:spPr bwMode="auto">
                                          <a:xfrm>
                                            <a:off x="960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3" name="Line 957"/>
                                        <wps:cNvCnPr/>
                                        <wps:spPr bwMode="auto">
                                          <a:xfrm rot="-5400000">
                                            <a:off x="960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79" name="Group 95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440" y="5472"/>
                                          <a:ext cx="480" cy="480"/>
                                          <a:chOff x="1440" y="54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0" name="Line 959"/>
                                        <wps:cNvCnPr/>
                                        <wps:spPr bwMode="auto">
                                          <a:xfrm>
                                            <a:off x="1440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1" name="Line 960"/>
                                        <wps:cNvCnPr/>
                                        <wps:spPr bwMode="auto">
                                          <a:xfrm rot="-5400000">
                                            <a:off x="1440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  <wpg:grpSp>
                              <wpg:cNvPr id="9" name="Group 96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20" y="4032"/>
                                  <a:ext cx="1920" cy="1920"/>
                                  <a:chOff x="1920" y="4032"/>
                                  <a:chExt cx="1920" cy="1920"/>
                                </a:xfrm>
                              </wpg:grpSpPr>
                              <wpg:grpSp>
                                <wpg:cNvPr id="10" name="Group 96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920" y="4032"/>
                                    <a:ext cx="1920" cy="960"/>
                                    <a:chOff x="1920" y="4032"/>
                                    <a:chExt cx="1920" cy="960"/>
                                  </a:xfrm>
                                </wpg:grpSpPr>
                                <wpg:grpSp>
                                  <wpg:cNvPr id="42" name="Group 96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920" y="4032"/>
                                      <a:ext cx="960" cy="960"/>
                                      <a:chOff x="1920" y="4032"/>
                                      <a:chExt cx="960" cy="960"/>
                                    </a:xfrm>
                                  </wpg:grpSpPr>
                                  <wpg:grpSp>
                                    <wpg:cNvPr id="58" name="Group 96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920" y="4032"/>
                                        <a:ext cx="960" cy="480"/>
                                        <a:chOff x="1920" y="4032"/>
                                        <a:chExt cx="960" cy="480"/>
                                      </a:xfrm>
                                    </wpg:grpSpPr>
                                    <wpg:grpSp>
                                      <wpg:cNvPr id="66" name="Group 96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920" y="4032"/>
                                          <a:ext cx="480" cy="480"/>
                                          <a:chOff x="1920" y="403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0" name="Line 966"/>
                                        <wps:cNvCnPr/>
                                        <wps:spPr bwMode="auto">
                                          <a:xfrm>
                                            <a:off x="1920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1" name="Line 967"/>
                                        <wps:cNvCnPr/>
                                        <wps:spPr bwMode="auto">
                                          <a:xfrm rot="-5400000">
                                            <a:off x="1920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67" name="Group 96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400" y="4032"/>
                                          <a:ext cx="480" cy="480"/>
                                          <a:chOff x="2400" y="403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8" name="Line 969"/>
                                        <wps:cNvCnPr/>
                                        <wps:spPr bwMode="auto">
                                          <a:xfrm>
                                            <a:off x="2400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9" name="Line 970"/>
                                        <wps:cNvCnPr/>
                                        <wps:spPr bwMode="auto">
                                          <a:xfrm rot="-5400000">
                                            <a:off x="2400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59" name="Group 97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920" y="4512"/>
                                        <a:ext cx="960" cy="480"/>
                                        <a:chOff x="1920" y="4512"/>
                                        <a:chExt cx="960" cy="480"/>
                                      </a:xfrm>
                                    </wpg:grpSpPr>
                                    <wpg:grpSp>
                                      <wpg:cNvPr id="60" name="Group 97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920" y="4512"/>
                                          <a:ext cx="480" cy="480"/>
                                          <a:chOff x="1920" y="45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4" name="Line 973"/>
                                        <wps:cNvCnPr/>
                                        <wps:spPr bwMode="auto">
                                          <a:xfrm>
                                            <a:off x="1920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5" name="Line 974"/>
                                        <wps:cNvCnPr/>
                                        <wps:spPr bwMode="auto">
                                          <a:xfrm rot="-5400000">
                                            <a:off x="1920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61" name="Group 97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400" y="4512"/>
                                          <a:ext cx="480" cy="480"/>
                                          <a:chOff x="2400" y="45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2" name="Line 976"/>
                                        <wps:cNvCnPr/>
                                        <wps:spPr bwMode="auto">
                                          <a:xfrm>
                                            <a:off x="2400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3" name="Line 977"/>
                                        <wps:cNvCnPr/>
                                        <wps:spPr bwMode="auto">
                                          <a:xfrm rot="-5400000">
                                            <a:off x="2400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43" name="Group 97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880" y="4032"/>
                                      <a:ext cx="960" cy="960"/>
                                      <a:chOff x="2880" y="4032"/>
                                      <a:chExt cx="960" cy="960"/>
                                    </a:xfrm>
                                  </wpg:grpSpPr>
                                  <wpg:grpSp>
                                    <wpg:cNvPr id="44" name="Group 97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880" y="4032"/>
                                        <a:ext cx="960" cy="480"/>
                                        <a:chOff x="2880" y="4032"/>
                                        <a:chExt cx="960" cy="480"/>
                                      </a:xfrm>
                                    </wpg:grpSpPr>
                                    <wpg:grpSp>
                                      <wpg:cNvPr id="52" name="Group 98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880" y="4032"/>
                                          <a:ext cx="480" cy="480"/>
                                          <a:chOff x="2880" y="403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6" name="Line 981"/>
                                        <wps:cNvCnPr/>
                                        <wps:spPr bwMode="auto">
                                          <a:xfrm>
                                            <a:off x="2880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7" name="Line 982"/>
                                        <wps:cNvCnPr/>
                                        <wps:spPr bwMode="auto">
                                          <a:xfrm rot="-5400000">
                                            <a:off x="2880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53" name="Group 98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360" y="4032"/>
                                          <a:ext cx="480" cy="480"/>
                                          <a:chOff x="3360" y="403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4" name="Line 984"/>
                                        <wps:cNvCnPr/>
                                        <wps:spPr bwMode="auto">
                                          <a:xfrm>
                                            <a:off x="3360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5" name="Line 985"/>
                                        <wps:cNvCnPr/>
                                        <wps:spPr bwMode="auto">
                                          <a:xfrm rot="-5400000">
                                            <a:off x="3360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45" name="Group 98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880" y="4512"/>
                                        <a:ext cx="960" cy="480"/>
                                        <a:chOff x="2880" y="4512"/>
                                        <a:chExt cx="960" cy="480"/>
                                      </a:xfrm>
                                    </wpg:grpSpPr>
                                    <wpg:grpSp>
                                      <wpg:cNvPr id="46" name="Group 98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880" y="4512"/>
                                          <a:ext cx="480" cy="480"/>
                                          <a:chOff x="2880" y="45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0" name="Line 988"/>
                                        <wps:cNvCnPr/>
                                        <wps:spPr bwMode="auto">
                                          <a:xfrm>
                                            <a:off x="2880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1" name="Line 989"/>
                                        <wps:cNvCnPr/>
                                        <wps:spPr bwMode="auto">
                                          <a:xfrm rot="-5400000">
                                            <a:off x="2880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47" name="Group 99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360" y="4512"/>
                                          <a:ext cx="480" cy="480"/>
                                          <a:chOff x="3360" y="45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8" name="Line 991"/>
                                        <wps:cNvCnPr/>
                                        <wps:spPr bwMode="auto">
                                          <a:xfrm>
                                            <a:off x="3360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9" name="Line 992"/>
                                        <wps:cNvCnPr/>
                                        <wps:spPr bwMode="auto">
                                          <a:xfrm rot="-5400000">
                                            <a:off x="3360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11" name="Group 99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920" y="4992"/>
                                    <a:ext cx="1920" cy="960"/>
                                    <a:chOff x="1920" y="4992"/>
                                    <a:chExt cx="1920" cy="960"/>
                                  </a:xfrm>
                                </wpg:grpSpPr>
                                <wpg:grpSp>
                                  <wpg:cNvPr id="12" name="Group 99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920" y="4992"/>
                                      <a:ext cx="960" cy="960"/>
                                      <a:chOff x="1920" y="4992"/>
                                      <a:chExt cx="960" cy="960"/>
                                    </a:xfrm>
                                  </wpg:grpSpPr>
                                  <wpg:grpSp>
                                    <wpg:cNvPr id="28" name="Group 99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920" y="4992"/>
                                        <a:ext cx="960" cy="480"/>
                                        <a:chOff x="1920" y="4992"/>
                                        <a:chExt cx="960" cy="480"/>
                                      </a:xfrm>
                                    </wpg:grpSpPr>
                                    <wpg:grpSp>
                                      <wpg:cNvPr id="36" name="Group 99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920" y="4992"/>
                                          <a:ext cx="480" cy="480"/>
                                          <a:chOff x="1920" y="49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0" name="Line 997"/>
                                        <wps:cNvCnPr/>
                                        <wps:spPr bwMode="auto">
                                          <a:xfrm>
                                            <a:off x="1920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1" name="Line 998"/>
                                        <wps:cNvCnPr/>
                                        <wps:spPr bwMode="auto">
                                          <a:xfrm rot="-5400000">
                                            <a:off x="1920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37" name="Group 99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400" y="4992"/>
                                          <a:ext cx="480" cy="480"/>
                                          <a:chOff x="2400" y="49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8" name="Line 1000"/>
                                        <wps:cNvCnPr/>
                                        <wps:spPr bwMode="auto">
                                          <a:xfrm>
                                            <a:off x="2400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9" name="Line 1001"/>
                                        <wps:cNvCnPr/>
                                        <wps:spPr bwMode="auto">
                                          <a:xfrm rot="-5400000">
                                            <a:off x="2400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29" name="Group 100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920" y="5472"/>
                                        <a:ext cx="960" cy="480"/>
                                        <a:chOff x="1920" y="5472"/>
                                        <a:chExt cx="960" cy="480"/>
                                      </a:xfrm>
                                    </wpg:grpSpPr>
                                    <wpg:grpSp>
                                      <wpg:cNvPr id="30" name="Group 100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920" y="5472"/>
                                          <a:ext cx="480" cy="480"/>
                                          <a:chOff x="1920" y="54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4" name="Line 1004"/>
                                        <wps:cNvCnPr/>
                                        <wps:spPr bwMode="auto">
                                          <a:xfrm>
                                            <a:off x="1920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5" name="Line 1005"/>
                                        <wps:cNvCnPr/>
                                        <wps:spPr bwMode="auto">
                                          <a:xfrm rot="-5400000">
                                            <a:off x="1920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31" name="Group 100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400" y="5472"/>
                                          <a:ext cx="480" cy="480"/>
                                          <a:chOff x="2400" y="54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2" name="Line 1007"/>
                                        <wps:cNvCnPr/>
                                        <wps:spPr bwMode="auto">
                                          <a:xfrm>
                                            <a:off x="2400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3" name="Line 1008"/>
                                        <wps:cNvCnPr/>
                                        <wps:spPr bwMode="auto">
                                          <a:xfrm rot="-5400000">
                                            <a:off x="2400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13" name="Group 100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880" y="4992"/>
                                      <a:ext cx="960" cy="960"/>
                                      <a:chOff x="2880" y="4992"/>
                                      <a:chExt cx="960" cy="960"/>
                                    </a:xfrm>
                                  </wpg:grpSpPr>
                                  <wpg:grpSp>
                                    <wpg:cNvPr id="14" name="Group 101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880" y="4992"/>
                                        <a:ext cx="960" cy="480"/>
                                        <a:chOff x="2880" y="4992"/>
                                        <a:chExt cx="960" cy="480"/>
                                      </a:xfrm>
                                    </wpg:grpSpPr>
                                    <wpg:grpSp>
                                      <wpg:cNvPr id="22" name="Group 101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880" y="4992"/>
                                          <a:ext cx="480" cy="480"/>
                                          <a:chOff x="2880" y="49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6" name="Line 1012"/>
                                        <wps:cNvCnPr/>
                                        <wps:spPr bwMode="auto">
                                          <a:xfrm>
                                            <a:off x="2880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7" name="Line 1013"/>
                                        <wps:cNvCnPr/>
                                        <wps:spPr bwMode="auto">
                                          <a:xfrm rot="-5400000">
                                            <a:off x="2880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23" name="Group 101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360" y="4992"/>
                                          <a:ext cx="480" cy="480"/>
                                          <a:chOff x="3360" y="49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4" name="Line 1015"/>
                                        <wps:cNvCnPr/>
                                        <wps:spPr bwMode="auto">
                                          <a:xfrm>
                                            <a:off x="3360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5" name="Line 1016"/>
                                        <wps:cNvCnPr/>
                                        <wps:spPr bwMode="auto">
                                          <a:xfrm rot="-5400000">
                                            <a:off x="3360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15" name="Group 101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880" y="5472"/>
                                        <a:ext cx="960" cy="480"/>
                                        <a:chOff x="2880" y="5472"/>
                                        <a:chExt cx="960" cy="480"/>
                                      </a:xfrm>
                                    </wpg:grpSpPr>
                                    <wpg:grpSp>
                                      <wpg:cNvPr id="16" name="Group 101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880" y="5472"/>
                                          <a:ext cx="480" cy="480"/>
                                          <a:chOff x="2880" y="54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0" name="Line 1019"/>
                                        <wps:cNvCnPr/>
                                        <wps:spPr bwMode="auto">
                                          <a:xfrm>
                                            <a:off x="2880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1" name="Line 1020"/>
                                        <wps:cNvCnPr/>
                                        <wps:spPr bwMode="auto">
                                          <a:xfrm rot="-5400000">
                                            <a:off x="2880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17" name="Group 102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360" y="5472"/>
                                          <a:ext cx="480" cy="480"/>
                                          <a:chOff x="3360" y="54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8" name="Line 1022"/>
                                        <wps:cNvCnPr/>
                                        <wps:spPr bwMode="auto">
                                          <a:xfrm>
                                            <a:off x="3360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9" name="Line 1023"/>
                                        <wps:cNvCnPr/>
                                        <wps:spPr bwMode="auto">
                                          <a:xfrm rot="-5400000">
                                            <a:off x="3360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24" o:spid="_x0000_s1026" style="position:absolute;margin-left:-3.95pt;margin-top:77pt;width:467.95pt;height:380.2pt;z-index:251662336;mso-width-relative:margin;mso-height-relative:margin" coordsize="4608,4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">
                <v:group id="Group 512" o:spid="_x0000_s1027" style="position:absolute;left:2304;width:2304;height:4224" coordorigin="2304" coordsize="2304,4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group id="Group 256" o:spid="_x0000_s1028" style="position:absolute;left:2304;width:2304;height:2112" coordorigin="2304" coordsize="3840,3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  <v:group id="Group 128" o:spid="_x0000_s1029" style="position:absolute;left:2304;width:3840;height:1920" coordorigin="2304" coordsize="3840,1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r2c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WJK9nCAAAA3AAAAA8A&#10;AAAAAAAAAAAAAAAAqgIAAGRycy9kb3ducmV2LnhtbFBLBQYAAAAABAAEAPoAAACZAwAAAAA=&#10;">
                      <v:group id="Group 64" o:spid="_x0000_s1030" style="position:absolute;left:2304;width:1920;height:1920" coordorigin="2304" coordsize="1920,1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dVc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7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1HVXPCAAAA3AAAAA8A&#10;AAAAAAAAAAAAAAAAqgIAAGRycy9kb3ducmV2LnhtbFBLBQYAAAAABAAEAPoAAACZAwAAAAA=&#10;">
                        <v:group id="Group 32" o:spid="_x0000_s1031" style="position:absolute;left:2304;width:1920;height:960" coordorigin="2304" coordsize="192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sdI8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TB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mx0jxgAAANwA&#10;AAAPAAAAAAAAAAAAAAAAAKoCAABkcnMvZG93bnJldi54bWxQSwUGAAAAAAQABAD6AAAAnQMAAAAA&#10;">
                          <v:group id="Group 16" o:spid="_x0000_s1032" style="position:absolute;left:2304;width:960;height:960" coordorigin="2304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Q68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JH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61DrxgAAANwA&#10;AAAPAAAAAAAAAAAAAAAAAKoCAABkcnMvZG93bnJldi54bWxQSwUGAAAAAAQABAD6AAAAnQMAAAAA&#10;">
                            <v:group id="Group 8" o:spid="_x0000_s1033" style="position:absolute;left:2304;width:960;height:480" coordorigin="2304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kP/v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kP/vscAAADd&#10;AAAADwAAAAAAAAAAAAAAAACqAgAAZHJzL2Rvd25yZXYueG1sUEsFBgAAAAAEAAQA+gAAAJ4DAAAA&#10;AA==&#10;">
                              <v:group id="Group 4" o:spid="_x0000_s1034" style="position:absolute;left:2304;width:480;height:480" coordorigin="2304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Xzu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DXzuMcAAADd&#10;AAAADwAAAAAAAAAAAAAAAACqAgAAZHJzL2Rvd25yZXYueG1sUEsFBgAAAAAEAAQA+gAAAJ4DAAAA&#10;AA==&#10;">
                                <v:line id="Line 2" o:spid="_x0000_s1035" style="position:absolute;visibility:visible;mso-wrap-style:square" from="2304,240" to="2784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E1CsQAAADdAAAADwAAAGRycy9kb3ducmV2LnhtbERPS2sCMRC+C/0PYQq9abZ7kLI1iraU&#10;ig9K1Yu3IRk3azeTZZPq1l9vBKG3+fieM5p0rhYnakPlWcHzIANBrL2puFSw2370X0CEiGyw9kwK&#10;/ijAZPzQG2Fh/Jm/6bSJpUghHApUYGNsCimDtuQwDHxDnLiDbx3GBNtSmhbPKdzVMs+yoXRYcWqw&#10;2NCbJf2z+XUKZu/H/Xr5ObNR653xX35brRYXpZ4eu+kriEhd/Bff3XOT5md5Drdv0glyf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MTUKxAAAAN0AAAAPAAAAAAAAAAAA&#10;AAAAAKECAABkcnMvZG93bnJldi54bWxQSwUGAAAAAAQABAD5AAAAkgMAAAAA&#10;" strokecolor="windowText">
                                  <v:stroke dashstyle="dash"/>
                                </v:line>
                                <v:line id="Line 3" o:spid="_x0000_s1036" style="position:absolute;rotation:-90;visibility:visible;mso-wrap-style:square" from="2304,240" to="2784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jUuMQAAADdAAAADwAAAGRycy9kb3ducmV2LnhtbERP32vCMBB+F/Y/hBP2pqkdE+mM4sTB&#10;YANnHfh6a25NsbnUJtruvzeCsLf7+H7efNnbWlyo9ZVjBZNxAoK4cLriUsH3/m00A+EDssbaMSn4&#10;Iw/LxcNgjpl2He/okodSxBD2GSowITSZlL4wZNGPXUMcuV/XWgwRtqXULXYx3NYyTZKptFhxbDDY&#10;0NpQcczPVoH92H8etuefr86/To07PJ9S3JyUehz2qxcQgfrwL76733Wcn6RPcPsmni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qNS4xAAAAN0AAAAPAAAAAAAAAAAA&#10;AAAAAKECAABkcnMvZG93bnJldi54bWxQSwUGAAAAAAQABAD5AAAAkgMAAAAA&#10;" strokecolor="windowText">
                                  <v:stroke dashstyle="dash"/>
                                </v:line>
                              </v:group>
                              <v:group id="Group 5" o:spid="_x0000_s1037" style="position:absolute;left:2784;width:480;height:480" coordorigin="2784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3lWI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k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3lWI8QAAADdAAAA&#10;DwAAAAAAAAAAAAAAAACqAgAAZHJzL2Rvd25yZXYueG1sUEsFBgAAAAAEAAQA+gAAAJsDAAAAAA==&#10;">
                                <v:line id="Line 6" o:spid="_x0000_s1038" style="position:absolute;visibility:visible;mso-wrap-style:square" from="2784,240" to="3264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8O5scAAADdAAAADwAAAGRycy9kb3ducmV2LnhtbESPQU/DMAyF75P4D5GRuLGUHRAqS6cN&#10;hEDANLH1ws1KTNPROFUTtsKvnw9Iu9l6z+99ni/G0KkDDamNbOBmWoAittG13Biod0/Xd6BSRnbY&#10;RSYDv5RgUV1M5li6eOQPOmxzoySEU4kGfM59qXWyngKmaeyJRfuKQ8As69BoN+BRwkOnZ0VxqwO2&#10;LA0ee3rwZL+3P8HA6nH/uX57Xvlsbe3iJu7a99c/Y64ux+U9qExjPpv/r1+c4Bcz4ZdvZARdn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rw7mxwAAAN0AAAAPAAAAAAAA&#10;AAAAAAAAAKECAABkcnMvZG93bnJldi54bWxQSwUGAAAAAAQABAD5AAAAlQMAAAAA&#10;" strokecolor="windowText">
                                  <v:stroke dashstyle="dash"/>
                                </v:line>
                                <v:line id="Line 7" o:spid="_x0000_s1039" style="position:absolute;rotation:-90;visibility:visible;mso-wrap-style:square" from="2784,240" to="3264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bvVMQAAADdAAAADwAAAGRycy9kb3ducmV2LnhtbERP32vCMBB+H/g/hBP2NlMLE6lNRWWD&#10;wQbbVPD1bM6m2FxqE2333y8DYW/38f28fDnYRtyo87VjBdNJAoK4dLrmSsF+9/o0B+EDssbGMSn4&#10;IQ/LYvSQY6Zdz99024ZKxBD2GSowIbSZlL40ZNFPXEscuZPrLIYIu0rqDvsYbhuZJslMWqw5Nhhs&#10;aWOoPG+vVoF9330cPq/Hr96vZ8Ydni8pvlyUehwPqwWIQEP4F9/dbzrOT9Ip/H0TT5D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Nu9UxAAAAN0AAAAPAAAAAAAAAAAA&#10;AAAAAKECAABkcnMvZG93bnJldi54bWxQSwUGAAAAAAQABAD5AAAAkgMAAAAA&#10;" strokecolor="windowText">
                                  <v:stroke dashstyle="dash"/>
                                </v:line>
                              </v:group>
                            </v:group>
                            <v:group id="Group 9" o:spid="_x0000_s1040" style="position:absolute;left:2304;top:480;width:960;height:480" coordorigin="2304,48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9aJ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J0r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D1olwwAAAN0AAAAP&#10;AAAAAAAAAAAAAAAAAKoCAABkcnMvZG93bnJldi54bWxQSwUGAAAAAAQABAD6AAAAmgMAAAAA&#10;">
                              <v:group id="Group 10" o:spid="_x0000_s1041" style="position:absolute;left:2304;top:480;width:480;height:480" coordorigin="2304,48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3EU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pX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d3EUsQAAADdAAAA&#10;DwAAAAAAAAAAAAAAAACqAgAAZHJzL2Rvd25yZXYueG1sUEsFBgAAAAAEAAQA+gAAAJsDAAAAAA==&#10;">
                                <v:line id="Line 11" o:spid="_x0000_s1042" style="position:absolute;visibility:visible;mso-wrap-style:square" from="2304,720" to="2784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b5tMQAAADdAAAADwAAAGRycy9kb3ducmV2LnhtbERPS2sCMRC+C/6HMII3zepBytYoVZGW&#10;1iI+Lr0NyXSzupksm6hbf31TKHibj+8503nrKnGlJpSeFYyGGQhi7U3JhYLjYT14AhEissHKMyn4&#10;oQDzWbczxdz4G+/ouo+FSCEcclRgY6xzKYO25DAMfU2cuG/fOIwJNoU0Dd5SuKvkOMsm0mHJqcFi&#10;TUtL+ry/OAWL1enr8+N1YaPWR+O3/lBu3u9K9XvtyzOISG18iP/dbybNz0YT+PsmnSB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Zvm0xAAAAN0AAAAPAAAAAAAAAAAA&#10;AAAAAKECAABkcnMvZG93bnJldi54bWxQSwUGAAAAAAQABAD5AAAAkgMAAAAA&#10;" strokecolor="windowText">
                                  <v:stroke dashstyle="dash"/>
                                </v:line>
                                <v:line id="Line 12" o:spid="_x0000_s1043" style="position:absolute;rotation:-90;visibility:visible;mso-wrap-style:square" from="2304,720" to="2784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8YBsQAAADdAAAADwAAAGRycy9kb3ducmV2LnhtbERP32vCMBB+F/Y/hBP2pqnC3OhMixMH&#10;A4U5Hfh6a86m2FxqE239781gsLf7+H7ePO9tLa7U+sqxgsk4AUFcOF1xqeB7/z56AeEDssbaMSm4&#10;kYc8exjMMdWu4y+67kIpYgj7FBWYEJpUSl8YsujHriGO3NG1FkOEbSl1i10Mt7WcJslMWqw4Nhhs&#10;aGmoOO0uVoFd7zeHz8vPtvNvM+MOT+cprs5KPQ77xSuIQH34F/+5P3Scn0ye4febeILM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/xgGxAAAAN0AAAAPAAAAAAAAAAAA&#10;AAAAAKECAABkcnMvZG93bnJldi54bWxQSwUGAAAAAAQABAD5AAAAkgMAAAAA&#10;" strokecolor="windowText">
                                  <v:stroke dashstyle="dash"/>
                                </v:line>
                              </v:group>
                              <v:group id="Group 13" o:spid="_x0000_s1044" style="position:absolute;left:2784;top:480;width:480;height:480" coordorigin="2784,48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Fhy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im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kWHJwwAAAN0AAAAP&#10;AAAAAAAAAAAAAAAAAKoCAABkcnMvZG93bnJldi54bWxQSwUGAAAAAAQABAD6AAAAmgMAAAAA&#10;">
                                <v:line id="Line 14" o:spid="_x0000_s1045" style="position:absolute;visibility:visible;mso-wrap-style:square" from="2784,720" to="3264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jCWMQAAADdAAAADwAAAGRycy9kb3ducmV2LnhtbERPTWsCMRC9C/6HMII3zVqklK1R1FIq&#10;rVKqXnobkulmdTNZNlG3/nojFHqbx/ucyax1lThTE0rPCkbDDASx9qbkQsF+9zp4AhEissHKMyn4&#10;pQCzabczwdz4C3/ReRsLkUI45KjAxljnUgZtyWEY+po4cT++cRgTbAppGrykcFfJhyx7lA5LTg0W&#10;a1pa0sftySlYvBy+Nx9vCxu13hv/6Xfl+v2qVL/Xzp9BRGrjv/jPvTJpfjYaw/2bdIKc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+MJYxAAAAN0AAAAPAAAAAAAAAAAA&#10;AAAAAKECAABkcnMvZG93bnJldi54bWxQSwUGAAAAAAQABAD5AAAAkgMAAAAA&#10;" strokecolor="windowText">
                                  <v:stroke dashstyle="dash"/>
                                </v:line>
                                <v:line id="Line 15" o:spid="_x0000_s1046" style="position:absolute;rotation:-90;visibility:visible;mso-wrap-style:square" from="2784,720" to="3264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Ej6sQAAADdAAAADwAAAGRycy9kb3ducmV2LnhtbERP32vCMBB+H+x/CDfY20xbUKQaxY0N&#10;Bhvo6sDXszmbsuZSm2i7/94Igm/38f28+XKwjThT52vHCtJRAoK4dLrmSsHv9uNlCsIHZI2NY1Lw&#10;Tx6Wi8eHOeba9fxD5yJUIoawz1GBCaHNpfSlIYt+5FriyB1cZzFE2FVSd9jHcNvILEkm0mLNscFg&#10;S2+Gyr/iZBXYr+33bn3ab3r/OjFuNz5m+H5U6vlpWM1ABBrCXXxzf+o4P0nHcP0mni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YSPqxAAAAN0AAAAPAAAAAAAAAAAA&#10;AAAAAKECAABkcnMvZG93bnJldi54bWxQSwUGAAAAAAQABAD5AAAAkgM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17" o:spid="_x0000_s1047" style="position:absolute;left:3264;width:960;height:960" coordorigin="3264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f1cM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bjeF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n9XDFAAAA3AAA&#10;AA8AAAAAAAAAAAAAAAAAqgIAAGRycy9kb3ducmV2LnhtbFBLBQYAAAAABAAEAPoAAACcAwAAAAA=&#10;">
                            <v:group id="Group 18" o:spid="_x0000_s1048" style="position:absolute;left:3264;width:960;height:480" coordorigin="3264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VrB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dWsHxgAAANwA&#10;AAAPAAAAAAAAAAAAAAAAAKoCAABkcnMvZG93bnJldi54bWxQSwUGAAAAAAQABAD6AAAAnQMAAAAA&#10;">
                              <v:group id="Group 19" o:spid="_x0000_s1049" style="position:absolute;left:3264;width:480;height:480" coordorigin="3264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KFvYMQAAADdAAAADwAAAGRycy9kb3ducmV2LnhtbERPTWvCQBC9C/6HZQq9&#10;6W60SkldRURLD1JQC+JtyI5JMDsbsmsS/323UPA2j/c5i1VvK9FS40vHGpKxAkGcOVNyruHntBu9&#10;g/AB2WDlmDQ8yMNqORwsMDWu4wO1x5CLGMI+RQ1FCHUqpc8KsujHriaO3NU1FkOETS5Ng10Mt5Wc&#10;KDWXFkuODQXWtCkoux3vVsNnh916mmzb/e26eVxOs+/zPiGtX1/69QeIQH14iv/dXybOV+oN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KFvYMQAAADdAAAA&#10;DwAAAAAAAAAAAAAAAACqAgAAZHJzL2Rvd25yZXYueG1sUEsFBgAAAAAEAAQA+gAAAJsDAAAAAA==&#10;">
                                <v:line id="Line 20" o:spid="_x0000_s1050" style="position:absolute;visibility:visible;mso-wrap-style:square" from="3264,240" to="3744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xegMcAAADdAAAADwAAAGRycy9kb3ducmV2LnhtbESPS08DMQyE70j8h8hI3GhSDghtm1Z9&#10;qALxEKLtpTcrcTcLG2e1Ce3Cr8cHJG62ZjzzeTofYqtO1OcmsYXxyIAidsk3XFvY7zY396ByQfbY&#10;JiYL35RhPru8mGLl05nf6bQttZIQzhVaCKV0ldbZBYqYR6kjFu2Y+ohF1r7WvsezhMdW3xpzpyM2&#10;LA0BO1oFcp/br2hhuf44vD4/LENxbu/TW9o1L08/1l5fDYsJqEJD+Tf/XT96wTdGcOUbGUHP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bF6AxwAAAN0AAAAPAAAAAAAA&#10;AAAAAAAAAKECAABkcnMvZG93bnJldi54bWxQSwUGAAAAAAQABAD5AAAAlQMAAAAA&#10;" strokecolor="windowText">
                                  <v:stroke dashstyle="dash"/>
                                </v:line>
                                <v:line id="Line 21" o:spid="_x0000_s1051" style="position:absolute;rotation:-90;visibility:visible;mso-wrap-style:square" from="3264,240" to="3744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W/MsMAAADdAAAADwAAAGRycy9kb3ducmV2LnhtbERPTWsCMRC9C/0PYYTeNFGotKtRWrFQ&#10;qFCrgtdxM26WbibrJrrbf28KBW/zeJ8zW3SuEldqQulZw2ioQBDn3pRcaNjv3gfPIEJENlh5Jg2/&#10;FGAxf+jNMDO+5W+6bmMhUgiHDDXYGOtMypBbchiGviZO3Mk3DmOCTSFNg20Kd5UcKzWRDktODRZr&#10;WlrKf7YXp8F97taHr8tx04a3ifWHp/MYV2etH/vd6xREpC7exf/uD5PmK/UCf9+kE+T8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b1vzLDAAAA3QAAAA8AAAAAAAAAAAAA&#10;AAAAoQIAAGRycy9kb3ducmV2LnhtbFBLBQYAAAAABAAEAPkAAACRAwAAAAA=&#10;" strokecolor="windowText">
                                  <v:stroke dashstyle="dash"/>
                                </v:line>
                              </v:group>
                              <v:group id="Group 22" o:spid="_x0000_s1052" style="position:absolute;left:3744;width:480;height:480" coordorigin="3744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7cr7wwAAAN0AAAAP&#10;AAAAAAAAAAAAAAAAAKoCAABkcnMvZG93bnJldi54bWxQSwUGAAAAAAQABAD6AAAAmgMAAAAA&#10;">
                                <v:line id="Line 23" o:spid="_x0000_s1053" style="position:absolute;visibility:visible;mso-wrap-style:square" from="3744,240" to="4224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9vacYAAADdAAAADwAAAGRycy9kb3ducmV2LnhtbESPQWsCMRCF70L/Q5hCb5rVg5TVKGop&#10;SqtIVy/ehmTcbLuZLJtUt/76piD0NsN775s303nnanGhNlSeFQwHGQhi7U3FpYLj4bX/DCJEZIO1&#10;Z1LwQwHms4feFHPjr/xBlyKWIkE45KjAxtjkUgZtyWEY+IY4aWffOoxpbUtpWrwmuKvlKMvG0mHF&#10;6YLFhlaW9Ffx7RQsXz5Pu/f10katj8bv/aHavt2UenrsFhMQkbr4b76nNybVT0T4+yaNIG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6/b2nGAAAA3QAAAA8AAAAAAAAA&#10;AAAAAAAAoQIAAGRycy9kb3ducmV2LnhtbFBLBQYAAAAABAAEAPkAAACUAwAAAAA=&#10;" strokecolor="windowText">
                                  <v:stroke dashstyle="dash"/>
                                </v:line>
                                <v:line id="Line 24" o:spid="_x0000_s1054" style="position:absolute;rotation:-90;visibility:visible;mso-wrap-style:square" from="3744,240" to="4224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aO28MAAADdAAAADwAAAGRycy9kb3ducmV2LnhtbERPTWsCMRC9C/0PYYTeNFGoLatRWrFQ&#10;qFCrgtdxM26WbibrJrrbf28KBW/zeJ8zW3SuEldqQulZw2ioQBDn3pRcaNjv3gcvIEJENlh5Jg2/&#10;FGAxf+jNMDO+5W+6bmMhUgiHDDXYGOtMypBbchiGviZO3Mk3DmOCTSFNg20Kd5UcKzWRDktODRZr&#10;WlrKf7YXp8F97taHr8tx04a3ifWHp/MYV2etH/vd6xREpC7exf/uD5PmK/UMf9+kE+T8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gmjtvDAAAA3QAAAA8AAAAAAAAAAAAA&#10;AAAAoQIAAGRycy9kb3ducmV2LnhtbFBLBQYAAAAABAAEAPkAAACRAwAAAAA=&#10;" strokecolor="windowText">
                                  <v:stroke dashstyle="dash"/>
                                </v:line>
                              </v:group>
                            </v:group>
                            <v:group id="Group 25" o:spid="_x0000_s1055" style="position:absolute;left:3264;top:480;width:960;height:480" coordorigin="3264,48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nOnM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QJA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Oc6cxgAAANwA&#10;AAAPAAAAAAAAAAAAAAAAAKoCAABkcnMvZG93bnJldi54bWxQSwUGAAAAAAQABAD6AAAAnQMAAAAA&#10;">
                              <v:group id="Group 26" o:spid="_x0000_s1056" style="position:absolute;left:3264;top:480;width:480;height:480" coordorigin="3264,48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Za7s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W0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mWu7CAAAA3AAAAA8A&#10;AAAAAAAAAAAAAAAAqgIAAGRycy9kb3ducmV2LnhtbFBLBQYAAAAABAAEAPoAAACZAwAAAAA=&#10;">
                                <v:line id="Line 27" o:spid="_x0000_s1057" style="position:absolute;visibility:visible;mso-wrap-style:square" from="3264,720" to="3744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RpasQAAADdAAAADwAAAGRycy9kb3ducmV2LnhtbERPS2sCMRC+C/6HMEJvmuhBytYoPiiV&#10;1lKqXnobkulmdTNZNqlu/fVNodDbfHzPmS06X4sLtbEKrGE8UiCITbAVlxqOh8fhPYiYkC3WgUnD&#10;N0VYzPu9GRY2XPmdLvtUihzCsUANLqWmkDIaRx7jKDTEmfsMrceUYVtK2+I1h/taTpSaSo8V5waH&#10;Da0dmfP+y2tYbU4fry9PK5eMOdrwFg7V7vmm9d2gWz6ASNSlf/Gfe2vzfKUm8PtNPkHO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hGlqxAAAAN0AAAAPAAAAAAAAAAAA&#10;AAAAAKECAABkcnMvZG93bnJldi54bWxQSwUGAAAAAAQABAD5AAAAkgMAAAAA&#10;" strokecolor="windowText">
                                  <v:stroke dashstyle="dash"/>
                                </v:line>
                                <v:line id="Line 28" o:spid="_x0000_s1058" style="position:absolute;rotation:-90;visibility:visible;mso-wrap-style:square" from="3264,720" to="3744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2I2MMAAADdAAAADwAAAGRycy9kb3ducmV2LnhtbERP22oCMRB9L/Qfwgh9q4kWRVaj2NJC&#10;wUK9ga/jZtwsbibrJrrbv28KBd/mcK4zW3SuEjdqQulZw6CvQBDn3pRcaNjvPp4nIEJENlh5Jg0/&#10;FGAxf3yYYWZ8yxu6bWMhUgiHDDXYGOtMypBbchj6viZO3Mk3DmOCTSFNg20Kd5UcKjWWDktODRZr&#10;erOUn7dXp8Gtdl+H7+tx3YbXsfWH0WWI7xetn3rdcgoiUhfv4n/3p0nzlXqBv2/SCXL+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diNjDAAAA3QAAAA8AAAAAAAAAAAAA&#10;AAAAoQIAAGRycy9kb3ducmV2LnhtbFBLBQYAAAAABAAEAPkAAACRAwAAAAA=&#10;" strokecolor="windowText">
                                  <v:stroke dashstyle="dash"/>
                                </v:line>
                              </v:group>
                              <v:group id="Group 29" o:spid="_x0000_s1059" style="position:absolute;left:3744;top:480;width:480;height:480" coordorigin="3744,48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r/dcUAAADcAAAADwAAAGRycy9kb3ducmV2LnhtbESPQWvCQBSE70L/w/KE&#10;3nSTSsVEVxHR0oMUjELp7ZF9JsHs25Bdk/jvu4WCx2FmvmFWm8HUoqPWVZYVxNMIBHFudcWFgsv5&#10;MFmAcB5ZY22ZFDzIwWb9Mlphqm3PJ+oyX4gAYZeigtL7JpXS5SUZdFPbEAfvaluDPsi2kLrFPsBN&#10;Ld+iaC4NVhwWSmxoV1J+y+5GwUeP/XYW77vj7bp7/Jzfv76PMSn1Oh62SxCeBv8M/7c/tYIkSe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Tq/3XFAAAA3AAA&#10;AA8AAAAAAAAAAAAAAAAAqgIAAGRycy9kb3ducmV2LnhtbFBLBQYAAAAABAAEAPoAAACcAwAAAAA=&#10;">
                                <v:line id="Line 30" o:spid="_x0000_s1060" style="position:absolute;visibility:visible;mso-wrap-style:square" from="3744,720" to="4224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pShscAAADdAAAADwAAAGRycy9kb3ducmV2LnhtbESPS08DMQyE70j8h8hI3GhSDghtm1Z9&#10;qALxEKLtpTcrcTcLG2e1Ce3Cr8cHJG62ZjzzeTofYqtO1OcmsYXxyIAidsk3XFvY7zY396ByQfbY&#10;JiYL35RhPru8mGLl05nf6bQttZIQzhVaCKV0ldbZBYqYR6kjFu2Y+ohF1r7WvsezhMdW3xpzpyM2&#10;LA0BO1oFcp/br2hhuf44vD4/LENxbu/TW9o1L08/1l5fDYsJqEJD+Tf/XT96wTdG+OUbGUHP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GlKGxwAAAN0AAAAPAAAAAAAA&#10;AAAAAAAAAKECAABkcnMvZG93bnJldi54bWxQSwUGAAAAAAQABAD5AAAAlQMAAAAA&#10;" strokecolor="windowText">
                                  <v:stroke dashstyle="dash"/>
                                </v:line>
                                <v:line id="Line 31" o:spid="_x0000_s1061" style="position:absolute;rotation:-90;visibility:visible;mso-wrap-style:square" from="3744,720" to="4224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OzNMMAAADdAAAADwAAAGRycy9kb3ducmV2LnhtbERPTWsCMRC9F/wPYYTeaqKgyGoUlRaE&#10;Ftqq4HXcjJvFzWTdRHf775uC0Ns83ufMl52rxJ2aUHrWMBwoEMS5NyUXGg77t5cpiBCRDVaeScMP&#10;BVguek9zzIxv+Zvuu1iIFMIhQw02xjqTMuSWHIaBr4kTd/aNw5hgU0jTYJvCXSVHSk2kw5JTg8Wa&#10;Npbyy+7mNLj3/cfx83b6asN6Yv1xfB3h61Xr5363moGI1MV/8cO9NWm+UkP4+yadIB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iDszTDAAAA3QAAAA8AAAAAAAAAAAAA&#10;AAAAoQIAAGRycy9kb3ducmV2LnhtbFBLBQYAAAAABAAEAPkAAACRAwAAAAA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  <v:group id="Group 33" o:spid="_x0000_s1062" style="position:absolute;left:2304;top:960;width:1920;height:960" coordorigin="2304,960" coordsize="192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e4u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uLjFAAAA3AAA&#10;AA8AAAAAAAAAAAAAAAAAqgIAAGRycy9kb3ducmV2LnhtbFBLBQYAAAAABAAEAPoAAACcAwAAAAA=&#10;">
                          <v:group id="Group 34" o:spid="_x0000_s1063" style="position:absolute;left:2304;top:960;width:960;height:960" coordorigin="2304,960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4g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PiDMxgAAANwA&#10;AAAPAAAAAAAAAAAAAAAAAKoCAABkcnMvZG93bnJldi54bWxQSwUGAAAAAAQABAD6AAAAnQMAAAAA&#10;">
                            <v:group id="Group 35" o:spid="_x0000_s1064" style="position:absolute;left:2304;top:960;width:960;height:480" coordorigin="2304,96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nAN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JwDXCAAAA3AAAAA8A&#10;AAAAAAAAAAAAAAAAqgIAAGRycy9kb3ducmV2LnhtbFBLBQYAAAAABAAEAPoAAACZAwAAAAA=&#10;">
                              <v:group id="Group 36" o:spid="_x0000_s1065" style="position:absolute;left:2304;top:960;width:480;height:480" coordorigin="2304,96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/MM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5/zDPCAAAA3AAAAA8A&#10;AAAAAAAAAAAAAAAAqgIAAGRycy9kb3ducmV2LnhtbFBLBQYAAAAABAAEAPoAAACZAwAAAAA=&#10;">
                                <v:line id="Line 37" o:spid="_x0000_s1066" style="position:absolute;visibility:visible;mso-wrap-style:square" from="2304,1200" to="2784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JT6sYAAADcAAAADwAAAGRycy9kb3ducmV2LnhtbESPQWsCMRSE7wX/Q3iCt5rVQ9HVKNpS&#10;WmqlVL14eyTPzdrNy7KJuvrrm0LB4zAz3zDTeesqcaYmlJ4VDPoZCGLtTcmFgt329XEEIkRkg5Vn&#10;UnClAPNZ52GKufEX/qbzJhYiQTjkqMDGWOdSBm3JYej7mjh5B984jEk2hTQNXhLcVXKYZU/SYclp&#10;wWJNz5b0z+bkFCxfjvv16m1po9Y747/8tvz8uCnV67aLCYhIbbyH/9vvRsF4PIS/M+kIy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eCU+rGAAAA3AAAAA8AAAAAAAAA&#10;AAAAAAAAoQIAAGRycy9kb3ducmV2LnhtbFBLBQYAAAAABAAEAPkAAACUAwAAAAA=&#10;" strokecolor="windowText">
                                  <v:stroke dashstyle="dash"/>
                                </v:line>
                                <v:line id="Line 38" o:spid="_x0000_s1067" style="position:absolute;rotation:-90;visibility:visible;mso-wrap-style:square" from="2304,1200" to="2784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/q7MUAAADcAAAADwAAAGRycy9kb3ducmV2LnhtbESPQWsCMRSE74X+h/AK3mq2SqWuRlFR&#10;EFrQquD1uXlulm5e1k10139vCoUeh5n5hhlPW1uKG9W+cKzgrZuAIM6cLjhXcNivXj9A+ICssXRM&#10;Cu7kYTp5fhpjql3D33TbhVxECPsUFZgQqlRKnxmy6LuuIo7e2dUWQ5R1LnWNTYTbUvaSZCAtFhwX&#10;DFa0MJT97K5Wgf3cfx0319O28fOBccf3Sw+XF6U6L+1sBCJQG/7Df+21VjAc9uH3TDwCcvI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e/q7M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39" o:spid="_x0000_s1068" style="position:absolute;left:2784;top:960;width:480;height:480" coordorigin="2784,96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Npq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Xq3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M2moxgAAANwA&#10;AAAPAAAAAAAAAAAAAAAAAKoCAABkcnMvZG93bnJldi54bWxQSwUGAAAAAAQABAD6AAAAnQMAAAAA&#10;">
                                <v:line id="Line 40" o:spid="_x0000_s1069" style="position:absolute;visibility:visible;mso-wrap-style:square" from="2784,1200" to="3264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xoBsMAAADcAAAADwAAAGRycy9kb3ducmV2LnhtbERPTWsCMRC9C/0PYQreNFsPUrdG0Yoo&#10;VSlVL70NybjZdjNZNlHX/vrmIHh8vO/xtHWVuFATSs8KXvoZCGLtTcmFguNh2XsFESKywcozKbhR&#10;gOnkqTPG3Pgrf9FlHwuRQjjkqMDGWOdSBm3JYej7mjhxJ984jAk2hTQNXlO4q+Qgy4bSYcmpwWJN&#10;75b07/7sFMwXP9+7zWpuo9ZH4z/9odx+/CnVfW5nbyAitfEhvrvXRsFolOanM+kIyM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gcaAbDAAAA3AAAAA8AAAAAAAAAAAAA&#10;AAAAoQIAAGRycy9kb3ducmV2LnhtbFBLBQYAAAAABAAEAPkAAACRAwAAAAA=&#10;" strokecolor="windowText">
                                  <v:stroke dashstyle="dash"/>
                                </v:line>
                                <v:line id="Line 41" o:spid="_x0000_s1070" style="position:absolute;rotation:-90;visibility:visible;mso-wrap-style:square" from="2784,1200" to="3264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HRAMUAAADcAAAADwAAAGRycy9kb3ducmV2LnhtbESPQWvCQBSE7wX/w/IEb3WjUKlpNqKl&#10;BUGhrRa8vmaf2WD2bcyuJv57t1DocZiZb5hs0dtaXKn1lWMFk3ECgrhwuuJSwff+/fEZhA/IGmvH&#10;pOBGHhb54CHDVLuOv+i6C6WIEPYpKjAhNKmUvjBk0Y9dQxy9o2sthijbUuoWuwi3tZwmyUxarDgu&#10;GGzo1VBx2l2sArvZbw8fl5/Pzq9mxh2ezlN8Oys1GvbLFxCB+vAf/muvtYL5fAK/Z+IRk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nHRAM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  <v:group id="Group 42" o:spid="_x0000_s1071" style="position:absolute;left:2304;top:1440;width:960;height:480" coordorigin="2304,144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Vlr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4W8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RWWuxgAAANwA&#10;AAAPAAAAAAAAAAAAAAAAAKoCAABkcnMvZG93bnJldi54bWxQSwUGAAAAAAQABAD6AAAAnQMAAAAA&#10;">
                              <v:group id="Group 43" o:spid="_x0000_s1072" style="position:absolute;left:2304;top:1440;width:480;height:480" coordorigin="2304,144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f72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+X+9nFAAAA3AAA&#10;AA8AAAAAAAAAAAAAAAAAqgIAAGRycy9kb3ducmV2LnhtbFBLBQYAAAAABAAEAPoAAACcAwAAAAA=&#10;">
                                <v:line id="Line 44" o:spid="_x0000_s1073" style="position:absolute;visibility:visible;mso-wrap-style:square" from="2304,1680" to="2784,1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DDNMYAAADcAAAADwAAAGRycy9kb3ducmV2LnhtbESPT2sCMRTE70K/Q3iF3jRbD6Jbo9RK&#10;qfiHUvXS2yN53Wy7eVk2qa5+eiMIHoeZ+Q0znrauEgdqQulZwXMvA0GsvSm5ULDfvXeHIEJENlh5&#10;JgUnCjCdPHTGmBt/5C86bGMhEoRDjgpsjHUuZdCWHIaer4mT9+MbhzHJppCmwWOCu0r2s2wgHZac&#10;FizW9GZJ/23/nYLZ/Pd7s/qY2aj13vhPvyvXy7NST4/t6wuISG28h2/thVEwGg7geiYdATm5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1gwzTGAAAA3AAAAA8AAAAAAAAA&#10;AAAAAAAAoQIAAGRycy9kb3ducmV2LnhtbFBLBQYAAAAABAAEAPkAAACUAwAAAAA=&#10;" strokecolor="windowText">
                                  <v:stroke dashstyle="dash"/>
                                </v:line>
                                <v:line id="Line 45" o:spid="_x0000_s1074" style="position:absolute;rotation:-90;visibility:visible;mso-wrap-style:square" from="2304,1680" to="2784,1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16MsYAAADcAAAADwAAAGRycy9kb3ducmV2LnhtbESPQWvCQBSE7wX/w/IEb81GQWtTV6mi&#10;UKhgqwWvr9lnNjT7NmZXk/77rlDwOMzMN8xs0dlKXKnxpWMFwyQFQZw7XXKh4OuweZyC8AFZY+WY&#10;FPySh8W89zDDTLuWP+m6D4WIEPYZKjAh1JmUPjdk0SeuJo7eyTUWQ5RNIXWDbYTbSo7SdCItlhwX&#10;DNa0MpT/7C9WgX0/bI+7y/dH65cT447j8wjXZ6UG/e71BUSgLtzD/+03reB5+gS3M/EI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sNejL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  <v:group id="Group 46" o:spid="_x0000_s1075" style="position:absolute;left:2784;top:1440;width:480;height:480" coordorigin="2784,144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eQ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215CxgAAANwA&#10;AAAPAAAAAAAAAAAAAAAAAKoCAABkcnMvZG93bnJldi54bWxQSwUGAAAAAAQABAD6AAAAnQMAAAAA&#10;">
                                <v:line id="Line 47" o:spid="_x0000_s1076" style="position:absolute;visibility:visible;mso-wrap-style:square" from="2784,1680" to="3264,1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742MYAAADcAAAADwAAAGRycy9kb3ducmV2LnhtbESPQWsCMRSE7wX/Q3iF3mq2RYquRtEW&#10;aWkVcfXi7ZE8N2s3L8sm1W1/fVMoeBxm5htmMutcLc7Uhsqzgod+BoJYe1NxqWC/W94PQYSIbLD2&#10;TAq+KcBs2ruZYG78hbd0LmIpEoRDjgpsjE0uZdCWHIa+b4iTd/Stw5hkW0rT4iXBXS0fs+xJOqw4&#10;LVhs6NmS/iy+nILFy+mw/nhd2Kj13viN31Wr9x+l7m67+RhEpC5ew//tN6NgNBzA35l0BOT0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L++NjGAAAA3AAAAA8AAAAAAAAA&#10;AAAAAAAAoQIAAGRycy9kb3ducmV2LnhtbFBLBQYAAAAABAAEAPkAAACUAwAAAAA=&#10;" strokecolor="windowText">
                                  <v:stroke dashstyle="dash"/>
                                </v:line>
                                <v:line id="Line 48" o:spid="_x0000_s1077" style="position:absolute;rotation:-90;visibility:visible;mso-wrap-style:square" from="2784,1680" to="3264,1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NB3sUAAADcAAAADwAAAGRycy9kb3ducmV2LnhtbESP3WoCMRSE7wu+QzhC72pWQdHVKCoW&#10;Ci1Yf8Db4+a4WdycrJvobt++KQi9HGbmG2a2aG0pHlT7wrGCfi8BQZw5XXCu4Hh4fxuD8AFZY+mY&#10;FPyQh8W88zLDVLuGd/TYh1xECPsUFZgQqlRKnxmy6HuuIo7exdUWQ5R1LnWNTYTbUg6SZCQtFhwX&#10;DFa0NpRd93erwH4evk7b+/m78auRcafhbYCbm1Kv3XY5BRGoDf/hZ/tDK5iMh/B3Jh4BOf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JNB3s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49" o:spid="_x0000_s1078" style="position:absolute;left:3264;top:960;width:960;height:960" coordorigin="3264,960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KFV8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yhVfFAAAA3AAA&#10;AA8AAAAAAAAAAAAAAAAAqgIAAGRycy9kb3ducmV2LnhtbFBLBQYAAAAABAAEAPoAAACcAwAAAAA=&#10;">
                            <v:group id="Group 50" o:spid="_x0000_s1079" style="position:absolute;left:3264;top:960;width:960;height:480" coordorigin="3264,96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AbI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gGyDFAAAA3AAA&#10;AA8AAAAAAAAAAAAAAAAAqgIAAGRycy9kb3ducmV2LnhtbFBLBQYAAAAABAAEAPoAAACcAwAAAAA=&#10;">
                              <v:group id="Group 51" o:spid="_x0000_s1080" style="position:absolute;left:3264;top:960;width:480;height:480" coordorigin="3264,96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e2E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+TK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e2EccAAADc&#10;AAAADwAAAAAAAAAAAAAAAACqAgAAZHJzL2Rvd25yZXYueG1sUEsFBgAAAAAEAAQA+gAAAJ4DAAAA&#10;AA==&#10;">
                                <v:line id="Line 52" o:spid="_x0000_s1081" style="position:absolute;visibility:visible;mso-wrap-style:square" from="3264,1200" to="3744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aC+sMAAADcAAAADwAAAGRycy9kb3ducmV2LnhtbERPy04CMRTdk/gPzTVhJx1YoA4UAhiD&#10;QY3hsWF3016mo9PbybTAwNfThQnLk/MeT1tXiRM1ofSsoN/LQBBrb0ouFOy2708vIEJENlh5JgUX&#10;CjCdPHTGmBt/5jWdNrEQKYRDjgpsjHUuZdCWHIaer4kTd/CNw5hgU0jT4DmFu0oOsmwoHZacGizW&#10;tLCk/zZHp2D+9rv//lzObdR6Z/yP35Zfq6tS3cd2NgIRqY138b/7wyh4fU5r05l0BOTk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ZmgvrDAAAA3AAAAA8AAAAAAAAAAAAA&#10;AAAAoQIAAGRycy9kb3ducmV2LnhtbFBLBQYAAAAABAAEAPkAAACRAwAAAAA=&#10;" strokecolor="windowText">
                                  <v:stroke dashstyle="dash"/>
                                </v:line>
                                <v:line id="Line 53" o:spid="_x0000_s1082" style="position:absolute;rotation:-90;visibility:visible;mso-wrap-style:square" from="3264,1200" to="3744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s7/MUAAADcAAAADwAAAGRycy9kb3ducmV2LnhtbESPQWsCMRSE74X+h/AK3mq2grauRlFR&#10;ECpoVfD63Dw3Szcv6ya6239vCoUeh5n5hhlPW1uKO9W+cKzgrZuAIM6cLjhXcDysXj9A+ICssXRM&#10;Cn7Iw3Ty/DTGVLuGv+i+D7mIEPYpKjAhVKmUPjNk0XddRRy9i6sthijrXOoamwi3pewlyUBaLDgu&#10;GKxoYSj73t+sAvt52Jy2t/Ou8fOBcaf+tYfLq1Kdl3Y2AhGoDf/hv/ZaKxi+D+H3TDwCcvI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As7/M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54" o:spid="_x0000_s1083" style="position:absolute;left:3744;top:960;width:480;height:480" coordorigin="3744,96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sTi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l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qxOKxgAAANwA&#10;AAAPAAAAAAAAAAAAAAAAAKoCAABkcnMvZG93bnJldi54bWxQSwUGAAAAAAQABAD6AAAAnQMAAAAA&#10;">
                                <v:line id="Line 55" o:spid="_x0000_s1084" style="position:absolute;visibility:visible;mso-wrap-style:square" from="3744,1200" to="4224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WzE8cAAADcAAAADwAAAGRycy9kb3ducmV2LnhtbESPzU7DMBCE70h9B2uReqMOHAoNdaOm&#10;qALxI0TaC7eVvY3TxusoNm3g6TESUo+jmflGMy8G14oj9aHxrOB6koEg1t40XCvYbtZXdyBCRDbY&#10;eiYF3xSgWIwu5pgbf+IPOlaxFgnCIUcFNsYulzJoSw7DxHfEydv53mFMsq+l6fGU4K6VN1k2lQ4b&#10;TgsWO1pZ0ofqyykoH/afby+PpY1ab41/95vm9flHqfHlsLwHEWmI5/B/+8komN1O4e9MOgJy8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tbMTxwAAANwAAAAPAAAAAAAA&#10;AAAAAAAAAKECAABkcnMvZG93bnJldi54bWxQSwUGAAAAAAQABAD5AAAAlQMAAAAA&#10;" strokecolor="windowText">
                                  <v:stroke dashstyle="dash"/>
                                </v:line>
                                <v:line id="Line 56" o:spid="_x0000_s1085" style="position:absolute;rotation:-90;visibility:visible;mso-wrap-style:square" from="3744,1200" to="4224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gKFcYAAADcAAAADwAAAGRycy9kb3ducmV2LnhtbESPQWvCQBSE74L/YXmCt2ajoLapq1RR&#10;KLSg1YLX1+wzG5p9G7OrSf99t1DwOMzMN8x82dlK3KjxpWMFoyQFQZw7XXKh4PO4fXgE4QOyxsox&#10;KfghD8tFvzfHTLuWP+h2CIWIEPYZKjAh1JmUPjdk0SeuJo7e2TUWQ5RNIXWDbYTbSo7TdCotlhwX&#10;DNa0NpR/H65WgX07vp92169961dT406Tyxg3F6WGg+7lGUSgLtzD/+1XreBpNoO/M/E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7YChX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</v:group>
                            <v:group id="Group 57" o:spid="_x0000_s1086" style="position:absolute;left:3264;top:1440;width:960;height:480" coordorigin="3264,144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y+u8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JE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7L67xgAAANwA&#10;AAAPAAAAAAAAAAAAAAAAAKoCAABkcnMvZG93bnJldi54bWxQSwUGAAAAAAQABAD6AAAAnQMAAAAA&#10;">
                              <v:group id="Group 58" o:spid="_x0000_s1087" style="position:absolute;left:3264;top:1440;width:480;height:480" coordorigin="3264,144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Mqyc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cyrJwwAAANwAAAAP&#10;AAAAAAAAAAAAAAAAAKoCAABkcnMvZG93bnJldi54bWxQSwUGAAAAAAQABAD6AAAAmgMAAAAA&#10;">
                                <v:line id="Line 59" o:spid="_x0000_s1088" style="position:absolute;visibility:visible;mso-wrap-style:square" from="3264,1680" to="3744,1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61EMcAAADcAAAADwAAAGRycy9kb3ducmV2LnhtbESPT2sCMRTE74V+h/AKvdVsPfTPapSq&#10;iKVVxNWLt0fyutm6eVk2UVc/fVMo9DjMzG+Y4bhztThRGyrPCh57GQhi7U3FpYLddv7wAiJEZIO1&#10;Z1JwoQDj0e3NEHPjz7yhUxFLkSAcclRgY2xyKYO25DD0fEOcvC/fOoxJtqU0LZ4T3NWyn2VP0mHF&#10;acFiQ1NL+lAcnYLJ7Hu/+lxMbNR6Z/zab6vlx1Wp+7vubQAiUhf/w3/td6Pg9bkPv2fSEZCj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3jrUQxwAAANwAAAAPAAAAAAAA&#10;AAAAAAAAAKECAABkcnMvZG93bnJldi54bWxQSwUGAAAAAAQABAD5AAAAlQMAAAAA&#10;" strokecolor="windowText">
                                  <v:stroke dashstyle="dash"/>
                                </v:line>
                                <v:line id="Line 60" o:spid="_x0000_s1089" style="position:absolute;rotation:-90;visibility:visible;mso-wrap-style:square" from="3264,1680" to="3744,1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MMFsYAAADcAAAADwAAAGRycy9kb3ducmV2LnhtbESPQWsCMRSE70L/Q3gFb5pV0bZbo7RF&#10;oaBgqwWvr5vnZunmZd1Ed/vvjSB4HGbmG2Y6b20pzlT7wrGCQT8BQZw5XXCu4Ge37D2D8AFZY+mY&#10;FPyTh/nsoTPFVLuGv+m8DbmIEPYpKjAhVKmUPjNk0fddRRy9g6sthijrXOoamwi3pRwmyURaLDgu&#10;GKzow1D2tz1ZBXa1W+83p9+vxr9PjNuPj0NcHJXqPrZvryACteEevrU/tYKXpxFcz8QjIG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HjDBb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  <v:group id="Group 61" o:spid="_x0000_s1090" style="position:absolute;left:3744;top:1440;width:480;height:480" coordorigin="3744,144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+PUs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3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P49SxgAAANwA&#10;AAAPAAAAAAAAAAAAAAAAAKoCAABkcnMvZG93bnJldi54bWxQSwUGAAAAAAQABAD6AAAAnQMAAAAA&#10;">
                                <v:line id="Line 62" o:spid="_x0000_s1091" style="position:absolute;visibility:visible;mso-wrap-style:square" from="3744,1680" to="4224,1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CO/MMAAADcAAAADwAAAGRycy9kb3ducmV2LnhtbERPy04CMRTdk/gPzTVhJx1YoA4UAhiD&#10;QY3hsWF3016mo9PbybTAwNfThQnLk/MeT1tXiRM1ofSsoN/LQBBrb0ouFOy2708vIEJENlh5JgUX&#10;CjCdPHTGmBt/5jWdNrEQKYRDjgpsjHUuZdCWHIaer4kTd/CNw5hgU0jT4DmFu0oOsmwoHZacGizW&#10;tLCk/zZHp2D+9rv//lzObdR6Z/yP35Zfq6tS3cd2NgIRqY138b/7wyh4fU7z05l0BOTk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gQjvzDAAAA3AAAAA8AAAAAAAAAAAAA&#10;AAAAoQIAAGRycy9kb3ducmV2LnhtbFBLBQYAAAAABAAEAPkAAACRAwAAAAA=&#10;" strokecolor="windowText">
                                  <v:stroke dashstyle="dash"/>
                                </v:line>
                                <v:line id="Line 63" o:spid="_x0000_s1092" style="position:absolute;rotation:-90;visibility:visible;mso-wrap-style:square" from="3744,1680" to="4224,1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03+sUAAADcAAAADwAAAGRycy9kb3ducmV2LnhtbESPQWsCMRSE74X+h/AK3mpWQVtXo6go&#10;CBW0Knh9bl43Szcv6ya6239vCoUeh5n5hpnMWluKO9W+cKyg101AEGdOF5wrOB3Xr+8gfEDWWDom&#10;BT/kYTZ9fppgql3Dn3Q/hFxECPsUFZgQqlRKnxmy6LuuIo7el6sthijrXOoamwi3pewnyVBaLDgu&#10;GKxoaSj7PtysAvtx3J53t8u+8YuhcefBtY+rq1Kdl3Y+BhGoDf/hv/ZGKxi99eD3TDwCcvo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n03+s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</v:group>
                      <v:group id="Group 65" o:spid="_x0000_s1093" style="position:absolute;left:4224;width:1920;height:1920" coordorigin="4224" coordsize="1920,1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vw6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C/DoxgAAANwA&#10;AAAPAAAAAAAAAAAAAAAAAKoCAABkcnMvZG93bnJldi54bWxQSwUGAAAAAAQABAD6AAAAnQMAAAAA&#10;">
                        <v:group id="Group 66" o:spid="_x0000_s1094" style="position:absolute;left:4224;width:1920;height:960" coordorigin="4224" coordsize="192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rDb8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3aw2/CAAAA3AAAAA8A&#10;AAAAAAAAAAAAAAAAqgIAAGRycy9kb3ducmV2LnhtbFBLBQYAAAAABAAEAPoAAACZAwAAAAA=&#10;">
                          <v:group id="Group 67" o:spid="_x0000_s1095" style="position:absolute;left:4224;width:960;height:960" coordorigin="4224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gyP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KDI+xgAAANwA&#10;AAAPAAAAAAAAAAAAAAAAAKoCAABkcnMvZG93bnJldi54bWxQSwUGAAAAAAQABAD6AAAAnQMAAAAA&#10;">
                            <v:group id="Group 68" o:spid="_x0000_s1096" style="position:absolute;left:4224;width:960;height:480" coordorigin="4224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Z2q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N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XGdqnCAAAA3AAAAA8A&#10;AAAAAAAAAAAAAAAAqgIAAGRycy9kb3ducmV2LnhtbFBLBQYAAAAABAAEAPoAAACZAwAAAAA=&#10;">
                              <v:group id="Group 69" o:spid="_x0000_s1097" style="position:absolute;left:4224;width:480;height:480" coordorigin="4224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zRn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7M0Z3FAAAA3AAA&#10;AA8AAAAAAAAAAAAAAAAAqgIAAGRycy9kb3ducmV2LnhtbFBLBQYAAAAABAAEAPoAAACcAwAAAAA=&#10;">
                                <v:line id="Line 70" o:spid="_x0000_s1098" style="position:absolute;visibility:visible;mso-wrap-style:square" from="4224,240" to="4704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kYIcMAAADcAAAADwAAAGRycy9kb3ducmV2LnhtbERPTWsCMRC9C/0PYQq9udl6EN0aRSul&#10;pSql6qW3IRk3224myybV1V9vDoLHx/uezDpXiyO1ofKs4DnLQRBrbyouFex3b/0RiBCRDdaeScGZ&#10;AsymD70JFsaf+JuO21iKFMKhQAU2xqaQMmhLDkPmG+LEHXzrMCbYltK0eErhrpaDPB9KhxWnBosN&#10;vVrSf9t/p2Cx/P3ZrN4XNmq9N/7L76r150Wpp8du/gIiUhfv4pv7wygYD9P8dCYdATm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3JGCHDAAAA3AAAAA8AAAAAAAAAAAAA&#10;AAAAoQIAAGRycy9kb3ducmV2LnhtbFBLBQYAAAAABAAEAPkAAACRAwAAAAA=&#10;" strokecolor="windowText">
                                  <v:stroke dashstyle="dash"/>
                                </v:line>
                                <v:line id="Line 71" o:spid="_x0000_s1099" style="position:absolute;rotation:-90;visibility:visible;mso-wrap-style:square" from="4224,240" to="4704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ShJ8UAAADcAAAADwAAAGRycy9kb3ducmV2LnhtbESPQWvCQBSE70L/w/KE3nSj0FCjq1ix&#10;ULBQq4LXZ/aZDWbfxuxq4r/vFgo9DjPzDTNbdLYSd2p86VjBaJiAIM6dLrlQcNi/D15B+ICssXJM&#10;Ch7kYTF/6s0w067lb7rvQiEihH2GCkwIdSalzw1Z9ENXE0fv7BqLIcqmkLrBNsJtJcdJkkqLJccF&#10;gzWtDOWX3c0qsJv95/Hrdtq2/i017vhyHeP6qtRzv1tOQQTqwn/4r/2hFUzSEfyeiUdAz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6ShJ8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72" o:spid="_x0000_s1100" style="position:absolute;left:4704;width:480;height:480" coordorigin="4704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B0B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F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gHQGxgAAANwA&#10;AAAPAAAAAAAAAAAAAAAAAKoCAABkcnMvZG93bnJldi54bWxQSwUGAAAAAAQABAD6AAAAnQMAAAAA&#10;">
                                <v:line id="Line 73" o:spid="_x0000_s1101" style="position:absolute;visibility:visible;mso-wrap-style:square" from="4704,240" to="5184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PemsMAAADcAAAADwAAAGRycy9kb3ducmV2LnhtbERPy2oCMRTdC/2HcAvuakbB0o5GUUux&#10;2JbiY+Puklwn005uhknU0a83i4LLw3mPp62rxImaUHpW0O9lIIi1NyUXCnbb96cXECEiG6w8k4IL&#10;BZhOHjpjzI0/85pOm1iIFMIhRwU2xjqXMmhLDkPP18SJO/jGYUywKaRp8JzCXSUHWfYsHZacGizW&#10;tLCk/zZHp2D+9rv//lzObdR6Z/yP35Zfq6tS3cd2NgIRqY138b/7wyh4Haa16Uw6AnJy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3T3prDAAAA3AAAAA8AAAAAAAAAAAAA&#10;AAAAoQIAAGRycy9kb3ducmV2LnhtbFBLBQYAAAAABAAEAPkAAACRAwAAAAA=&#10;" strokecolor="windowText">
                                  <v:stroke dashstyle="dash"/>
                                </v:line>
                                <v:line id="Line 74" o:spid="_x0000_s1102" style="position:absolute;rotation:-90;visibility:visible;mso-wrap-style:square" from="4704,240" to="5184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5nnMUAAADcAAAADwAAAGRycy9kb3ducmV2LnhtbESPQWvCQBSE74L/YXlCb7qpoNQ0G6mi&#10;ULDQVgteX7PPbDD7NmZXE/99t1DocZiZb5hs2dta3Kj1lWMFj5MEBHHhdMWlgq/DdvwEwgdkjbVj&#10;UnAnD8t8OMgw1a7jT7rtQykihH2KCkwITSqlLwxZ9BPXEEfv5FqLIcq2lLrFLsJtLadJMpcWK44L&#10;BhtaGyrO+6tVYHeHt+P79fuj86u5ccfZZYqbi1IPo/7lGUSgPvyH/9qvWsFitoDfM/EIyP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75nnM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  <v:group id="Group 75" o:spid="_x0000_s1103" style="position:absolute;left:4224;top:480;width:960;height:480" coordorigin="4224,48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rTM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zB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itMyxgAAANwA&#10;AAAPAAAAAAAAAAAAAAAAAKoCAABkcnMvZG93bnJldi54bWxQSwUGAAAAAAQABAD6AAAAnQMAAAAA&#10;">
                              <v:group id="Group 76" o:spid="_x0000_s1104" style="position:absolute;left:4224;top:480;width:480;height:480" coordorigin="4224,48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nsc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aexywwAAANwAAAAP&#10;AAAAAAAAAAAAAAAAAKoCAABkcnMvZG93bnJldi54bWxQSwUGAAAAAAQABAD6AAAAmgMAAAAA&#10;">
                                <v:line id="Line 77" o:spid="_x0000_s1105" style="position:absolute;visibility:visible;mso-wrap-style:square" from="4224,720" to="4704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7Un8YAAADcAAAADwAAAGRycy9kb3ducmV2LnhtbESPQWsCMRSE74X+h/AK3mq2oqXdGqUq&#10;otiWUvXi7ZE8N9tuXpZN1NVfbwqFHoeZ+YYZjltXiSM1ofSs4KGbgSDW3pRcKNhu5vdPIEJENlh5&#10;JgVnCjAe3d4MMTf+xF90XMdCJAiHHBXYGOtcyqAtOQxdXxMnb+8bhzHJppCmwVOCu0r2suxROiw5&#10;LVisaWpJ/6wPTsFk9r37eFtMbNR6a/yn35Tvq4tSnbv29QVEpDb+h//aS6PgedCH3zPpCMjR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ye1J/GAAAA3AAAAA8AAAAAAAAA&#10;AAAAAAAAoQIAAGRycy9kb3ducmV2LnhtbFBLBQYAAAAABAAEAPkAAACUAwAAAAA=&#10;" strokecolor="windowText">
                                  <v:stroke dashstyle="dash"/>
                                </v:line>
                                <v:line id="Line 78" o:spid="_x0000_s1106" style="position:absolute;rotation:-90;visibility:visible;mso-wrap-style:square" from="4224,720" to="4704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NtmcUAAADcAAAADwAAAGRycy9kb3ducmV2LnhtbESPQWvCQBSE7wX/w/IEb3WjEKnRVVRa&#10;ECzUquD1mX3Nhmbfxuxq4r/vFgo9DjPzDTNfdrYSd2p86VjBaJiAIM6dLrlQcDq+Pb+A8AFZY+WY&#10;FDzIw3LRe5pjpl3Ln3Q/hEJECPsMFZgQ6kxKnxuy6IeuJo7el2sshiibQuoG2wi3lRwnyURaLDku&#10;GKxpYyj/PtysArs7vp8/bpd969cT487pdYyvV6UG/W41AxGoC//hv/ZWK5imKfyeiUd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vNtmc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79" o:spid="_x0000_s1107" style="position:absolute;left:4704;top:480;width:480;height:480" coordorigin="4704,48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VJ6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SVJ6cQAAADcAAAA&#10;DwAAAAAAAAAAAAAAAACqAgAAZHJzL2Rvd25yZXYueG1sUEsFBgAAAAAEAAQA+gAAAJsDAAAAAA==&#10;">
                                <v:line id="Line 80" o:spid="_x0000_s1108" style="position:absolute;visibility:visible;mso-wrap-style:square" from="4704,720" to="5184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vpcMYAAADcAAAADwAAAGRycy9kb3ducmV2LnhtbESPQWsCMRSE74X+h/AKvdVshZZ2NUpV&#10;xNIq4urF2yN53WzdvCybqKu/vikUehxm5htmOO5cLU7UhsqzgsdeBoJYe1NxqWC3nT+8gAgR2WDt&#10;mRRcKMB4dHszxNz4M2/oVMRSJAiHHBXYGJtcyqAtOQw93xAn78u3DmOSbSlNi+cEd7XsZ9mzdFhx&#10;WrDY0NSSPhRHp2Ay+96vPhcTG7XeGb/222r5cVXq/q57G4CI1MX/8F/73Sh4ferD75l0BOTo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w76XDGAAAA3AAAAA8AAAAAAAAA&#10;AAAAAAAAoQIAAGRycy9kb3ducmV2LnhtbFBLBQYAAAAABAAEAPkAAACUAwAAAAA=&#10;" strokecolor="windowText">
                                  <v:stroke dashstyle="dash"/>
                                </v:line>
                                <v:line id="Line 81" o:spid="_x0000_s1109" style="position:absolute;rotation:-90;visibility:visible;mso-wrap-style:square" from="4704,720" to="5184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ZQdsYAAADcAAAADwAAAGRycy9kb3ducmV2LnhtbESPQWvCQBSE74L/YXmCt2ajorSpq1RR&#10;KLSg1YLX1+wzG5p9G7OrSf99t1DwOMzMN8x82dlK3KjxpWMFoyQFQZw7XXKh4PO4fXgE4QOyxsox&#10;KfghD8tFvzfHTLuWP+h2CIWIEPYZKjAh1JmUPjdk0SeuJo7e2TUWQ5RNIXWDbYTbSo7TdCYtlhwX&#10;DNa0NpR/H65WgX07vp92169961cz407Tyxg3F6WGg+7lGUSgLtzD/+1XreBpOoG/M/E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pWUHb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82" o:spid="_x0000_s1110" style="position:absolute;left:5184;width:960;height:960" coordorigin="5184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Xp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p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l6XFAAAA3AAA&#10;AA8AAAAAAAAAAAAAAAAAqgIAAGRycy9kb3ducmV2LnhtbFBLBQYAAAAABAAEAPoAAACcAwAAAAA=&#10;">
                            <v:group id="Group 83" o:spid="_x0000_s1111" style="position:absolute;left:5184;width:960;height:480" coordorigin="5184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0P0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ND9HFAAAA3AAA&#10;AA8AAAAAAAAAAAAAAAAAqgIAAGRycy9kb3ducmV2LnhtbFBLBQYAAAAABAAEAPoAAACcAwAAAAA=&#10;">
                              <v:group id="Group 84" o:spid="_x0000_s1112" style="position:absolute;left:5184;width:480;height:480" coordorigin="5184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5BQ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O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uQUPFAAAA3AAA&#10;AA8AAAAAAAAAAAAAAAAAqgIAAGRycy9kb3ducmV2LnhtbFBLBQYAAAAABAAEAPoAAACcAwAAAAA=&#10;">
                                <v:line id="Line 85" o:spid="_x0000_s1113" style="position:absolute;visibility:visible;mso-wrap-style:square" from="5184,240" to="5664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l5rscAAADcAAAADwAAAGRycy9kb3ducmV2LnhtbESPQUsDMRSE7wX/Q3iCtzZrkVLXpotr&#10;EcW2iG0v3h7Jc7O6eVk2sd3215tCweMwM98ws6J3jdhTF2rPCm5HGQhi7U3NlYLd9nk4BREissHG&#10;Myk4UoBifjWYYW78gT9ov4mVSBAOOSqwMba5lEFbchhGviVO3pfvHMYku0qaDg8J7ho5zrKJdFhz&#10;WrDY0pMl/bP5dQrKxffnevlS2qj1zvh3v61Xbyelbq77xwcQkfr4H760X42C+7sJnM+kI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2XmuxwAAANwAAAAPAAAAAAAA&#10;AAAAAAAAAKECAABkcnMvZG93bnJldi54bWxQSwUGAAAAAAQABAD5AAAAlQMAAAAA&#10;" strokecolor="windowText">
                                  <v:stroke dashstyle="dash"/>
                                </v:line>
                                <v:line id="Line 86" o:spid="_x0000_s1114" style="position:absolute;rotation:-90;visibility:visible;mso-wrap-style:square" from="5184,240" to="5664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TAqMYAAADcAAAADwAAAGRycy9kb3ducmV2LnhtbESPQWsCMRSE70L/Q3gFb5pV1LZbo7RF&#10;oaBgqwWvr5vnZunmZd1Ed/vvjSB4HGbmG2Y6b20pzlT7wrGCQT8BQZw5XXCu4Ge37D2D8AFZY+mY&#10;FPyTh/nsoTPFVLuGv+m8DbmIEPYpKjAhVKmUPjNk0fddRRy9g6sthijrXOoamwi3pRwmyURaLDgu&#10;GKzow1D2tz1ZBXa1W+83p9+vxr9PjNuPj0NcHJXqPrZvryACteEevrU/tYKX0RNcz8QjIG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C0wKj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  <v:group id="Group 87" o:spid="_x0000_s1115" style="position:absolute;left:5664;width:480;height:480" coordorigin="5664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2Lk2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ti5NjFAAAA3AAA&#10;AA8AAAAAAAAAAAAAAAAAqgIAAGRycy9kb3ducmV2LnhtbFBLBQYAAAAABAAEAPoAAACcAwAAAAA=&#10;">
                                <v:line id="Line 88" o:spid="_x0000_s1116" style="position:absolute;visibility:visible;mso-wrap-style:square" from="5664,240" to="6144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dCQscAAADcAAAADwAAAGRycy9kb3ducmV2LnhtbESPT0sDMRTE70K/Q3hCbzarFLFr06Vb&#10;KYp/ELe9eHskr5ttNy/LJrarn94IQo/DzPyGmReDa8WR+tB4VnA9yUAQa28arhVsN+urOxAhIhts&#10;PZOCbwpQLEYXc8yNP/EHHatYiwThkKMCG2OXSxm0JYdh4jvi5O187zAm2dfS9HhKcNfKmyy7lQ4b&#10;TgsWO1pZ0ofqyykoH/afby+PpY1ab41/95vm9flHqfHlsLwHEWmI5/B/+8komE2n8HcmHQ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R0JCxwAAANwAAAAPAAAAAAAA&#10;AAAAAAAAAKECAABkcnMvZG93bnJldi54bWxQSwUGAAAAAAQABAD5AAAAlQMAAAAA&#10;" strokecolor="windowText">
                                  <v:stroke dashstyle="dash"/>
                                </v:line>
                                <v:line id="Line 89" o:spid="_x0000_s1117" style="position:absolute;rotation:-90;visibility:visible;mso-wrap-style:square" from="5664,240" to="6144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r7RMYAAADcAAAADwAAAGRycy9kb3ducmV2LnhtbESPQWvCQBSE74L/YXmCt2ajqLSpq1RR&#10;KLSg1YLX1+wzG5p9G7OrSf99t1DwOMzMN8x82dlK3KjxpWMFoyQFQZw7XXKh4PO4fXgE4QOyxsox&#10;KfghD8tFvzfHTLuWP+h2CIWIEPYZKjAh1JmUPjdk0SeuJo7e2TUWQ5RNIXWDbYTbSo7TdCYtlhwX&#10;DNa0NpR/H65WgX07vp92169961cz407Tyxg3F6WGg+7lGUSgLtzD/+1XreBpMoW/M/E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8q+0T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</v:group>
                            <v:group id="Group 90" o:spid="_x0000_s1118" style="position:absolute;left:5184;top:480;width:960;height:480" coordorigin="5184,48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GqS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W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wapKxgAAANwA&#10;AAAPAAAAAAAAAAAAAAAAAKoCAABkcnMvZG93bnJldi54bWxQSwUGAAAAAAQABAD6AAAAnQMAAAAA&#10;">
                              <v:group id="Group 91" o:spid="_x0000_s1119" style="position:absolute;left:5184;top:480;width:480;height:480" coordorigin="5184,48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M0P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TND3FAAAA3AAA&#10;AA8AAAAAAAAAAAAAAAAAqgIAAGRycy9kb3ducmV2LnhtbFBLBQYAAAAABAAEAPoAAACcAwAAAAA=&#10;">
                                <v:line id="Line 92" o:spid="_x0000_s1120" style="position:absolute;visibility:visible;mso-wrap-style:square" from="5184,720" to="5664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xEQcMAAADcAAAADwAAAGRycy9kb3ducmV2LnhtbERPy2oCMRTdC/2HcAvuakaR0o5GUUux&#10;2JbiY+Puklwn005uhknU0a83i4LLw3mPp62rxImaUHpW0O9lIIi1NyUXCnbb96cXECEiG6w8k4IL&#10;BZhOHjpjzI0/85pOm1iIFMIhRwU2xjqXMmhLDkPP18SJO/jGYUywKaRp8JzCXSUHWfYsHZacGizW&#10;tLCk/zZHp2D+9rv//lzObdR6Z/yP35Zfq6tS3cd2NgIRqY138b/7wyh4Hab56Uw6AnJy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Z8REHDAAAA3AAAAA8AAAAAAAAAAAAA&#10;AAAAoQIAAGRycy9kb3ducmV2LnhtbFBLBQYAAAAABAAEAPkAAACRAwAAAAA=&#10;" strokecolor="windowText">
                                  <v:stroke dashstyle="dash"/>
                                </v:line>
                                <v:line id="Line 93" o:spid="_x0000_s1121" style="position:absolute;rotation:-90;visibility:visible;mso-wrap-style:square" from="5184,720" to="5664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H9R8YAAADcAAAADwAAAGRycy9kb3ducmV2LnhtbESPQWvCQBSE74L/YXlCb2ajVLGpq7Sl&#10;hYJCqxa8vmaf2WD2bcyuJv33XUHwOMzMN8x82dlKXKjxpWMFoyQFQZw7XXKh4Gf3MZyB8AFZY+WY&#10;FPyRh+Wi35tjpl3LG7psQyEihH2GCkwIdSalzw1Z9ImriaN3cI3FEGVTSN1gG+G2kuM0nUqLJccF&#10;gzW9GcqP27NVYFe79f7r/Pvd+tepcfvJaYzvJ6UeBt3LM4hAXbiHb+1PreDpcQTXM/EIyM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AR/Uf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  <v:group id="Group 94" o:spid="_x0000_s1122" style="position:absolute;left:5664;top:480;width:480;height:480" coordorigin="5664,48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+Rp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xfkabFAAAA3AAA&#10;AA8AAAAAAAAAAAAAAAAAqgIAAGRycy9kb3ducmV2LnhtbFBLBQYAAAAABAAEAPoAAACcAwAAAAA=&#10;">
                                <v:line id="Line 95" o:spid="_x0000_s1123" style="position:absolute;visibility:visible;mso-wrap-style:square" from="5664,720" to="6144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w7OsMAAADcAAAADwAAAGRycy9kb3ducmV2LnhtbERPy2oCMRTdC/2HcAvuakaF0o5GUUux&#10;2JbiY+Puklwn005uhknU0a83i4LLw3mPp62rxImaUHpW0O9lIIi1NyUXCnbb96cXECEiG6w8k4IL&#10;BZhOHjpjzI0/85pOm1iIFMIhRwU2xjqXMmhLDkPP18SJO/jGYUywKaRp8JzCXSUHWfYsHZacGizW&#10;tLCk/zZHp2D+9rv//lzObdR6Z/yP35Zfq6tS3cd2NgIRqY138b/7wyh4Haa16Uw6AnJy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AMOzrDAAAA3AAAAA8AAAAAAAAAAAAA&#10;AAAAoQIAAGRycy9kb3ducmV2LnhtbFBLBQYAAAAABAAEAPkAAACRAwAAAAA=&#10;" strokecolor="windowText">
                                  <v:stroke dashstyle="dash"/>
                                </v:line>
                                <v:line id="Line 96" o:spid="_x0000_s1124" style="position:absolute;rotation:-90;visibility:visible;mso-wrap-style:square" from="5664,720" to="6144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GCPMUAAADcAAAADwAAAGRycy9kb3ducmV2LnhtbESPQWsCMRSE74X+h/AK3mq2SqWuRlFR&#10;EFrQquD1uXlulm5e1k10139vCoUeh5n5hhlPW1uKG9W+cKzgrZuAIM6cLjhXcNivXj9A+ICssXRM&#10;Cu7kYTp5fhpjql3D33TbhVxECPsUFZgQqlRKnxmy6LuuIo7e2dUWQ5R1LnWNTYTbUvaSZCAtFhwX&#10;DFa0MJT97K5Wgf3cfx0319O28fOBccf3Sw+XF6U6L+1sBCJQG/7Df+21VjDsD+H3TDwCcvI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mGCPM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  <v:group id="Group 97" o:spid="_x0000_s1125" style="position:absolute;left:4224;top:960;width:1920;height:960" coordorigin="4224,960" coordsize="192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Zm9MYAAADc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i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lmb0xgAAANwA&#10;AAAPAAAAAAAAAAAAAAAAAKoCAABkcnMvZG93bnJldi54bWxQSwUGAAAAAAQABAD6AAAAnQMAAAAA&#10;">
                          <v:group id="Group 98" o:spid="_x0000_s1126" style="position:absolute;left:4224;top:960;width:960;height:960" coordorigin="4224,960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kT4g8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bwGi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RPiDxgAAANwA&#10;AAAPAAAAAAAAAAAAAAAAAKoCAABkcnMvZG93bnJldi54bWxQSwUGAAAAAAQABAD6AAAAnQMAAAAA&#10;">
                            <v:group id="Group 99" o:spid="_x0000_s1127" style="position:absolute;left:4224;top:960;width:960;height:480" coordorigin="4224,96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VZtM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r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dVm0wwAAANwAAAAP&#10;AAAAAAAAAAAAAAAAAKoCAABkcnMvZG93bnJldi54bWxQSwUGAAAAAAQABAD6AAAAmgMAAAAA&#10;">
                              <v:group id="Group 100" o:spid="_x0000_s1128" style="position:absolute;left:4224;top:960;width:480;height:480" coordorigin="4224,96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qi4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X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yqLgxgAAANwA&#10;AAAPAAAAAAAAAAAAAAAAAKoCAABkcnMvZG93bnJldi54bWxQSwUGAAAAAAQABAD6AAAAnQMAAAAA&#10;">
                                <v:line id="Line 101" o:spid="_x0000_s1129" style="position:absolute;visibility:visible;mso-wrap-style:square" from="4224,1200" to="4704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o3PMMAAADcAAAADwAAAGRycy9kb3ducmV2LnhtbERPy2oCMRTdC/2HcAvuakaF0o5GUUux&#10;2JbiY+Puklwn005uhknU0a83i4LLw3mPp62rxImaUHpW0O9lIIi1NyUXCnbb96cXECEiG6w8k4IL&#10;BZhOHjpjzI0/85pOm1iIFMIhRwU2xjqXMmhLDkPP18SJO/jGYUywKaRp8JzCXSUHWfYsHZacGizW&#10;tLCk/zZHp2D+9rv//lzObdR6Z/yP35Zfq6tS3cd2NgIRqY138b/7wyh4Hab56Uw6AnJy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56NzzDAAAA3AAAAA8AAAAAAAAAAAAA&#10;AAAAoQIAAGRycy9kb3ducmV2LnhtbFBLBQYAAAAABAAEAPkAAACRAwAAAAA=&#10;" strokecolor="windowText">
                                  <v:stroke dashstyle="dash"/>
                                </v:line>
                                <v:line id="Line 102" o:spid="_x0000_s1130" style="position:absolute;rotation:-90;visibility:visible;mso-wrap-style:square" from="4224,1200" to="4704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eOOsYAAADcAAAADwAAAGRycy9kb3ducmV2LnhtbESPQWvCQBSE74L/YXlCb2ajRbGpq7Sl&#10;hYJCqxa8vmaf2WD2bcyuJv33XUHwOMzMN8x82dlKXKjxpWMFoyQFQZw7XXKh4Gf3MZyB8AFZY+WY&#10;FPyRh+Wi35tjpl3LG7psQyEihH2GCkwIdSalzw1Z9ImriaN3cI3FEGVTSN1gG+G2kuM0nUqLJccF&#10;gzW9GcqP27NVYFe79f7r/Pvd+tepcfvJaYzvJ6UeBt3LM4hAXbiHb+1PreDpcQTXM/EIyM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Xjjr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  <v:group id="Group 103" o:spid="_x0000_s1131" style="position:absolute;left:4704;top:960;width:480;height:480" coordorigin="4704,96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YHe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8R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hgd7xgAAANwA&#10;AAAPAAAAAAAAAAAAAAAAAKoCAABkcnMvZG93bnJldi54bWxQSwUGAAAAAAQABAD6AAAAnQMAAAAA&#10;">
                                <v:line id="Line 104" o:spid="_x0000_s1132" style="position:absolute;visibility:visible;mso-wrap-style:square" from="4704,1200" to="5184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Wt58MAAADcAAAADwAAAGRycy9kb3ducmV2LnhtbERPTWsCMRC9C/0PYQre3Gw9FN0aRVtK&#10;S1VK1UtvQzJutt1Mlk3U1V9vDoLHx/uezDpXiyO1ofKs4CnLQRBrbyouFey274MRiBCRDdaeScGZ&#10;AsymD70JFsaf+IeOm1iKFMKhQAU2xqaQMmhLDkPmG+LE7X3rMCbYltK0eErhrpbDPH+WDitODRYb&#10;erWk/zcHp2Dx9ve7Xn4sbNR6Z/y331arr4tS/cdu/gIiUhfv4pv70ygYD9PadCYdATm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XVrefDAAAA3AAAAA8AAAAAAAAAAAAA&#10;AAAAoQIAAGRycy9kb3ducmV2LnhtbFBLBQYAAAAABAAEAPkAAACRAwAAAAA=&#10;" strokecolor="windowText">
                                  <v:stroke dashstyle="dash"/>
                                </v:line>
                                <v:line id="Line 105" o:spid="_x0000_s1133" style="position:absolute;rotation:-90;visibility:visible;mso-wrap-style:square" from="4704,1200" to="5184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gU4cUAAADcAAAADwAAAGRycy9kb3ducmV2LnhtbESPQWvCQBSE70L/w/KE3nRjoKLRVaxY&#10;KLRQq4LXZ/aZDWbfxuxq0n/fLQg9DjPzDTNfdrYSd2p86VjBaJiAIM6dLrlQcNi/DSYgfEDWWDkm&#10;BT/kYbl46s0x067lb7rvQiEihH2GCkwIdSalzw1Z9ENXE0fv7BqLIcqmkLrBNsJtJdMkGUuLJccF&#10;gzWtDeWX3c0qsB/7z+PX7bRt/evYuOPLNcXNVannfreagQjUhf/wo/2uFUzTKfydiUd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7gU4c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  <v:group id="Group 106" o:spid="_x0000_s1134" style="position:absolute;left:4224;top:1440;width:960;height:480" coordorigin="4224,144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n8L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4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Tn8L8QAAADcAAAA&#10;DwAAAAAAAAAAAAAAAACqAgAAZHJzL2Rvd25yZXYueG1sUEsFBgAAAAAEAAQA+gAAAJsDAAAAAA==&#10;">
                              <v:group id="Group 107" o:spid="_x0000_s1135" style="position:absolute;left:4224;top:1440;width:480;height:480" coordorigin="4224,144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+fD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Zvnw/CAAAA3AAAAA8A&#10;AAAAAAAAAAAAAAAAqgIAAGRycy9kb3ducmV2LnhtbFBLBQYAAAAABAAEAPoAAACZAwAAAAA=&#10;">
                                <v:line id="Line 108" o:spid="_x0000_s1136" style="position:absolute;visibility:visible;mso-wrap-style:square" from="4224,1680" to="4704,1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in4sYAAADcAAAADwAAAGRycy9kb3ducmV2LnhtbESPQWsCMRSE74X+h/AKvdVspZR2NUpV&#10;xNIq4urF2yN53WzdvCybqKu/vikUehxm5htmOO5cLU7UhsqzgsdeBoJYe1NxqWC3nT+8gAgR2WDt&#10;mRRcKMB4dHszxNz4M2/oVMRSJAiHHBXYGJtcyqAtOQw93xAn78u3DmOSbSlNi+cEd7XsZ9mzdFhx&#10;WrDY0NSSPhRHp2Ay+96vPhcTG7XeGb/222r5cVXq/q57G4CI1MX/8F/73Sh47T/B75l0BOTo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SYp+LGAAAA3AAAAA8AAAAAAAAA&#10;AAAAAAAAoQIAAGRycy9kb3ducmV2LnhtbFBLBQYAAAAABAAEAPkAAACUAwAAAAA=&#10;" strokecolor="windowText">
                                  <v:stroke dashstyle="dash"/>
                                </v:line>
                                <v:line id="Line 109" o:spid="_x0000_s1137" style="position:absolute;rotation:-90;visibility:visible;mso-wrap-style:square" from="4224,1680" to="4704,1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Ue5MUAAADcAAAADwAAAGRycy9kb3ducmV2LnhtbESP3WrCQBSE7wt9h+UUelc3DSgaXaUt&#10;LRQU6h94e8wes8Hs2ZhdTXx7tyB4OczMN8xk1tlKXKjxpWMF770EBHHudMmFgu3m520IwgdkjZVj&#10;UnAlD7Pp89MEM+1aXtFlHQoRIewzVGBCqDMpfW7Iou+5mjh6B9dYDFE2hdQNthFuK5kmyUBaLDku&#10;GKzpy1B+XJ+tAjvfLHZ/5/2y9Z8D43b9U4rfJ6VeX7qPMYhAXXiE7+1frWCU9uH/TDwCcn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vUe5M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110" o:spid="_x0000_s1138" style="position:absolute;left:4704;top:1440;width:480;height:480" coordorigin="4704,144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M6l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M6lMQAAADcAAAA&#10;DwAAAAAAAAAAAAAAAACqAgAAZHJzL2Rvd25yZXYueG1sUEsFBgAAAAAEAAQA+gAAAJsDAAAAAA==&#10;">
                                <v:line id="Line 111" o:spid="_x0000_s1139" style="position:absolute;visibility:visible;mso-wrap-style:square" from="4704,1680" to="5184,1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2aDcYAAADcAAAADwAAAGRycy9kb3ducmV2LnhtbESPQWsCMRSE74X+h/AK3mq2exC7NUpt&#10;EYtWpOrF2yN5brbdvCybVFd/vSkUPA4z8w0zmnSuFkdqQ+VZwVM/A0Gsvam4VLDbzh6HIEJENlh7&#10;JgVnCjAZ39+NsDD+xF903MRSJAiHAhXYGJtCyqAtOQx93xAn7+BbhzHJtpSmxVOCu1rmWTaQDitO&#10;CxYberOkfza/TsH0/Xu/Ws6nNmq9M37tt9Xn4qJU76F7fQERqYu38H/7wyh4znP4O5OOgBx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Q9mg3GAAAA3AAAAA8AAAAAAAAA&#10;AAAAAAAAoQIAAGRycy9kb3ducmV2LnhtbFBLBQYAAAAABAAEAPkAAACUAwAAAAA=&#10;" strokecolor="windowText">
                                  <v:stroke dashstyle="dash"/>
                                </v:line>
                                <v:line id="Line 112" o:spid="_x0000_s1140" style="position:absolute;rotation:-90;visibility:visible;mso-wrap-style:square" from="4704,1680" to="5184,1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AjC8UAAADcAAAADwAAAGRycy9kb3ducmV2LnhtbESPQWvCQBSE74L/YXlCb7oxpWKjq2hp&#10;odCCVgWvr9nXbDD7NmZXk/77bkHwOMzMN8x82dlKXKnxpWMF41ECgjh3uuRCwWH/NpyC8AFZY+WY&#10;FPySh+Wi35tjpl3LX3TdhUJECPsMFZgQ6kxKnxuy6EeuJo7ej2sshiibQuoG2wi3lUyTZCItlhwX&#10;DNb0Yig/7S5Wgf3Yfx43l+9t69cT445P5xRfz0o9DLrVDESgLtzDt/a7VvCcPsL/mXg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lAjC8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113" o:spid="_x0000_s1141" style="position:absolute;left:5184;top:960;width:960;height:960" coordorigin="5184,960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hdG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0IXRjFAAAA3AAA&#10;AA8AAAAAAAAAAAAAAAAAqgIAAGRycy9kb3ducmV2LnhtbFBLBQYAAAAABAAEAPoAAACcAwAAAAA=&#10;">
                            <v:group id="Group 114" o:spid="_x0000_s1142" style="position:absolute;left:5184;top:960;width:960;height:480" coordorigin="5184,96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FbM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iN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cVsxgAAANwA&#10;AAAPAAAAAAAAAAAAAAAAAKoCAABkcnMvZG93bnJldi54bWxQSwUGAAAAAAQABAD6AAAAnQMAAAAA&#10;">
                              <v:group id="Group 115" o:spid="_x0000_s1143" style="position:absolute;left:5184;top:960;width:480;height:480" coordorigin="5184,96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1uXs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51uXsQAAADcAAAA&#10;DwAAAAAAAAAAAAAAAACqAgAAZHJzL2Rvd25yZXYueG1sUEsFBgAAAAAEAAQA+gAAAJsDAAAAAA==&#10;">
                                <v:line id="Line 116" o:spid="_x0000_s1144" style="position:absolute;visibility:visible;mso-wrap-style:square" from="5184,1200" to="5664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pWs8YAAADcAAAADwAAAGRycy9kb3ducmV2LnhtbESPT2sCMRTE7wW/Q3iCt5rVg9itUWqL&#10;WLRF/HPp7ZG8blY3L8sm1dVPbwqFHoeZ+Q0zmbWuEmdqQulZwaCfgSDW3pRcKDjsF49jECEiG6w8&#10;k4IrBZhNOw8TzI2/8JbOu1iIBOGQowIbY51LGbQlh6Hva+LkffvGYUyyKaRp8JLgrpLDLBtJhyWn&#10;BYs1vVrSp92PUzB/O359rpdzG7U+GL/x+/JjdVOq121fnkFEauN/+K/9bhQ8DUbweyYdATm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VqVrPGAAAA3AAAAA8AAAAAAAAA&#10;AAAAAAAAoQIAAGRycy9kb3ducmV2LnhtbFBLBQYAAAAABAAEAPkAAACUAwAAAAA=&#10;" strokecolor="windowText">
                                  <v:stroke dashstyle="dash"/>
                                </v:line>
                                <v:line id="Line 117" o:spid="_x0000_s1145" style="position:absolute;rotation:-90;visibility:visible;mso-wrap-style:square" from="5184,1200" to="5664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fvtcUAAADcAAAADwAAAGRycy9kb3ducmV2LnhtbESPQWsCMRSE74X+h/AK3mpWQVtXo6go&#10;CBW0Knh9bl43Szcv6ya6239vCoUeh5n5hpnMWluKO9W+cKyg101AEGdOF5wrOB3Xr+8gfEDWWDom&#10;BT/kYTZ9fppgql3Dn3Q/hFxECPsUFZgQqlRKnxmy6LuuIo7el6sthijrXOoamwi3pewnyVBaLDgu&#10;GKxoaSj7PtysAvtx3J53t8u+8YuhcefBtY+rq1Kdl3Y+BhGoDf/hv/ZGKxj13uD3TDwCcvo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wfvtc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118" o:spid="_x0000_s1146" style="position:absolute;left:5664;top:960;width:480;height:480" coordorigin="5664,96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HLx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0cvFxgAAANwA&#10;AAAPAAAAAAAAAAAAAAAAAKoCAABkcnMvZG93bnJldi54bWxQSwUGAAAAAAQABAD6AAAAnQMAAAAA&#10;">
                                <v:line id="Line 119" o:spid="_x0000_s1147" style="position:absolute;visibility:visible;mso-wrap-style:square" from="5664,1200" to="6144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RtX8YAAADcAAAADwAAAGRycy9kb3ducmV2LnhtbESPQWsCMRSE70L/Q3iF3jRrKdKuRqkt&#10;RamKuHrx9kheN9tuXpZN1G1/fSMUehxm5htmMutcLc7UhsqzguEgA0Gsvam4VHDYv/UfQYSIbLD2&#10;TAq+KcBsetObYG78hXd0LmIpEoRDjgpsjE0uZdCWHIaBb4iT9+FbhzHJtpSmxUuCu1reZ9lIOqw4&#10;LVhs6MWS/ipOTsH89fO4WS3mNmp9MH7r99X6/Uepu9vueQwiUhf/w3/tpVHwNHyA65l0BOT0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r0bV/GAAAA3AAAAA8AAAAAAAAA&#10;AAAAAAAAoQIAAGRycy9kb3ducmV2LnhtbFBLBQYAAAAABAAEAPkAAACUAwAAAAA=&#10;" strokecolor="windowText">
                                  <v:stroke dashstyle="dash"/>
                                </v:line>
                                <v:line id="Line 120" o:spid="_x0000_s1148" style="position:absolute;rotation:-90;visibility:visible;mso-wrap-style:square" from="5664,1200" to="6144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nUWcUAAADcAAAADwAAAGRycy9kb3ducmV2LnhtbESPQWvCQBSE7wX/w/IEb3WTgFJTV1Fp&#10;QbDQqgWvr9nXbDD7NmZXE/99t1DocZiZb5j5sre1uFHrK8cK0nECgrhwuuJSwefx9fEJhA/IGmvH&#10;pOBOHpaLwcMcc+063tPtEEoRIexzVGBCaHIpfWHIoh+7hjh63661GKJsS6lb7CLc1jJLkqm0WHFc&#10;MNjQxlBxPlytArs7vp3er18fnV9PjTtNLhm+XJQaDfvVM4hAffgP/7W3WsEsncDvmXgE5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JnUWc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  <v:group id="Group 121" o:spid="_x0000_s1149" style="position:absolute;left:5184;top:1440;width:960;height:480" coordorigin="5184,144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1g98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j6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2tYPfFAAAA3AAA&#10;AA8AAAAAAAAAAAAAAAAAqgIAAGRycy9kb3ducmV2LnhtbFBLBQYAAAAABAAEAPoAAACcAwAAAAA=&#10;">
                              <v:group id="Group 122" o:spid="_x0000_s1150" style="position:absolute;left:5184;top:1440;width:480;height:480" coordorigin="5184,144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/+g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GS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/6AxgAAANwA&#10;AAAPAAAAAAAAAAAAAAAAAKoCAABkcnMvZG93bnJldi54bWxQSwUGAAAAAAQABAD6AAAAnQMAAAAA&#10;">
                                <v:line id="Line 123" o:spid="_x0000_s1151" style="position:absolute;visibility:visible;mso-wrap-style:square" from="5184,1680" to="5664,1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9rXMMAAADcAAAADwAAAGRycy9kb3ducmV2LnhtbERPy2oCMRTdF/oP4Ra662R0ITo1ig/E&#10;Uiul6qa7S3KdTDu5GSapjn59sxBcHs57PO1cLU7Uhsqzgl6WgyDW3lRcKjjsVy9DECEiG6w9k4IL&#10;BZhOHh/GWBh/5i867WIpUgiHAhXYGJtCyqAtOQyZb4gTd/Stw5hgW0rT4jmFu1r283wgHVacGiw2&#10;tLCkf3d/TsF8+fO93aznNmp9MP7T76uP96tSz0/d7BVEpC7exTf3m1Ew6qX56Uw6AnL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XPa1zDAAAA3AAAAA8AAAAAAAAAAAAA&#10;AAAAoQIAAGRycy9kb3ducmV2LnhtbFBLBQYAAAAABAAEAPkAAACRAwAAAAA=&#10;" strokecolor="windowText">
                                  <v:stroke dashstyle="dash"/>
                                </v:line>
                                <v:line id="Line 124" o:spid="_x0000_s1152" style="position:absolute;rotation:-90;visibility:visible;mso-wrap-style:square" from="5184,1680" to="5664,1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LSWsUAAADcAAAADwAAAGRycy9kb3ducmV2LnhtbESP3WrCQBSE74W+w3IKvdNNhIpGV2nF&#10;QqGF+gfeHrPHbDB7NmZXk759tyB4OczMN8xs0dlK3KjxpWMF6SABQZw7XXKhYL/76I9B+ICssXJM&#10;Cn7Jw2L+1Jthpl3LG7ptQyEihH2GCkwIdSalzw1Z9ANXE0fv5BqLIcqmkLrBNsJtJYdJMpIWS44L&#10;BmtaGsrP26tVYL9234ef63Hd+veRcYfXyxBXF6Venru3KYhAXXiE7+1PrWCSpvB/Jh4BOf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6LSWs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125" o:spid="_x0000_s1153" style="position:absolute;left:5664;top:1440;width:480;height:480" coordorigin="5664,144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jNbG8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Ec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M1sbxgAAANwA&#10;AAAPAAAAAAAAAAAAAAAAAKoCAABkcnMvZG93bnJldi54bWxQSwUGAAAAAAQABAD6AAAAnQMAAAAA&#10;">
                                <v:line id="Line 126" o:spid="_x0000_s1154" style="position:absolute;visibility:visible;mso-wrap-style:square" from="5664,1680" to="6144,1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Dxh8MAAADcAAAADwAAAGRycy9kb3ducmV2LnhtbERPTWsCMRC9C/6HMAVvbrY9SN0apbYU&#10;S1VK1Yu3IRk3WzeTZRN16683B6HHx/uezDpXizO1ofKs4DHLQRBrbyouFey2H8NnECEiG6w9k4I/&#10;CjCb9nsTLIy/8A+dN7EUKYRDgQpsjE0hZdCWHIbMN8SJO/jWYUywLaVp8ZLCXS2f8nwkHVacGiw2&#10;9GZJHzcnp2D+/rtfLxdzG7XeGf/tt9Xq66rU4KF7fQERqYv/4rv70ygY52ltOpOOgJz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5g8YfDAAAA3AAAAA8AAAAAAAAAAAAA&#10;AAAAoQIAAGRycy9kb3ducmV2LnhtbFBLBQYAAAAABAAEAPkAAACRAwAAAAA=&#10;" strokecolor="windowText">
                                  <v:stroke dashstyle="dash"/>
                                </v:line>
                                <v:line id="Line 127" o:spid="_x0000_s1155" style="position:absolute;rotation:-90;visibility:visible;mso-wrap-style:square" from="5664,1680" to="6144,1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1IgcYAAADcAAAADwAAAGRycy9kb3ducmV2LnhtbESP3WrCQBSE74W+w3KE3ulGoVLTbMSK&#10;hYKF+lPw9jR7mg1mz8bsauLbdwsFL4eZ+YbJFr2txZVaXzlWMBknIIgLpysuFXwd3kbPIHxA1lg7&#10;JgU38rDIHwYZptp1vKPrPpQiQtinqMCE0KRS+sKQRT92DXH0flxrMUTZllK32EW4reU0SWbSYsVx&#10;wWBDK0PFaX+xCuzm8HH8vHxvO/86M+74dJ7i+qzU47BfvoAI1Id7+L/9rhXMkzn8nYlHQOa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gNSIH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</v:group>
                    </v:group>
                    <v:group id="Group 129" o:spid="_x0000_s1156" style="position:absolute;left:2304;top:1920;width:3840;height:1920" coordorigin="2304,1920" coordsize="3840,1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WOQs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Ws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xY5CxgAAANwA&#10;AAAPAAAAAAAAAAAAAAAAAKoCAABkcnMvZG93bnJldi54bWxQSwUGAAAAAAQABAD6AAAAnQMAAAAA&#10;">
                      <v:group id="Group 130" o:spid="_x0000_s1157" style="position:absolute;left:2304;top:1920;width:1920;height:1920" coordorigin="2304,1920" coordsize="1920,1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cQN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XEDXFAAAA3AAA&#10;AA8AAAAAAAAAAAAAAAAAqgIAAGRycy9kb3ducmV2LnhtbFBLBQYAAAAABAAEAPoAAACcAwAAAAA=&#10;">
                        <v:group id="Group 131" o:spid="_x0000_s1158" style="position:absolute;left:2304;top:1920;width:1920;height:960" coordorigin="2304,1920" coordsize="192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I7o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6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fI7oMQAAADcAAAA&#10;DwAAAAAAAAAAAAAAAACqAgAAZHJzL2Rvd25yZXYueG1sUEsFBgAAAAAEAAQA+gAAAJsDAAAAAA==&#10;">
                          <v:group id="Group 132" o:spid="_x0000_s1159" style="position:absolute;left:2304;top:1920;width:960;height:960" coordorigin="2304,1920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IlVM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r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iSJVTCAAAA3AAAAA8A&#10;AAAAAAAAAAAAAAAAqgIAAGRycy9kb3ducmV2LnhtbFBLBQYAAAAABAAEAPoAAACZAwAAAAA=&#10;">
                            <v:group id="Group 133" o:spid="_x0000_s1160" style="position:absolute;left:2304;top:1920;width:960;height:480" coordorigin="2304,192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PJq8UAAADcAAAADwAAAGRycy9kb3ducmV2LnhtbESPQWvCQBSE70L/w/KE&#10;3nSTWiVEVxHR0oMUjELp7ZF9JsHs25Bdk/jvu4WCx2FmvmFWm8HUoqPWVZYVxNMIBHFudcWFgsv5&#10;MElAOI+ssbZMCh7kYLN+Ga0w1bbnE3WZL0SAsEtRQel9k0rp8pIMuqltiIN3ta1BH2RbSN1iH+Cm&#10;lm9RtJAGKw4LJTa0Kym/ZXej4KPHfjuL993xdt09fs7zr+9jTEq9joftEoSnwT/D/+1PrSBJ3uH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TyavFAAAA3AAA&#10;AA8AAAAAAAAAAAAAAAAAqgIAAGRycy9kb3ducmV2LnhtbFBLBQYAAAAABAAEAPoAAACcAwAAAAA=&#10;">
                              <v:group id="Group 134" o:spid="_x0000_s1161" style="position:absolute;left:2304;top:1920;width:480;height:480" coordorigin="2304,192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9im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yvYpnFAAAA3AAA&#10;AA8AAAAAAAAAAAAAAAAAqgIAAGRycy9kb3ducmV2LnhtbFBLBQYAAAAABAAEAPoAAACcAwAAAAA=&#10;">
                                <v:line id="Line 135" o:spid="_x0000_s1162" style="position:absolute;visibility:visible;mso-wrap-style:square" from="2304,2160" to="2784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hadMYAAADcAAAADwAAAGRycy9kb3ducmV2LnhtbESPT2sCMRTE70K/Q3iF3jRbD6Jbo9RK&#10;qfiHUvXS2yN53Wy7eVk2qa5+eiMIHoeZ+Q0znrauEgdqQulZwXMvA0GsvSm5ULDfvXeHIEJENlh5&#10;JgUnCjCdPHTGmBt/5C86bGMhEoRDjgpsjHUuZdCWHIaer4mT9+MbhzHJppCmwWOCu0r2s2wgHZac&#10;FizW9GZJ/23/nYLZ/Pd7s/qY2aj13vhPvyvXy7NST4/t6wuISG28h2/thVEwHA3geiYdATm5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5YWnTGAAAA3AAAAA8AAAAAAAAA&#10;AAAAAAAAoQIAAGRycy9kb3ducmV2LnhtbFBLBQYAAAAABAAEAPkAAACUAwAAAAA=&#10;" strokecolor="windowText">
                                  <v:stroke dashstyle="dash"/>
                                </v:line>
                                <v:line id="Line 136" o:spid="_x0000_s1163" style="position:absolute;rotation:-90;visibility:visible;mso-wrap-style:square" from="2304,2160" to="2784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XjcsYAAADcAAAADwAAAGRycy9kb3ducmV2LnhtbESPQWvCQBSE7wX/w/IEb81GQWtTV6mi&#10;UKhgqwWvr9lnNjT7NmZXk/77rlDwOMzMN8xs0dlKXKnxpWMFwyQFQZw7XXKh4OuweZyC8AFZY+WY&#10;FPySh8W89zDDTLuWP+m6D4WIEPYZKjAh1JmUPjdk0SeuJo7eyTUWQ5RNIXWDbYTbSo7SdCItlhwX&#10;DNa0MpT/7C9WgX0/bI+7y/dH65cT447j8wjXZ6UG/e71BUSgLtzD/+03rWD6/AS3M/EI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g143L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  <v:group id="Group 137" o:spid="_x0000_s1164" style="position:absolute;left:2784;top:1920;width:480;height:480" coordorigin="2784,192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+PHA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48cCxgAAANwA&#10;AAAPAAAAAAAAAAAAAAAAAKoCAABkcnMvZG93bnJldi54bWxQSwUGAAAAAAQABAD6AAAAnQMAAAAA&#10;">
                                <v:line id="Line 138" o:spid="_x0000_s1165" style="position:absolute;visibility:visible;mso-wrap-style:square" from="2784,2160" to="3264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ZhmMYAAADcAAAADwAAAGRycy9kb3ducmV2LnhtbESPQWsCMRSE7wX/Q3iF3mq2RYquRtEW&#10;aWkVcfXi7ZE8N2s3L8sm1W1/fVMoeBxm5htmMutcLc7Uhsqzgod+BoJYe1NxqWC/W94PQYSIbLD2&#10;TAq+KcBs2ruZYG78hbd0LmIpEoRDjgpsjE0uZdCWHIa+b4iTd/Stw5hkW0rT4iXBXS0fs+xJOqw4&#10;LVhs6NmS/iy+nILFy+mw/nhd2Kj13viN31Wr9x+l7m67+RhEpC5ew//tN6NgOBrA35l0BOT0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GYZjGAAAA3AAAAA8AAAAAAAAA&#10;AAAAAAAAoQIAAGRycy9kb3ducmV2LnhtbFBLBQYAAAAABAAEAPkAAACUAwAAAAA=&#10;" strokecolor="windowText">
                                  <v:stroke dashstyle="dash"/>
                                </v:line>
                                <v:line id="Line 139" o:spid="_x0000_s1166" style="position:absolute;rotation:-90;visibility:visible;mso-wrap-style:square" from="2784,2160" to="3264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vYnsUAAADcAAAADwAAAGRycy9kb3ducmV2LnhtbESP3WoCMRSE7wu+QzhC72pWQdHVKCoW&#10;Ci1Yf8Db4+a4WdycrJvobt++KQi9HGbmG2a2aG0pHlT7wrGCfi8BQZw5XXCu4Hh4fxuD8AFZY+mY&#10;FPyQh8W88zLDVLuGd/TYh1xECPsUFZgQqlRKnxmy6HuuIo7exdUWQ5R1LnWNTYTbUg6SZCQtFhwX&#10;DFa0NpRd93erwH4evk7b+/m78auRcafhbYCbm1Kv3XY5BRGoDf/hZ/tDKxhPhvB3Jh4BOf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6vYns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  <v:group id="Group 140" o:spid="_x0000_s1167" style="position:absolute;left:2304;top:2400;width:960;height:480" coordorigin="2304,240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9sMMQAAADcAAAADwAAAGRycy9kb3ducmV2LnhtbESPQYvCMBSE7wv+h/CE&#10;va1pXVxKNYqIyh5EWBXE26N5tsXmpTSxrf9+Iwgeh5n5hpktelOJlhpXWlYQjyIQxJnVJecKTsfN&#10;VwLCeWSNlWVS8CAHi/ngY4apth3/UXvwuQgQdikqKLyvUyldVpBBN7I1cfCutjHog2xyqRvsAtxU&#10;chxFP9JgyWGhwJpWBWW3w90o2HbYLb/jdbu7XVePy3Gy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p9sMMQAAADcAAAA&#10;DwAAAAAAAAAAAAAAAACqAgAAZHJzL2Rvd25yZXYueG1sUEsFBgAAAAAEAAQA+gAAAJsDAAAAAA==&#10;">
                              <v:group id="Group 141" o:spid="_x0000_s1168" style="position:absolute;left:2304;top:2400;width:480;height:480" coordorigin="2304,240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3yR8QAAADcAAAADwAAAGRycy9kb3ducmV2LnhtbESPQYvCMBSE7wv+h/AE&#10;b2valZVSjSLiigcRVgXx9miebbF5KU1s6783C8Ieh5n5hpkve1OJlhpXWlYQjyMQxJnVJecKzqef&#10;zwSE88gaK8uk4EkOlovBxxxTbTv+pfbocxEg7FJUUHhfp1K6rCCDbmxr4uDdbGPQB9nkUjfYBbip&#10;5FcUTaXBksNCgTWtC8rux4dRsO2wW03iTbu/39bP6+n7cNnHpNRo2K9mIDz1/j/8bu+0giSZwt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k3yR8QAAADcAAAA&#10;DwAAAAAAAAAAAAAAAACqAgAAZHJzL2Rvd25yZXYueG1sUEsFBgAAAAAEAAQA+gAAAJsDAAAAAA==&#10;">
                                <v:line id="Line 142" o:spid="_x0000_s1169" style="position:absolute;visibility:visible;mso-wrap-style:square" from="2304,2640" to="2784,2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1nm8MAAADcAAAADwAAAGRycy9kb3ducmV2LnhtbERPy2oCMRTdC/5DuEJ3mqmLolOj+KBU&#10;aqVU3XR3Sa6TqZObYRJ16tc3C8Hl4bwns9ZV4kJNKD0reB5kIIi1NyUXCg77t/4IRIjIBivPpOCP&#10;Asym3c4Ec+Ov/E2XXSxECuGQowIbY51LGbQlh2Hga+LEHX3jMCbYFNI0eE3hrpLDLHuRDktODRZr&#10;WlrSp93ZKVisfn+2m/eFjVofjP/y+/Lz46bUU6+dv4KI1MaH+O5eGwWjcZqfzqQjIK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79Z5vDAAAA3AAAAA8AAAAAAAAAAAAA&#10;AAAAoQIAAGRycy9kb3ducmV2LnhtbFBLBQYAAAAABAAEAPkAAACRAwAAAAA=&#10;" strokecolor="windowText">
                                  <v:stroke dashstyle="dash"/>
                                </v:line>
                                <v:line id="Line 143" o:spid="_x0000_s1170" style="position:absolute;rotation:-90;visibility:visible;mso-wrap-style:square" from="2304,2640" to="2784,2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DencYAAADcAAAADwAAAGRycy9kb3ducmV2LnhtbESP3WrCQBSE7wu+w3KE3tWNQkWjm2BL&#10;C4UWWn/A22P2mA1mz8bsatK3d4VCL4eZ+YZZ5r2txZVaXzlWMB4lIIgLpysuFey2708zED4ga6wd&#10;k4Jf8pBng4clptp1vKbrJpQiQtinqMCE0KRS+sKQRT9yDXH0jq61GKJsS6lb7CLc1nKSJFNpseK4&#10;YLChV0PFaXOxCuzn9mv/fTn8dP5latz++TzBt7NSj8N+tQARqA//4b/2h1Ywm4/hfiYeAZn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iQ3p3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  <v:group id="Group 144" o:spid="_x0000_s1171" style="position:absolute;left:2784;top:2400;width:480;height:480" coordorigin="2784,240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FX3MUAAADcAAAADwAAAGRycy9kb3ducmV2LnhtbESPQWvCQBSE70L/w/KE&#10;3nSTSjVEVxHR0oMUjELp7ZF9JsHs25Bdk/jvu4WCx2FmvmFWm8HUoqPWVZYVxNMIBHFudcWFgsv5&#10;MElAOI+ssbZMCh7kYLN+Ga0w1bbnE3WZL0SAsEtRQel9k0rp8pIMuqltiIN3ta1BH2RbSN1iH+Cm&#10;lm9RNJcGKw4LJTa0Kym/ZXej4KPHfjuL993xdt09fs7vX9/HmJR6HQ/bJQhPg3+G/9ufWkGSLO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BV9zFAAAA3AAA&#10;AA8AAAAAAAAAAAAAAAAAqgIAAGRycy9kb3ducmV2LnhtbFBLBQYAAAAABAAEAPoAAACcAwAAAAA=&#10;">
                                <v:line id="Line 145" o:spid="_x0000_s1172" style="position:absolute;visibility:visible;mso-wrap-style:square" from="2784,2640" to="3264,2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L9QMIAAADcAAAADwAAAGRycy9kb3ducmV2LnhtbERPTWsCMRC9C/6HMEJvmtVDWbZGqRVp&#10;UYtUvfQ2JNPNtpvJsom6+uubg+Dx8b6n887V4kxtqDwrGI8yEMTam4pLBcfDapiDCBHZYO2ZFFwp&#10;wHzW702xMP7CX3Tex1KkEA4FKrAxNoWUQVtyGEa+IU7cj28dxgTbUpoWLync1XKSZc/SYcWpwWJD&#10;b5b03/7kFCyWv9+fm/eFjVofjd/5Q7Vd35R6GnSvLyAidfEhvrs/jII8T2vTmXQE5O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VL9QMIAAADcAAAADwAAAAAAAAAAAAAA&#10;AAChAgAAZHJzL2Rvd25yZXYueG1sUEsFBgAAAAAEAAQA+QAAAJADAAAAAA==&#10;" strokecolor="windowText">
                                  <v:stroke dashstyle="dash"/>
                                </v:line>
                                <v:line id="Line 146" o:spid="_x0000_s1173" style="position:absolute;rotation:-90;visibility:visible;mso-wrap-style:square" from="2784,2640" to="3264,2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9ERsUAAADcAAAADwAAAGRycy9kb3ducmV2LnhtbESP3WrCQBSE7wu+w3KE3tWNQiWNrqLS&#10;QqGF+lPw9pg9ZoPZszG7mvTtXaHg5TAz3zDTeWcrcaXGl44VDAcJCOLc6ZILBb+7j5cUhA/IGivH&#10;pOCPPMxnvacpZtq1vKHrNhQiQthnqMCEUGdS+tyQRT9wNXH0jq6xGKJsCqkbbCPcVnKUJGNpseS4&#10;YLCmlaH8tL1YBfZr973/uRzWrV+Ojdu/nkf4flbqud8tJiACdeER/m9/agVp+gb3M/EIy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z9ERs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147" o:spid="_x0000_s1174" style="position:absolute;left:3264;top:1920;width:960;height:960" coordorigin="3264,1920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6Az8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WW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3oDPxgAAANwA&#10;AAAPAAAAAAAAAAAAAAAAAKoCAABkcnMvZG93bnJldi54bWxQSwUGAAAAAAQABAD6AAAAnQMAAAAA&#10;">
                            <v:group id="Group 148" o:spid="_x0000_s1175" style="position:absolute;left:3264;top:1920;width:960;height:480" coordorigin="3264,192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2/j8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/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M9v4/CAAAA3AAAAA8A&#10;AAAAAAAAAAAAAAAAqgIAAGRycy9kb3ducmV2LnhtbFBLBQYAAAAABAAEAPoAAACZAwAAAAA=&#10;">
                              <v:group id="Group 149" o:spid="_x0000_s1176" style="position:absolute;left:3264;top:1920;width:480;height:480" coordorigin="3264,192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uzic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7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1Ls4nCAAAA3AAAAA8A&#10;AAAAAAAAAAAAAAAAqgIAAGRycy9kb3ducmV2LnhtbFBLBQYAAAAABAAEAPoAAACZAwAAAAA=&#10;">
                                <v:line id="Line 150" o:spid="_x0000_s1177" style="position:absolute;visibility:visible;mso-wrap-style:square" from="3264,2160" to="3744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rKqsYAAADcAAAADwAAAGRycy9kb3ducmV2LnhtbESPzWsCMRTE7wX/h/AEbzVbD7JsjaIV&#10;UfqB+HHp7ZE8N6ubl2WT6rZ/fVMoeBxm5jfMZNa5WlypDZVnBU/DDASx9qbiUsHxsHrMQYSIbLD2&#10;TAq+KcBs2nuYYGH8jXd03cdSJAiHAhXYGJtCyqAtOQxD3xAn7+RbhzHJtpSmxVuCu1qOsmwsHVac&#10;Fiw29GJJX/ZfTsFief78eFsvbNT6aPzWH6r31x+lBv1u/gwiUhfv4f/2xijI8xH8nUlHQE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S6yqrGAAAA3AAAAA8AAAAAAAAA&#10;AAAAAAAAoQIAAGRycy9kb3ducmV2LnhtbFBLBQYAAAAABAAEAPkAAACUAwAAAAA=&#10;" strokecolor="windowText">
                                  <v:stroke dashstyle="dash"/>
                                </v:line>
                                <v:line id="Line 151" o:spid="_x0000_s1178" style="position:absolute;rotation:-90;visibility:visible;mso-wrap-style:square" from="3264,2160" to="3744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dzrMUAAADcAAAADwAAAGRycy9kb3ducmV2LnhtbESP3WrCQBSE7wt9h+UIvasbLUqIrmLF&#10;QsFC/QNvj9ljNpg9G7OrSd++Wyh4OczMN8x03tlK3KnxpWMFg34Cgjh3uuRCwWH/8ZqC8AFZY+WY&#10;FPyQh/ns+WmKmXYtb+m+C4WIEPYZKjAh1JmUPjdk0fddTRy9s2sshiibQuoG2wi3lRwmyVhaLDku&#10;GKxpaSi/7G5WgV3vv47ft9Om9e9j446j6xBXV6Veet1iAiJQFx7h//anVpCmb/B3Jh4B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tdzrM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152" o:spid="_x0000_s1179" style="position:absolute;left:3744;top:1920;width:480;height:480" coordorigin="3744,192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cWEs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2z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xYSxgAAANwA&#10;AAAPAAAAAAAAAAAAAAAAAKoCAABkcnMvZG93bnJldi54bWxQSwUGAAAAAAQABAD6AAAAnQMAAAAA&#10;">
                                <v:line id="Line 153" o:spid="_x0000_s1180" style="position:absolute;visibility:visible;mso-wrap-style:square" from="3744,2160" to="4224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TxRsIAAADcAAAADwAAAGRycy9kb3ducmV2LnhtbERPTWsCMRC9C/6HMEJvmtVDWbZGqRVp&#10;UYtUvfQ2JNPNtpvJsom6+uubg+Dx8b6n887V4kxtqDwrGI8yEMTam4pLBcfDapiDCBHZYO2ZFFwp&#10;wHzW702xMP7CX3Tex1KkEA4FKrAxNoWUQVtyGEa+IU7cj28dxgTbUpoWLync1XKSZc/SYcWpwWJD&#10;b5b03/7kFCyWv9+fm/eFjVofjd/5Q7Vd35R6GnSvLyAidfEhvrs/jII8T/PTmXQE5O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yTxRsIAAADcAAAADwAAAAAAAAAAAAAA&#10;AAChAgAAZHJzL2Rvd25yZXYueG1sUEsFBgAAAAAEAAQA+QAAAJADAAAAAA==&#10;" strokecolor="windowText">
                                  <v:stroke dashstyle="dash"/>
                                </v:line>
                                <v:line id="Line 154" o:spid="_x0000_s1181" style="position:absolute;rotation:-90;visibility:visible;mso-wrap-style:square" from="3744,2160" to="4224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lIQMQAAADcAAAADwAAAGRycy9kb3ducmV2LnhtbESPQWvCQBSE74X+h+UVvNWNghJSV7Gi&#10;ICjYasHra/aZDc2+jdnVxH/vCgWPw8x8w0xmna3ElRpfOlYw6CcgiHOnSy4U/BxW7ykIH5A1Vo5J&#10;wY08zKavLxPMtGv5m677UIgIYZ+hAhNCnUnpc0MWfd/VxNE7ucZiiLIppG6wjXBbyWGSjKXFkuOC&#10;wZoWhvK//cUqsJvD9ri7/H61/nNs3HF0HuLyrFTvrZt/gAjUhWf4v73WCtJ0AI8z8QjI6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SUhAxAAAANwAAAAPAAAAAAAAAAAA&#10;AAAAAKECAABkcnMvZG93bnJldi54bWxQSwUGAAAAAAQABAD5AAAAkgMAAAAA&#10;" strokecolor="windowText">
                                  <v:stroke dashstyle="dash"/>
                                </v:line>
                              </v:group>
                            </v:group>
                            <v:group id="Group 155" o:spid="_x0000_s1182" style="position:absolute;left:3264;top:2400;width:960;height:480" coordorigin="3264,240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EaFM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lP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HEaFMQAAADcAAAA&#10;DwAAAAAAAAAAAAAAAACqAgAAZHJzL2Rvd25yZXYueG1sUEsFBgAAAAAEAAQA+gAAAJsDAAAAAA==&#10;">
                              <v:group id="Group 156" o:spid="_x0000_s1183" style="position:absolute;left:3264;top:2400;width:480;height:480" coordorigin="3264,240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OEY8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Z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jhGPFAAAA3AAA&#10;AA8AAAAAAAAAAAAAAAAAqgIAAGRycy9kb3ducmV2LnhtbFBLBQYAAAAABAAEAPoAAACcAwAAAAA=&#10;">
                                <v:line id="Line 157" o:spid="_x0000_s1184" style="position:absolute;visibility:visible;mso-wrap-style:square" from="3264,2640" to="3744,2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S8jsYAAADcAAAADwAAAGRycy9kb3ducmV2LnhtbESPQWsCMRSE7wX/Q3hCbzWrB5XVKFop&#10;LbVSql68PZLnZu3mZdmkuvrrm0LB4zAz3zDTeesqcaYmlJ4V9HsZCGLtTcmFgv3u5WkMIkRkg5Vn&#10;UnClAPNZ52GKufEX/qLzNhYiQTjkqMDGWOdSBm3JYej5mjh5R984jEk2hTQNXhLcVXKQZUPpsOS0&#10;YLGmZ0v6e/vjFCxXp8Nm/bq0Ueu98Z9+V36835R67LaLCYhIbbyH/9tvRsF4NIS/M+kIy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5UvI7GAAAA3AAAAA8AAAAAAAAA&#10;AAAAAAAAoQIAAGRycy9kb3ducmV2LnhtbFBLBQYAAAAABAAEAPkAAACUAwAAAAA=&#10;" strokecolor="windowText">
                                  <v:stroke dashstyle="dash"/>
                                </v:line>
                                <v:line id="Line 158" o:spid="_x0000_s1185" style="position:absolute;rotation:-90;visibility:visible;mso-wrap-style:square" from="3264,2640" to="3744,2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kFiMUAAADcAAAADwAAAGRycy9kb3ducmV2LnhtbESP3WoCMRSE74W+QzgF7zSr4A9bo6go&#10;FCpoteDt6eZ0s3Rzsm6iu759UxC8HGbmG2a2aG0pblT7wrGCQT8BQZw5XXCu4Ou07U1B+ICssXRM&#10;Cu7kYTF/6cww1a7hT7odQy4ihH2KCkwIVSqlzwxZ9H1XEUfvx9UWQ5R1LnWNTYTbUg6TZCwtFhwX&#10;DFa0NpT9Hq9Wgf047c776/eh8auxcefRZYibi1Ld13b5BiJQG57hR/tdK5hOJvB/Jh4BOf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DkFiM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159" o:spid="_x0000_s1186" style="position:absolute;left:3744;top:2400;width:480;height:480" coordorigin="3744,240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8h+M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v67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7yH4xgAAANwA&#10;AAAPAAAAAAAAAAAAAAAAAKoCAABkcnMvZG93bnJldi54bWxQSwUGAAAAAAQABAD6AAAAnQMAAAAA&#10;">
                                <v:line id="Line 160" o:spid="_x0000_s1187" style="position:absolute;visibility:visible;mso-wrap-style:square" from="3744,2640" to="4224,2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qHYscAAADcAAAADwAAAGRycy9kb3ducmV2LnhtbESPQUsDMRSE7wX/Q3iCtzZrkbasTRe3&#10;RZRWEdtevD2S52bt5mXZxHbrr28EweMwM98w86J3jThSF2rPCm5HGQhi7U3NlYL97nE4AxEissHG&#10;Myk4U4BicTWYY278id/puI2VSBAOOSqwMba5lEFbchhGviVO3qfvHMYku0qaDk8J7ho5zrKJdFhz&#10;WrDY0tKSPmy/nYJy9fXxunkqbdR6b/yb39Uv6x+lbq77h3sQkfr4H/5rPxsFs+kd/J5JR0AuL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yodixwAAANwAAAAPAAAAAAAA&#10;AAAAAAAAAKECAABkcnMvZG93bnJldi54bWxQSwUGAAAAAAQABAD5AAAAlQMAAAAA&#10;" strokecolor="windowText">
                                  <v:stroke dashstyle="dash"/>
                                </v:line>
                                <v:line id="Line 161" o:spid="_x0000_s1188" style="position:absolute;rotation:-90;visibility:visible;mso-wrap-style:square" from="3744,2640" to="4224,2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6c+ZMUAAADcAAAADwAAAGRycy9kb3ducmV2LnhtbESPQWvCQBSE74L/YXlCb7qpoJU0G6mi&#10;ULDQVgteX7PPbDD7NmZXE/99t1DocZiZb5hs2dta3Kj1lWMFj5MEBHHhdMWlgq/DdrwA4QOyxtox&#10;KbiTh2U+HGSYatfxJ932oRQRwj5FBSaEJpXSF4Ys+olriKN3cq3FEGVbSt1iF+G2ltMkmUuLFccF&#10;gw2tDRXn/dUqsLvD2/H9+v3R+dXcuOPsMsXNRamHUf/yDCJQH/7Df+1XrWDxNIPfM/EIyP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6c+ZM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  <v:group id="Group 162" o:spid="_x0000_s1189" style="position:absolute;left:2304;top:2880;width:1920;height:960" coordorigin="2304,2880" coordsize="192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r6eO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1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vp47xgAAANwA&#10;AAAPAAAAAAAAAAAAAAAAAKoCAABkcnMvZG93bnJldi54bWxQSwUGAAAAAAQABAD6AAAAnQMAAAAA&#10;">
                          <v:group id="Group 163" o:spid="_x0000_s1190" style="position:absolute;left:2304;top:2880;width:960;height:960" coordorigin="2304,2880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EKS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9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shCknCAAAA3AAAAA8A&#10;AAAAAAAAAAAAAAAAqgIAAGRycy9kb3ducmV2LnhtbFBLBQYAAAAABAAEAPoAAACZAwAAAAA=&#10;">
                            <v:group id="Group 164" o:spid="_x0000_s1191" style="position:absolute;left:2304;top:2880;width:960;height:480" coordorigin="2304,288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Pl7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s+XsxgAAANwA&#10;AAAPAAAAAAAAAAAAAAAAAKoCAABkcnMvZG93bnJldi54bWxQSwUGAAAAAAQABAD6AAAAnQMAAAAA&#10;">
                              <v:group id="Group 165" o:spid="_x0000_s1192" style="position:absolute;left:2304;top:2880;width:480;height:480" coordorigin="2304,288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oSvs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oZ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oSvsQAAADcAAAA&#10;DwAAAAAAAAAAAAAAAACqAgAAZHJzL2Rvd25yZXYueG1sUEsFBgAAAAAEAAQA+gAAAJsDAAAAAA==&#10;">
                                <v:line id="Line 166" o:spid="_x0000_s1193" style="position:absolute;visibility:visible;mso-wrap-style:square" from="2304,3120" to="2784,3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40qU8YAAADcAAAADwAAAGRycy9kb3ducmV2LnhtbESPT2sCMRTE7wW/Q3iCt5ptD4tsjaIV&#10;qbQW8c+lt0fy3KxuXpZNqls/fVMoeBxm5jfMeNq5WlyoDZVnBU/DDASx9qbiUsFhv3wcgQgR2WDt&#10;mRT8UIDppPcwxsL4K2/psoulSBAOBSqwMTaFlEFbchiGviFO3tG3DmOSbSlNi9cEd7V8zrJcOqw4&#10;LVhs6NWSPu++nYL54vT1+fE2t1Hrg/Ebv6/W7zelBv1u9gIiUhfv4f/2yigY5Tn8nUlHQE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uNKlPGAAAA3AAAAA8AAAAAAAAA&#10;AAAAAAAAoQIAAGRycy9kb3ducmV2LnhtbFBLBQYAAAAABAAEAPkAAACUAwAAAAA=&#10;" strokecolor="windowText">
                                  <v:stroke dashstyle="dash"/>
                                </v:line>
                                <v:line id="Line 167" o:spid="_x0000_s1194" style="position:absolute;rotation:-90;visibility:visible;mso-wrap-style:square" from="2304,3120" to="2784,3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CTVcUAAADcAAAADwAAAGRycy9kb3ducmV2LnhtbESPQWvCQBSE70L/w/KE3nSj0FSiq1ix&#10;ULBQq4LXZ/aZDWbfxuxq4r/vFgo9DjPzDTNbdLYSd2p86VjBaJiAIM6dLrlQcNi/DyYgfEDWWDkm&#10;BQ/ysJg/9WaYadfyN913oRARwj5DBSaEOpPS54Ys+qGriaN3do3FEGVTSN1gG+G2kuMkSaXFkuOC&#10;wZpWhvLL7mYV2M3+8/h1O21b/5Yad3y5jnF9Veq53y2nIAJ14T/81/7QCibpK/yeiUdAz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eCTVc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168" o:spid="_x0000_s1195" style="position:absolute;left:2784;top:2880;width:480;height:480" coordorigin="2784,288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a3Jc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+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ja3JcQAAADcAAAA&#10;DwAAAAAAAAAAAAAAAACqAgAAZHJzL2Rvd25yZXYueG1sUEsFBgAAAAAEAAQA+gAAAJsDAAAAAA==&#10;">
                                <v:line id="Line 169" o:spid="_x0000_s1196" style="position:absolute;visibility:visible;mso-wrap-style:square" from="2784,3120" to="3264,3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MRv8UAAADcAAAADwAAAGRycy9kb3ducmV2LnhtbESPQWsCMRSE74X+h/AK3mq2IiKrUbQi&#10;Fm0pVS/eHslzs+3mZdmkuvrrjVDocZiZb5jxtHWVOFETSs8KXroZCGLtTcmFgv1u+TwEESKywcoz&#10;KbhQgOnk8WGMufFn/qLTNhYiQTjkqMDGWOdSBm3JYej6mjh5R984jEk2hTQNnhPcVbKXZQPpsOS0&#10;YLGmV0v6Z/vrFMwX34ePzWpuo9Z74z/9rnxfX5XqPLWzEYhIbfwP/7XfjILhoA/3M+kIyM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BMRv8UAAADcAAAADwAAAAAAAAAA&#10;AAAAAAChAgAAZHJzL2Rvd25yZXYueG1sUEsFBgAAAAAEAAQA+QAAAJMDAAAAAA==&#10;" strokecolor="windowText">
                                  <v:stroke dashstyle="dash"/>
                                </v:line>
                                <v:line id="Line 170" o:spid="_x0000_s1197" style="position:absolute;rotation:-90;visibility:visible;mso-wrap-style:square" from="2784,3120" to="3264,3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6oucQAAADcAAAADwAAAGRycy9kb3ducmV2LnhtbESP3WrCQBSE7wt9h+UUelc3FQwSXUVL&#10;C4UW/AVvj9ljNpg9G7OriW/vCoKXw8x8w4ynna3EhRpfOlbw2UtAEOdOl1wo2G5+PoYgfEDWWDkm&#10;BVfyMJ28vowx067lFV3WoRARwj5DBSaEOpPS54Ys+p6riaN3cI3FEGVTSN1gG+G2kv0kSaXFkuOC&#10;wZq+DOXH9dkqsH+b/93ivF+2fp4atxuc+vh9Uur9rZuNQATqwjP8aP9qBcN0APcz8QjIy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fqi5xAAAANwAAAAPAAAAAAAAAAAA&#10;AAAAAKECAABkcnMvZG93bnJldi54bWxQSwUGAAAAAAQABAD5AAAAkgMAAAAA&#10;" strokecolor="windowText">
                                  <v:stroke dashstyle="dash"/>
                                </v:line>
                              </v:group>
                            </v:group>
                            <v:group id="Group 171" o:spid="_x0000_s1198" style="position:absolute;left:2304;top:3360;width:960;height:480" coordorigin="2304,336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9Ad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mS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P9Ad8QAAADcAAAA&#10;DwAAAAAAAAAAAAAAAACqAgAAZHJzL2Rvd25yZXYueG1sUEsFBgAAAAAEAAQA+gAAAJsDAAAAAA==&#10;">
                              <v:group id="Group 172" o:spid="_x0000_s1199" style="position:absolute;left:2304;top:3360;width:480;height:480" coordorigin="2304,336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3eA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k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Ld4AxgAAANwA&#10;AAAPAAAAAAAAAAAAAAAAAKoCAABkcnMvZG93bnJldi54bWxQSwUGAAAAAAQABAD6AAAAnQMAAAAA&#10;">
                                <v:line id="Line 173" o:spid="_x0000_s1200" style="position:absolute;visibility:visible;mso-wrap-style:square" from="2304,3600" to="2784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gXvMIAAADcAAAADwAAAGRycy9kb3ducmV2LnhtbERPy2oCMRTdF/yHcAV3NaMLkdEoPhCl&#10;tZSqG3eX5DoZndwMk1Snfn2zKHR5OO/pvHWVuFMTSs8KBv0MBLH2puRCwem4eR2DCBHZYOWZFPxQ&#10;gPms8zLF3PgHf9H9EAuRQjjkqMDGWOdSBm3JYej7mjhxF984jAk2hTQNPlK4q+Qwy0bSYcmpwWJN&#10;K0v6dvh2Cpbr6/njfbu0UeuT8Z/+WO7fnkr1uu1iAiJSG//Ff+6dUTAepfnpTDoCcvY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ygXvMIAAADcAAAADwAAAAAAAAAAAAAA&#10;AAChAgAAZHJzL2Rvd25yZXYueG1sUEsFBgAAAAAEAAQA+QAAAJADAAAAAA==&#10;" strokecolor="windowText">
                                  <v:stroke dashstyle="dash"/>
                                </v:line>
                                <v:line id="Line 174" o:spid="_x0000_s1201" style="position:absolute;rotation:-90;visibility:visible;mso-wrap-style:square" from="2304,3600" to="2784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WuusUAAADcAAAADwAAAGRycy9kb3ducmV2LnhtbESP3WrCQBSE7wu+w3IE7+pGwSDRVVQs&#10;FFpo/QFvj9ljNpg9G7OrSd++Wyh4OczMN8x82dlKPKjxpWMFo2ECgjh3uuRCwfHw9joF4QOyxsox&#10;KfghD8tF72WOmXYt7+ixD4WIEPYZKjAh1JmUPjdk0Q9dTRy9i2sshiibQuoG2wi3lRwnSSotlhwX&#10;DNa0MZRf93erwH4cPk9f9/N369epcafJbYzbm1KDfreagQjUhWf4v/2uFUzTEfydiUd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UWuus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175" o:spid="_x0000_s1202" style="position:absolute;left:2784;top:3360;width:480;height:480" coordorigin="2784,336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F7m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e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e5vFAAAA3AAA&#10;AA8AAAAAAAAAAAAAAAAAqgIAAGRycy9kb3ducmV2LnhtbFBLBQYAAAAABAAEAPoAAACcAwAAAAA=&#10;">
                                <v:line id="Line 176" o:spid="_x0000_s1203" style="position:absolute;visibility:visible;mso-wrap-style:square" from="2784,3600" to="3264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LRB8IAAADcAAAADwAAAGRycy9kb3ducmV2LnhtbERPTWsCMRC9C/0PYQreNFvBIlujaEWU&#10;qpSql96GZNxsu5ksm6hrf31zEDw+3vd42rpKXKgJpWcFL/0MBLH2puRCwfGw7I1AhIhssPJMCm4U&#10;YDp56owxN/7KX3TZx0KkEA45KrAx1rmUQVtyGPq+Jk7cyTcOY4JNIU2D1xTuKjnIslfpsOTUYLGm&#10;d0v6d392CuaLn+/dZjW3Ueuj8Z/+UG4//pTqPrezNxCR2vgQ391ro2A0TGvTmXQE5OQ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zLRB8IAAADcAAAADwAAAAAAAAAAAAAA&#10;AAChAgAAZHJzL2Rvd25yZXYueG1sUEsFBgAAAAAEAAQA+QAAAJADAAAAAA==&#10;" strokecolor="windowText">
                                  <v:stroke dashstyle="dash"/>
                                </v:line>
                                <v:line id="Line 177" o:spid="_x0000_s1204" style="position:absolute;rotation:-90;visibility:visible;mso-wrap-style:square" from="2784,3600" to="3264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9oAcUAAADcAAAADwAAAGRycy9kb3ducmV2LnhtbESP3WoCMRSE7wu+QzhC72pWQdHVKCoW&#10;Ci1Yf8Db4+a4WdycrJvobt++KQi9HGbmG2a2aG0pHlT7wrGCfi8BQZw5XXCu4Hh4fxuD8AFZY+mY&#10;FPyQh8W88zLDVLuGd/TYh1xECPsUFZgQqlRKnxmy6HuuIo7exdUWQ5R1LnWNTYTbUg6SZCQtFhwX&#10;DFa0NpRd93erwH4evk7b+/m78auRcafhbYCbm1Kv3XY5BRGoDf/hZ/tDKxgPJ/B3Jh4BOf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V9oAc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178" o:spid="_x0000_s1205" style="position:absolute;left:3264;top:2880;width:960;height:960" coordorigin="3264,2880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2v0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ba/SxgAAANwA&#10;AAAPAAAAAAAAAAAAAAAAAKoCAABkcnMvZG93bnJldi54bWxQSwUGAAAAAAQABAD6AAAAnQMAAAAA&#10;">
                            <v:group id="Group 179" o:spid="_x0000_s1206" style="position:absolute;left:3264;top:2880;width:960;height:480" coordorigin="3264,288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F1M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v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1RdTLCAAAA3AAAAA8A&#10;AAAAAAAAAAAAAAAAqgIAAGRycy9kb3ducmV2LnhtbFBLBQYAAAAABAAEAPoAAACZAwAAAAA=&#10;">
                              <v:group id="Group 180" o:spid="_x0000_s1207" style="position:absolute;left:3264;top:2880;width:480;height:480" coordorigin="3264,288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d5N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r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MneTTCAAAA3AAAAA8A&#10;AAAAAAAAAAAAAAAAqgIAAGRycy9kb3ducmV2LnhtbFBLBQYAAAAABAAEAPoAAACZAwAAAAA=&#10;">
                                <v:line id="Line 181" o:spid="_x0000_s1208" style="position:absolute;visibility:visible;mso-wrap-style:square" from="3264,3120" to="3744,3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rm7cUAAADcAAAADwAAAGRycy9kb3ducmV2LnhtbESPQWsCMRSE7wX/Q3iCt5pVqMhqFG0p&#10;LbVSql68PZLnZu3mZdlEXf31TaHgcZiZb5jpvHWVOFMTSs8KBv0MBLH2puRCwW77+jgGESKywcoz&#10;KbhSgPms8zDF3PgLf9N5EwuRIBxyVGBjrHMpg7bkMPR9TZy8g28cxiSbQpoGLwnuKjnMspF0WHJa&#10;sFjTsyX9szk5BcuX4369elvaqPXO+C+/LT8/bkr1uu1iAiJSG+/h//a7UTB+GsLfmXQE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trm7cUAAADcAAAADwAAAAAAAAAA&#10;AAAAAAChAgAAZHJzL2Rvd25yZXYueG1sUEsFBgAAAAAEAAQA+QAAAJMDAAAAAA==&#10;" strokecolor="windowText">
                                  <v:stroke dashstyle="dash"/>
                                </v:line>
                                <v:line id="Line 182" o:spid="_x0000_s1209" style="position:absolute;rotation:-90;visibility:visible;mso-wrap-style:square" from="3264,3120" to="3744,3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df68UAAADcAAAADwAAAGRycy9kb3ducmV2LnhtbESPQWsCMRSE70L/Q3gFb5pVUWRrFBWF&#10;QgWtFry+bl43Szcv6ya6679vCoLHYWa+YWaL1pbiRrUvHCsY9BMQxJnTBecKvk7b3hSED8gaS8ek&#10;4E4eFvOXzgxT7Rr+pNsx5CJC2KeowIRQpVL6zJBF33cVcfR+XG0xRFnnUtfYRLgt5TBJJtJiwXHB&#10;YEVrQ9nv8WoV2I/T7ry/fh8av5oYdx5fhri5KNV9bZdvIAK14Rl+tN+1gul4BP9n4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Ldf68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183" o:spid="_x0000_s1210" style="position:absolute;left:3744;top:2880;width:480;height:480" coordorigin="3744,288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vcr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a9yvxgAAANwA&#10;AAAPAAAAAAAAAAAAAAAAAKoCAABkcnMvZG93bnJldi54bWxQSwUGAAAAAAQABAD6AAAAnQMAAAAA&#10;">
                                <v:line id="Line 184" o:spid="_x0000_s1211" style="position:absolute;visibility:visible;mso-wrap-style:square" from="3744,3120" to="4224,3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TdAcIAAADcAAAADwAAAGRycy9kb3ducmV2LnhtbERPTWsCMRC9C/0PYQreNFvBIlujaEWU&#10;qpSql96GZNxsu5ksm6hrf31zEDw+3vd42rpKXKgJpWcFL/0MBLH2puRCwfGw7I1AhIhssPJMCm4U&#10;YDp56owxN/7KX3TZx0KkEA45KrAx1rmUQVtyGPq+Jk7cyTcOY4JNIU2D1xTuKjnIslfpsOTUYLGm&#10;d0v6d392CuaLn+/dZjW3Ueuj8Z/+UG4//pTqPrezNxCR2vgQ391ro2A0TPPTmXQE5OQ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UTdAcIAAADcAAAADwAAAAAAAAAAAAAA&#10;AAChAgAAZHJzL2Rvd25yZXYueG1sUEsFBgAAAAAEAAQA+QAAAJADAAAAAA==&#10;" strokecolor="windowText">
                                  <v:stroke dashstyle="dash"/>
                                </v:line>
                                <v:line id="Line 185" o:spid="_x0000_s1212" style="position:absolute;rotation:-90;visibility:visible;mso-wrap-style:square" from="3744,3120" to="4224,3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lkB8UAAADcAAAADwAAAGRycy9kb3ducmV2LnhtbESPQWvCQBSE70L/w/IKvelGQZHUVWxR&#10;KLRQjQWvz+wzG8y+jdnVxH/vFgSPw8x8w8wWna3ElRpfOlYwHCQgiHOnSy4U/O3W/SkIH5A1Vo5J&#10;wY08LOYvvRmm2rW8pWsWChEh7FNUYEKoUyl9bsiiH7iaOHpH11gMUTaF1A22EW4rOUqSibRYclww&#10;WNOnofyUXawC+7372f9eDpvWf0yM24/PI1ydlXp77ZbvIAJ14Rl+tL+0gul4CP9n4hG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ylkB8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  <v:group id="Group 186" o:spid="_x0000_s1213" style="position:absolute;left:3264;top:3360;width:960;height:480" coordorigin="3264,336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3Qq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R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h3QqcQAAADcAAAA&#10;DwAAAAAAAAAAAAAAAACqAgAAZHJzL2Rvd25yZXYueG1sUEsFBgAAAAAEAAQA+gAAAJsDAAAAAA==&#10;">
                              <v:group id="Group 187" o:spid="_x0000_s1214" style="position:absolute;left:3264;top:3360;width:480;height:480" coordorigin="3264,336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9O3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D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PTt7FAAAA3AAA&#10;AA8AAAAAAAAAAAAAAAAAqgIAAGRycy9kb3ducmV2LnhtbFBLBQYAAAAABAAEAPoAAACcAwAAAAA=&#10;">
                                <v:line id="Line 188" o:spid="_x0000_s1215" style="position:absolute;visibility:visible;mso-wrap-style:square" from="3264,3600" to="3744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h2M8UAAADcAAAADwAAAGRycy9kb3ducmV2LnhtbESPQWsCMRSE74X+h/AK3mq2IiKrUbQi&#10;Fm0pVS/eHslzs+3mZdmkuvrrjVDocZiZb5jxtHWVOFETSs8KXroZCGLtTcmFgv1u+TwEESKywcoz&#10;KbhQgOnk8WGMufFn/qLTNhYiQTjkqMDGWOdSBm3JYej6mjh5R984jEk2hTQNnhPcVbKXZQPpsOS0&#10;YLGmV0v6Z/vrFMwX34ePzWpuo9Z74z/9rnxfX5XqPLWzEYhIbfwP/7XfjIJhfwD3M+kIyM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Dh2M8UAAADcAAAADwAAAAAAAAAA&#10;AAAAAAChAgAAZHJzL2Rvd25yZXYueG1sUEsFBgAAAAAEAAQA+QAAAJMDAAAAAA==&#10;" strokecolor="windowText">
                                  <v:stroke dashstyle="dash"/>
                                </v:line>
                                <v:line id="Line 189" o:spid="_x0000_s1216" style="position:absolute;rotation:-90;visibility:visible;mso-wrap-style:square" from="3264,3600" to="3744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XPNcUAAADcAAAADwAAAGRycy9kb3ducmV2LnhtbESPQWsCMRSE74X+h/AK3mq2Yq2sRlFR&#10;EFrQquD1uXlulm5e1k10139vCoUeh5n5hhlPW1uKG9W+cKzgrZuAIM6cLjhXcNivXocgfEDWWDom&#10;BXfyMJ08P40x1a7hb7rtQi4ihH2KCkwIVSqlzwxZ9F1XEUfv7GqLIco6l7rGJsJtKXtJMpAWC44L&#10;BitaGMp+dlerwH7uv46b62nb+PnAuOP7pYfLi1Kdl3Y2AhGoDf/hv/ZaKxj2P+D3TDwCcvI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lXPNc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190" o:spid="_x0000_s1217" style="position:absolute;left:3744;top:3360;width:480;height:480" coordorigin="3744,336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PrR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P6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g+tFxgAAANwA&#10;AAAPAAAAAAAAAAAAAAAAAKoCAABkcnMvZG93bnJldi54bWxQSwUGAAAAAAQABAD6AAAAnQMAAAAA&#10;">
                                <v:line id="Line 191" o:spid="_x0000_s1218" style="position:absolute;visibility:visible;mso-wrap-style:square" from="3744,3600" to="4224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ZN38UAAADcAAAADwAAAGRycy9kb3ducmV2LnhtbESPQWsCMRSE7wX/Q3hCbzWriMhqFK2U&#10;llopVS/eHslzs3bzsmxSXf31TaHgcZiZb5jpvHWVOFMTSs8K+r0MBLH2puRCwX738jQGESKywcoz&#10;KbhSgPms8zDF3PgLf9F5GwuRIBxyVGBjrHMpg7bkMPR8TZy8o28cxiSbQpoGLwnuKjnIspF0WHJa&#10;sFjTsyX9vf1xCpar02Gzfl3aqPXe+E+/Kz/eb0o9dtvFBESkNt7D/+03o2A8HMLfmXQE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6ZN38UAAADcAAAADwAAAAAAAAAA&#10;AAAAAAChAgAAZHJzL2Rvd25yZXYueG1sUEsFBgAAAAAEAAQA+QAAAJMDAAAAAA==&#10;" strokecolor="windowText">
                                  <v:stroke dashstyle="dash"/>
                                </v:line>
                                <v:line id="Line 192" o:spid="_x0000_s1219" style="position:absolute;rotation:-90;visibility:visible;mso-wrap-style:square" from="3744,3600" to="4224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v02cUAAADcAAAADwAAAGRycy9kb3ducmV2LnhtbESPQWsCMRSE70L/Q3gFb5pVVGRrFBWF&#10;QgWtFry+bl43Szcv6ya6679vCoLHYWa+YWaL1pbiRrUvHCsY9BMQxJnTBecKvk7b3hSED8gaS8ek&#10;4E4eFvOXzgxT7Rr+pNsx5CJC2KeowIRQpVL6zJBF33cVcfR+XG0xRFnnUtfYRLgt5TBJJtJiwXHB&#10;YEVrQ9nv8WoV2I/T7ry/fh8av5oYdx5fhri5KNV9bZdvIAK14Rl+tN+1guloDP9n4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cv02c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</v:group>
                      <v:group id="Group 193" o:spid="_x0000_s1220" style="position:absolute;left:4224;top:1920;width:1920;height:1920" coordorigin="4224,1920" coordsize="1920,1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u1rs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7WuxgAAANwA&#10;AAAPAAAAAAAAAAAAAAAAAKoCAABkcnMvZG93bnJldi54bWxQSwUGAAAAAAQABAD6AAAAnQMAAAAA&#10;">
                        <v:group id="Group 194" o:spid="_x0000_s1221" style="position:absolute;left:4224;top:1920;width:1920;height:960" coordorigin="4224,1920" coordsize="192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It2s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si3axgAAANwA&#10;AAAPAAAAAAAAAAAAAAAAAKoCAABkcnMvZG93bnJldi54bWxQSwUGAAAAAAQABAD6AAAAnQMAAAAA&#10;">
                          <v:group id="Group 195" o:spid="_x0000_s1222" style="position:absolute;left:4224;top:1920;width:960;height:960" coordorigin="4224,1920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7xHcYAAADcAAAADwAAAGRycy9kb3ducmV2LnhtbESPT2vCQBTE74V+h+UV&#10;equbWCohdRWRKj0EoUYQb4/sMwlm34bsmj/fvlsQehxm5jfMcj2aRvTUudqygngWgSAurK65VHDK&#10;d28JCOeRNTaWScFEDtar56clptoO/EP90ZciQNilqKDyvk2ldEVFBt3MtsTBu9rOoA+yK6XucAhw&#10;08h5FC2kwZrDQoUtbSsqbse7UbAfcNi8x199drtup0v+cThnMSn1+jJuPkF4Gv1/+NH+1gqSaAF/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nvEdxgAAANwA&#10;AAAPAAAAAAAAAAAAAAAAAKoCAABkcnMvZG93bnJldi54bWxQSwUGAAAAAAQABAD6AAAAnQMAAAAA&#10;">
                            <v:group id="Group 196" o:spid="_x0000_s1223" style="position:absolute;left:4224;top:1920;width:960;height:480" coordorigin="4224,192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Crf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wT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xCrfsQAAADcAAAA&#10;DwAAAAAAAAAAAAAAAACqAgAAZHJzL2Rvd25yZXYueG1sUEsFBgAAAAAEAAQA+gAAAJsDAAAAAA==&#10;">
                              <v:group id="Group 197" o:spid="_x0000_s1224" style="position:absolute;left:4224;top:1920;width:480;height:480" coordorigin="4224,192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VcGT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/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VXBk/CAAAA3AAAAA8A&#10;AAAAAAAAAAAAAAAAqgIAAGRycy9kb3ducmV2LnhtbFBLBQYAAAAABAAEAPoAAACZAwAAAAA=&#10;">
                                <v:line id="Line 198" o:spid="_x0000_s1225" style="position:absolute;visibility:visible;mso-wrap-style:square" from="4224,2160" to="4704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A+oscAAADcAAAADwAAAGRycy9kb3ducmV2LnhtbESPQUsDMRSE7wX/Q3iCtzZrLaWsTRe3&#10;RZRWEdtevD2S52bt5mXZxHbrr28EweMwM98w86J3jThSF2rPCm5HGQhi7U3NlYL97nE4AxEissHG&#10;Myk4U4BicTWYY278id/puI2VSBAOOSqwMba5lEFbchhGviVO3qfvHMYku0qaDk8J7ho5zrKpdFhz&#10;WrDY0tKSPmy/nYJy9fXxunkqbdR6b/yb39Uv6x+lbq77h3sQkfr4H/5rPxsFs7sJ/J5JR0AuL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3oD6ixwAAANwAAAAPAAAAAAAA&#10;AAAAAAAAAKECAABkcnMvZG93bnJldi54bWxQSwUGAAAAAAQABAD5AAAAlQMAAAAA&#10;" strokecolor="windowText">
                                  <v:stroke dashstyle="dash"/>
                                </v:line>
                                <v:line id="Line 199" o:spid="_x0000_s1226" style="position:absolute;rotation:-90;visibility:visible;mso-wrap-style:square" from="4224,2160" to="4704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2HpMUAAADcAAAADwAAAGRycy9kb3ducmV2LnhtbESPQWsCMRSE70L/Q3gFb5pVUWRrFBWF&#10;QgWtFry+bl43Szcv6ya6679vCoLHYWa+YWaL1pbiRrUvHCsY9BMQxJnTBecKvk7b3hSED8gaS8ek&#10;4E4eFvOXzgxT7Rr+pNsx5CJC2KeowIRQpVL6zJBF33cVcfR+XG0xRFnnUtfYRLgt5TBJJtJiwXHB&#10;YEVrQ9nv8WoV2I/T7ry/fh8av5oYdx5fhri5KNV9bZdvIAK14Rl+tN+1guloDP9n4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c2HpM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200" o:spid="_x0000_s1227" style="position:absolute;left:4704;top:1920;width:480;height:480" coordorigin="4704,192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uj1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tkk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huj1MQAAADcAAAA&#10;DwAAAAAAAAAAAAAAAACqAgAAZHJzL2Rvd25yZXYueG1sUEsFBgAAAAAEAAQA+gAAAJsDAAAAAA==&#10;">
                                <v:line id="Line 201" o:spid="_x0000_s1228" style="position:absolute;visibility:visible;mso-wrap-style:square" from="4704,2160" to="5184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UDTcUAAADcAAAADwAAAGRycy9kb3ducmV2LnhtbESPQWsCMRSE7wX/Q3iCt5rVgshqFG0p&#10;LbVSql68PZLnZu3mZdlEXf31TaHgcZiZb5jpvHWVOFMTSs8KBv0MBLH2puRCwW77+jgGESKywcoz&#10;KbhSgPms8zDF3PgLf9N5EwuRIBxyVGBjrHMpg7bkMPR9TZy8g28cxiSbQpoGLwnuKjnMspF0WHJa&#10;sFjTsyX9szk5BcuX4369elvaqPXO+C+/LT8/bkr1uu1iAiJSG+/h//a7UTB+GsLfmXQE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wUDTcUAAADcAAAADwAAAAAAAAAA&#10;AAAAAAChAgAAZHJzL2Rvd25yZXYueG1sUEsFBgAAAAAEAAQA+QAAAJMDAAAAAA==&#10;" strokecolor="windowText">
                                  <v:stroke dashstyle="dash"/>
                                </v:line>
                                <v:line id="Line 202" o:spid="_x0000_s1229" style="position:absolute;rotation:-90;visibility:visible;mso-wrap-style:square" from="4704,2160" to="5184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i6S8UAAADcAAAADwAAAGRycy9kb3ducmV2LnhtbESP3WoCMRSE7wt9h3AK3tWsSkVWo9ii&#10;IFSof+DtcXO6Wbo5WTfRXd/eCAUvh5n5hpnMWluKK9W+cKyg101AEGdOF5wrOOyX7yMQPiBrLB2T&#10;ght5mE1fXyaYatfwlq67kIsIYZ+iAhNClUrpM0MWfddVxNH7dbXFEGWdS11jE+G2lP0kGUqLBccF&#10;gxV9Gcr+dherwH7v18efy2nT+M+hccePcx8XZ6U6b+18DCJQG57h//ZKKxgNBvA4E4+An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Wi6S8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  <v:group id="Group 203" o:spid="_x0000_s1230" style="position:absolute;left:4224;top:2400;width:960;height:480" coordorigin="4224,240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wO5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iy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XA7lxgAAANwA&#10;AAAPAAAAAAAAAAAAAAAAAKoCAABkcnMvZG93bnJldi54bWxQSwUGAAAAAAQABAD6AAAAnQMAAAAA&#10;">
                              <v:group id="Group 204" o:spid="_x0000_s1231" style="position:absolute;left:4224;top:2400;width:480;height:480" coordorigin="4224,240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7WWk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+1lpHFAAAA3AAA&#10;AA8AAAAAAAAAAAAAAAAAqgIAAGRycy9kb3ducmV2LnhtbFBLBQYAAAAABAAEAPoAAACcAwAAAAA=&#10;">
                                <v:line id="Line 205" o:spid="_x0000_s1232" style="position:absolute;visibility:visible;mso-wrap-style:square" from="4224,2640" to="4704,2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SiesIAAADcAAAADwAAAGRycy9kb3ducmV2LnhtbERPy2oCMRTdF/yHcAV3mtGFyGgUH0hL&#10;aylVN+4uyXUyOrkZJqlO/fpmIXR5OO/ZonWVuFETSs8KhoMMBLH2puRCwfGw7U9AhIhssPJMCn4p&#10;wGLeeZlhbvydv+m2j4VIIRxyVGBjrHMpg7bkMAx8TZy4s28cxgSbQpoG7yncVXKUZWPpsOTUYLGm&#10;tSV93f84BavN5fT58bqyUeuj8V/+UO7eH0r1uu1yCiJSG//FT/ebUTAZpbXpTDoC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zSiesIAAADcAAAADwAAAAAAAAAAAAAA&#10;AAChAgAAZHJzL2Rvd25yZXYueG1sUEsFBgAAAAAEAAQA+QAAAJADAAAAAA==&#10;" strokecolor="windowText">
                                  <v:stroke dashstyle="dash"/>
                                </v:line>
                                <v:line id="Line 206" o:spid="_x0000_s1233" style="position:absolute;rotation:-90;visibility:visible;mso-wrap-style:square" from="4224,2640" to="4704,2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kbfMUAAADcAAAADwAAAGRycy9kb3ducmV2LnhtbESPQWvCQBSE70L/w/IK3nTTgKLRVdrS&#10;gmChVgWvz+wzG8y+jdnVpP/eFQo9DjPzDTNfdrYSN2p86VjByzABQZw7XXKhYL/7HExA+ICssXJM&#10;Cn7Jw3Lx1Jtjpl3LP3TbhkJECPsMFZgQ6kxKnxuy6IeuJo7eyTUWQ5RNIXWDbYTbSqZJMpYWS44L&#10;Bmt6N5Sft1erwK53X4fv63HT+rexcYfRJcWPi1L95+51BiJQF/7Df+2VVjBJp/A4E4+AX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VkbfM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207" o:spid="_x0000_s1234" style="position:absolute;left:4704;top:2400;width:480;height:480" coordorigin="4704,240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kzC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+TMKxgAAANwA&#10;AAAPAAAAAAAAAAAAAAAAAKoCAABkcnMvZG93bnJldi54bWxQSwUGAAAAAAQABAD6AAAAnQMAAAAA&#10;">
                                <v:line id="Line 208" o:spid="_x0000_s1235" style="position:absolute;visibility:visible;mso-wrap-style:square" from="4704,2640" to="5184,2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eTk8YAAADcAAAADwAAAGRycy9kb3ducmV2LnhtbESPT2sCMRTE74LfITyhN83qQWQ1SlVK&#10;i7WIfy69PZLXzdbNy7KJuvXTN4WCx2FmfsPMFq2rxJWaUHpWMBxkIIi1NyUXCk7Hl/4ERIjIBivP&#10;pOCHAizm3c4Mc+NvvKfrIRYiQTjkqMDGWOdSBm3JYRj4mjh5X75xGJNsCmkavCW4q+Qoy8bSYclp&#10;wWJNK0v6fLg4Bcv19+fH++vSRq1Pxu/8sdxu7ko99drnKYhIbXyE/9tvRsFkNIa/M+kIy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3nk5PGAAAA3AAAAA8AAAAAAAAA&#10;AAAAAAAAoQIAAGRycy9kb3ducmV2LnhtbFBLBQYAAAAABAAEAPkAAACUAwAAAAA=&#10;" strokecolor="windowText">
                                  <v:stroke dashstyle="dash"/>
                                </v:line>
                                <v:line id="Line 209" o:spid="_x0000_s1236" style="position:absolute;rotation:-90;visibility:visible;mso-wrap-style:square" from="4704,2640" to="5184,2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oqlcUAAADcAAAADwAAAGRycy9kb3ducmV2LnhtbESPQWvCQBSE70L/w/KE3nRjoCrRVaxY&#10;KLRQq4LXZ/aZDWbfxuxq0n/fLQg9DjPzDTNfdrYSd2p86VjBaJiAIM6dLrlQcNi/DaYgfEDWWDkm&#10;BT/kYbl46s0x067lb7rvQiEihH2GCkwIdSalzw1Z9ENXE0fv7BqLIcqmkLrBNsJtJdMkGUuLJccF&#10;gzWtDeWX3c0qsB/7z+PX7bRt/evYuOPLNcXNVannfreagQjUhf/wo/2uFUzTCfydiUd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4oqlc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210" o:spid="_x0000_s1237" style="position:absolute;left:5184;top:1920;width:960;height:960" coordorigin="5184,1920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JUhs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0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NJUhsQAAADcAAAA&#10;DwAAAAAAAAAAAAAAAACqAgAAZHJzL2Rvd25yZXYueG1sUEsFBgAAAAAEAAQA+gAAAJsDAAAAAA==&#10;">
                            <v:group id="Group 211" o:spid="_x0000_s1238" style="position:absolute;left:5184;top:1920;width:960;height:480" coordorigin="5184,192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3A9M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t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TcD0wwAAANwAAAAP&#10;AAAAAAAAAAAAAAAAAKoCAABkcnMvZG93bnJldi54bWxQSwUGAAAAAAQABAD6AAAAmgMAAAAA&#10;">
                              <v:group id="Group 212" o:spid="_x0000_s1239" style="position:absolute;left:5184;top:1920;width:480;height:480" coordorigin="5184,192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dnw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mW8gN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kdnwMQAAADcAAAA&#10;DwAAAAAAAAAAAAAAAACqAgAAZHJzL2Rvd25yZXYueG1sUEsFBgAAAAAEAAQA+gAAAJsDAAAAAA==&#10;">
                                <v:line id="Line 213" o:spid="_x0000_s1240" style="position:absolute;visibility:visible;mso-wrap-style:square" from="5184,2160" to="5664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KufMIAAADcAAAADwAAAGRycy9kb3ducmV2LnhtbERPy2oCMRTdF/yHcAV3mtGFyGgUH0hL&#10;aylVN+4uyXUyOrkZJqlO/fpmIXR5OO/ZonWVuFETSs8KhoMMBLH2puRCwfGw7U9AhIhssPJMCn4p&#10;wGLeeZlhbvydv+m2j4VIIRxyVGBjrHMpg7bkMAx8TZy4s28cxgSbQpoG7yncVXKUZWPpsOTUYLGm&#10;tSV93f84BavN5fT58bqyUeuj8V/+UO7eH0r1uu1yCiJSG//FT/ebUTAZpfnpTDoC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UKufMIAAADcAAAADwAAAAAAAAAAAAAA&#10;AAChAgAAZHJzL2Rvd25yZXYueG1sUEsFBgAAAAAEAAQA+QAAAJADAAAAAA==&#10;" strokecolor="windowText">
                                  <v:stroke dashstyle="dash"/>
                                </v:line>
                                <v:line id="Line 214" o:spid="_x0000_s1241" style="position:absolute;rotation:-90;visibility:visible;mso-wrap-style:square" from="5184,2160" to="5664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8XesUAAADcAAAADwAAAGRycy9kb3ducmV2LnhtbESPQWvCQBSE74X+h+UVeqsbAxVJsxEr&#10;FgotaLXg9TX7zIZm38bsauK/dwXB4zAz3zD5bLCNOFHna8cKxqMEBHHpdM2Vgt/tx8sUhA/IGhvH&#10;pOBMHmbF40OOmXY9/9BpEyoRIewzVGBCaDMpfWnIoh+5ljh6e9dZDFF2ldQd9hFuG5kmyURarDku&#10;GGxpYaj83xytAvu1/d6tjn/r3r9PjNu9HlJcHpR6fhrmbyACDeEevrU/tYJpOobrmXgEZHE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y8Xes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215" o:spid="_x0000_s1242" style="position:absolute;left:5664;top:1920;width:480;height:480" coordorigin="5664,192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vCW8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8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QvCW8QAAADcAAAA&#10;DwAAAAAAAAAAAAAAAACqAgAAZHJzL2Rvd25yZXYueG1sUEsFBgAAAAAEAAQA+gAAAJsDAAAAAA==&#10;">
                                <v:line id="Line 216" o:spid="_x0000_s1243" style="position:absolute;visibility:visible;mso-wrap-style:square" from="5664,2160" to="6144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hox8MAAADcAAAADwAAAGRycy9kb3ducmV2LnhtbERPz2vCMBS+C/sfwhvspqk7DOlMRTfG&#10;hk5E7WW3R/JsujUvpYla99ebg+Dx4/s9nfWuESfqQu1ZwXiUgSDW3tRcKSj3H8MJiBCRDTaeScGF&#10;AsyKh8EUc+PPvKXTLlYihXDIUYGNsc2lDNqSwzDyLXHiDr5zGBPsKmk6PKdw18jnLHuRDmtODRZb&#10;erOk/3ZHp2Dx/vuzXn0ubNS6NH7j9/X38l+pp8d+/goiUh/v4pv7yyiYjNPadCYdAVlc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1YaMfDAAAA3AAAAA8AAAAAAAAAAAAA&#10;AAAAoQIAAGRycy9kb3ducmV2LnhtbFBLBQYAAAAABAAEAPkAAACRAwAAAAA=&#10;" strokecolor="windowText">
                                  <v:stroke dashstyle="dash"/>
                                </v:line>
                                <v:line id="Line 217" o:spid="_x0000_s1244" style="position:absolute;rotation:-90;visibility:visible;mso-wrap-style:square" from="5664,2160" to="6144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XRwcYAAADcAAAADwAAAGRycy9kb3ducmV2LnhtbESP3WrCQBSE7wu+w3KE3tWNQkWjm2BL&#10;C4UWWn/A22P2mA1mz8bsatK3d4VCL4eZ+YZZ5r2txZVaXzlWMB4lIIgLpysuFey2708zED4ga6wd&#10;k4Jf8pBng4clptp1vKbrJpQiQtinqMCE0KRS+sKQRT9yDXH0jq61GKJsS6lb7CLc1nKSJFNpseK4&#10;YLChV0PFaXOxCuzn9mv/fTn8dP5latz++TzBt7NSj8N+tQARqA//4b/2h1YwG8/hfiYeAZn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s10cH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</v:group>
                            <v:group id="Group 218" o:spid="_x0000_s1245" style="position:absolute;left:5184;top:2400;width:960;height:480" coordorigin="5184,240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Flb8UAAADc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iL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BZW/FAAAA3AAA&#10;AA8AAAAAAAAAAAAAAAAAqgIAAGRycy9kb3ducmV2LnhtbFBLBQYAAAAABAAEAPoAAACcAwAAAAA=&#10;">
                              <v:group id="Group 219" o:spid="_x0000_s1246" style="position:absolute;left:5184;top:2400;width:480;height:480" coordorigin="5184,240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JaL8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vP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7iWi/CAAAA3AAAAA8A&#10;AAAAAAAAAAAAAAAAqgIAAGRycy9kb3ducmV2LnhtbFBLBQYAAAAABAAEAPoAAACZAwAAAAA=&#10;">
                                <v:line id="Line 220" o:spid="_x0000_s1247" style="position:absolute;visibility:visible;mso-wrap-style:square" from="5184,2640" to="5664,2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ViwsYAAADcAAAADwAAAGRycy9kb3ducmV2LnhtbESPT2sCMRTE74V+h/AK3mrWUkRWo/iH&#10;UtFKqXrx9kiem203L8sm6uqnbwoFj8PM/IYZTVpXiTM1ofSsoNfNQBBrb0ouFOx3b88DECEiG6w8&#10;k4IrBZiMHx9GmBt/4S86b2MhEoRDjgpsjHUuZdCWHIaur4mTd/SNw5hkU0jT4CXBXSVfsqwvHZac&#10;FizWNLekf7Ynp2C2+D5s1u8zG7XeG//pd+XH6qZU56mdDkFEauM9/N9eGgWD3iv8nUlHQI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wVYsLGAAAA3AAAAA8AAAAAAAAA&#10;AAAAAAAAoQIAAGRycy9kb3ducmV2LnhtbFBLBQYAAAAABAAEAPkAAACUAwAAAAA=&#10;" strokecolor="windowText">
                                  <v:stroke dashstyle="dash"/>
                                </v:line>
                                <v:line id="Line 221" o:spid="_x0000_s1248" style="position:absolute;rotation:-90;visibility:visible;mso-wrap-style:square" from="5184,2640" to="5664,2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jbxMUAAADcAAAADwAAAGRycy9kb3ducmV2LnhtbESPQWvCQBSE70L/w/IKvelGQZHUVWxR&#10;KLRQjQWvz+wzG8y+jdnVxH/vFgSPw8x8w8wWna3ElRpfOlYwHCQgiHOnSy4U/O3W/SkIH5A1Vo5J&#10;wY08LOYvvRmm2rW8pWsWChEh7FNUYEKoUyl9bsiiH7iaOHpH11gMUTaF1A22EW4rOUqSibRYclww&#10;WNOnofyUXawC+7372f9eDpvWf0yM24/PI1ydlXp77ZbvIAJ14Rl+tL+0gulwDP9n4hG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njbxM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222" o:spid="_x0000_s1249" style="position:absolute;left:5664;top:2400;width:480;height:480" coordorigin="5664,240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rv+0xgAAANwA&#10;AAAPAAAAAAAAAAAAAAAAAKoCAABkcnMvZG93bnJldi54bWxQSwUGAAAAAAQABAD6AAAAnQMAAAAA&#10;">
                                <v:line id="Line 223" o:spid="_x0000_s1250" style="position:absolute;visibility:visible;mso-wrap-style:square" from="5664,2640" to="6144,2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BfLcYAAADcAAAADwAAAGRycy9kb3ducmV2LnhtbESPT2sCMRTE74LfITzBm2b1ILIaRS2l&#10;pa0U/1y8PZLnZnXzsmxS3fbTNwWhx2FmfsPMl62rxI2aUHpWMBpmIIi1NyUXCo6H58EURIjIBivP&#10;pOCbAiwX3c4cc+PvvKPbPhYiQTjkqMDGWOdSBm3JYRj6mjh5Z984jEk2hTQN3hPcVXKcZRPpsOS0&#10;YLGmjSV93X85Beuny2n7/rK2Ueuj8Z/+UH68/SjV77WrGYhIbfwPP9qvRsF0NIa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ywXy3GAAAA3AAAAA8AAAAAAAAA&#10;AAAAAAAAoQIAAGRycy9kb3ducmV2LnhtbFBLBQYAAAAABAAEAPkAAACUAwAAAAA=&#10;" strokecolor="windowText">
                                  <v:stroke dashstyle="dash"/>
                                </v:line>
                                <v:line id="Line 224" o:spid="_x0000_s1251" style="position:absolute;rotation:-90;visibility:visible;mso-wrap-style:square" from="5664,2640" to="6144,2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3mK8UAAADcAAAADwAAAGRycy9kb3ducmV2LnhtbESPQWvCQBSE70L/w/IKvelGiyJpNtKK&#10;hYKCVgteX7Ov2dDs25hdTfz33YLgcZiZb5hs0dtaXKj1lWMF41ECgrhwuuJSwdfhfTgH4QOyxtox&#10;KbiSh0X+MMgw1a7jT7rsQykihH2KCkwITSqlLwxZ9CPXEEfvx7UWQ5RtKXWLXYTbWk6SZCYtVhwX&#10;DDa0NFT87s9WgV0fNsft+XvX+beZccfpaYKrk1JPj/3rC4hAfbiHb+0PrWA+fob/M/EIy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t3mK8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  <v:group id="Group 225" o:spid="_x0000_s1252" style="position:absolute;left:4224;top:2880;width:1920;height:960" coordorigin="4224,2880" coordsize="192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6IQ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vU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/ohBxgAAANwA&#10;AAAPAAAAAAAAAAAAAAAAAKoCAABkcnMvZG93bnJldi54bWxQSwUGAAAAAAQABAD6AAAAnQMAAAAA&#10;">
                          <v:group id="Group 226" o:spid="_x0000_s1253" style="position:absolute;left:4224;top:2880;width:960;height:960" coordorigin="4224,2880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wWNs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2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LBY2xgAAANwA&#10;AAAPAAAAAAAAAAAAAAAAAKoCAABkcnMvZG93bnJldi54bWxQSwUGAAAAAAQABAD6AAAAnQMAAAAA&#10;">
                            <v:group id="Group 227" o:spid="_x0000_s1254" style="position:absolute;left:4224;top:2880;width:960;height:480" coordorigin="4224,288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v2z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x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G/bPxgAAANwA&#10;AAAPAAAAAAAAAAAAAAAAAKoCAABkcnMvZG93bnJldi54bWxQSwUGAAAAAAQABAD6AAAAnQMAAAAA&#10;">
                              <v:group id="Group 228" o:spid="_x0000_s1255" style="position:absolute;left:4224;top:2880;width:480;height:480" coordorigin="4224,288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vM8s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+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O8zywwAAANwAAAAP&#10;AAAAAAAAAAAAAAAAAKoCAABkcnMvZG93bnJldi54bWxQSwUGAAAAAAQABAD6AAAAmgMAAAAA&#10;">
                                <v:line id="Line 229" o:spid="_x0000_s1256" style="position:absolute;visibility:visible;mso-wrap-style:square" from="4224,3120" to="4704,3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z0H8YAAADcAAAADwAAAGRycy9kb3ducmV2LnhtbESPT2sCMRTE7wW/Q3hCbzVrKUVWo2hL&#10;aWkV8c/F2yN5blY3L8sm1W0/vREEj8PM/IYZTVpXiRM1ofSsoN/LQBBrb0ouFGw3H08DECEiG6w8&#10;k4I/CjAZdx5GmBt/5hWd1rEQCcIhRwU2xjqXMmhLDkPP18TJ2/vGYUyyKaRp8JzgrpLPWfYqHZac&#10;FizW9GZJH9e/TsHs/bBb/HzObNR6a/zSb8r5979Sj912OgQRqY338K39ZRQMshe4nklHQI4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M9B/GAAAA3AAAAA8AAAAAAAAA&#10;AAAAAAAAoQIAAGRycy9kb3ducmV2LnhtbFBLBQYAAAAABAAEAPkAAACUAwAAAAA=&#10;" strokecolor="windowText">
                                  <v:stroke dashstyle="dash"/>
                                </v:line>
                                <v:line id="Line 230" o:spid="_x0000_s1257" style="position:absolute;rotation:-90;visibility:visible;mso-wrap-style:square" from="4224,3120" to="4704,3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FNGcUAAADcAAAADwAAAGRycy9kb3ducmV2LnhtbESPQWvCQBSE7wX/w/KE3urGgCLRVVQU&#10;Ci201YLXZ/aZDWbfJtnVpP++Wyh4HGbmG2ax6m0l7tT60rGC8SgBQZw7XXKh4Pu4f5mB8AFZY+WY&#10;FPyQh9Vy8LTATLuOv+h+CIWIEPYZKjAh1JmUPjdk0Y9cTRy9i2sthijbQuoWuwi3lUyTZCotlhwX&#10;DNa0NZRfDzerwL4d308ft/Nn5zdT406TJsVdo9TzsF/PQQTqwyP8337VCmbJBP7OxCM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6FNGc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231" o:spid="_x0000_s1258" style="position:absolute;left:4704;top:2880;width:480;height:480" coordorigin="4704,288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dpacYAAADcAAAADwAAAGRycy9kb3ducmV2LnhtbESPT2vCQBTE7wW/w/KE&#10;3uomSkuIriKi0kMo1BSKt0f2mQSzb0N2zZ9v3y0Uehxm5jfMZjeaRvTUudqygngRgSAurK65VPCV&#10;n14SEM4ja2wsk4KJHOy2s6cNptoO/En9xZciQNilqKDyvk2ldEVFBt3CtsTBu9nOoA+yK6XucAhw&#10;08hlFL1JgzWHhQpbOlRU3C8Po+A84LBfxcc+u98O0zV//fjOYlLqeT7u1yA8jf4//Nd+1wqSKIb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2lpxgAAANwA&#10;AAAPAAAAAAAAAAAAAAAAAKoCAABkcnMvZG93bnJldi54bWxQSwUGAAAAAAQABAD6AAAAnQMAAAAA&#10;">
                                <v:line id="Line 232" o:spid="_x0000_s1259" style="position:absolute;visibility:visible;mso-wrap-style:square" from="4704,3120" to="5184,3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nJ8MUAAADcAAAADwAAAGRycy9kb3ducmV2LnhtbESPQWsCMRSE7wX/Q3iCt5qtB5HVKNpS&#10;lNoiXb14eyTPzermZdmkuvbXN4VCj8PMfMPMFp2rxZXaUHlW8DTMQBBrbyouFRz2r48TECEiG6w9&#10;k4I7BVjMew8zzI2/8Sddi1iKBOGQowIbY5NLGbQlh2HoG+LknXzrMCbZltK0eEtwV8tRlo2lw4rT&#10;gsWGni3pS/HlFKxezseP7Xplo9YH43d+X72/fSs16HfLKYhIXfwP/7U3RsEkG8HvmXQE5P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WnJ8MUAAADcAAAADwAAAAAAAAAA&#10;AAAAAAChAgAAZHJzL2Rvd25yZXYueG1sUEsFBgAAAAAEAAQA+QAAAJMDAAAAAA==&#10;" strokecolor="windowText">
                                  <v:stroke dashstyle="dash"/>
                                </v:line>
                                <v:line id="Line 233" o:spid="_x0000_s1260" style="position:absolute;rotation:-90;visibility:visible;mso-wrap-style:square" from="4704,3120" to="5184,3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Rw9sUAAADcAAAADwAAAGRycy9kb3ducmV2LnhtbESP3WoCMRSE7wt9h3CE3tWsloqsRrFi&#10;odCCv+DtcXPcLG5O1k10t29vBMHLYWa+YcbT1pbiSrUvHCvodRMQxJnTBecKdtvv9yEIH5A1lo5J&#10;wT95mE5eX8aYatfwmq6bkIsIYZ+iAhNClUrpM0MWfddVxNE7utpiiLLOpa6xiXBbyn6SDKTFguOC&#10;wYrmhrLT5mIV2N/t3355Oawa/zUwbv957uPirNRbp52NQARqwzP8aP9oBcPkA+5n4hGQk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wRw9s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  <v:group id="Group 234" o:spid="_x0000_s1261" style="position:absolute;left:4224;top:3360;width:960;height:480" coordorigin="4224,336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dTV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9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VXU1TFAAAA3AAA&#10;AA8AAAAAAAAAAAAAAAAAqgIAAGRycy9kb3ducmV2LnhtbFBLBQYAAAAABAAEAPoAAACcAwAAAAA=&#10;">
                              <v:group id="Group 235" o:spid="_x0000_s1262" style="position:absolute;left:4224;top:3360;width:480;height:480" coordorigin="4224,336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LI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Tm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r7LIMcAAADc&#10;AAAADwAAAAAAAAAAAAAAAACqAgAAZHJzL2Rvd25yZXYueG1sUEsFBgAAAAAEAAQA+gAAAJ4DAAAA&#10;AA==&#10;">
                                <v:line id="Line 236" o:spid="_x0000_s1263" style="position:absolute;visibility:visible;mso-wrap-style:square" from="4224,3600" to="4704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//y8MAAADcAAAADwAAAGRycy9kb3ducmV2LnhtbERPy04CMRTdk/gPzTVhJx1YoA4UAhiD&#10;QY3hsWF3016mo9PbybTAwNfThQnLk/MeT1tXiRM1ofSsoN/LQBBrb0ouFOy2708vIEJENlh5JgUX&#10;CjCdPHTGmBt/5jWdNrEQKYRDjgpsjHUuZdCWHIaer4kTd/CNw5hgU0jT4DmFu0oOsmwoHZacGizW&#10;tLCk/zZHp2D+9rv//lzObdR6Z/yP35Zfq6tS3cd2NgIRqY138b/7wyh4fk1r05l0BOTk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Y//8vDAAAA3AAAAA8AAAAAAAAAAAAA&#10;AAAAoQIAAGRycy9kb3ducmV2LnhtbFBLBQYAAAAABAAEAPkAAACRAwAAAAA=&#10;" strokecolor="windowText">
                                  <v:stroke dashstyle="dash"/>
                                </v:line>
                                <v:line id="Line 237" o:spid="_x0000_s1264" style="position:absolute;rotation:-90;visibility:visible;mso-wrap-style:square" from="4224,3600" to="4704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JGzcUAAADcAAAADwAAAGRycy9kb3ducmV2LnhtbESPQWsCMRSE74X+h/AK3mq2grauRlFR&#10;ECpoVfD63Dw3Szcv6ya6239vCoUeh5n5hhlPW1uKO9W+cKzgrZuAIM6cLjhXcDysXj9A+ICssXRM&#10;Cn7Iw3Ty/DTGVLuGv+i+D7mIEPYpKjAhVKmUPjNk0XddRRy9i6sthijrXOoamwi3pewlyUBaLDgu&#10;GKxoYSj73t+sAvt52Jy2t/Ou8fOBcaf+tYfLq1Kdl3Y2AhGoDf/hv/ZaK3gfDuH3TDwCcvI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JGzc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238" o:spid="_x0000_s1265" style="position:absolute;left:4704;top:3360;width:480;height:480" coordorigin="4704,336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Juu8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8m67xgAAANwA&#10;AAAPAAAAAAAAAAAAAAAAAKoCAABkcnMvZG93bnJldi54bWxQSwUGAAAAAAQABAD6AAAAnQMAAAAA&#10;">
                                <v:line id="Line 239" o:spid="_x0000_s1266" style="position:absolute;visibility:visible;mso-wrap-style:square" from="4704,3600" to="5184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zOIscAAADcAAAADwAAAGRycy9kb3ducmV2LnhtbESPzU7DMBCE70h9B2uReqMOHAoNdaOm&#10;qALxI0TaC7eVvY3TxusoNm3g6TESUo+jmflGMy8G14oj9aHxrOB6koEg1t40XCvYbtZXdyBCRDbY&#10;eiYF3xSgWIwu5pgbf+IPOlaxFgnCIUcFNsYulzJoSw7DxHfEydv53mFMsq+l6fGU4K6VN1k2lQ4b&#10;TgsWO1pZ0ofqyykoH/afby+PpY1ab41/95vm9flHqfHlsLwHEWmI5/B/+8kouJ1N4e9MOgJy8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7M4ixwAAANwAAAAPAAAAAAAA&#10;AAAAAAAAAKECAABkcnMvZG93bnJldi54bWxQSwUGAAAAAAQABAD5AAAAlQMAAAAA&#10;" strokecolor="windowText">
                                  <v:stroke dashstyle="dash"/>
                                </v:line>
                                <v:line id="Line 240" o:spid="_x0000_s1267" style="position:absolute;rotation:-90;visibility:visible;mso-wrap-style:square" from="4704,3600" to="5184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F3JMYAAADcAAAADwAAAGRycy9kb3ducmV2LnhtbESPQWvCQBSE74L/YXmCt2ajoLapq1RR&#10;KLSg1YLX1+wzG5p9G7OrSf99t1DwOMzMN8x82dlK3KjxpWMFoyQFQZw7XXKh4PO4fXgE4QOyxsox&#10;KfghD8tFvzfHTLuWP+h2CIWIEPYZKjAh1JmUPjdk0SeuJo7e2TUWQ5RNIXWDbYTbSo7TdCotlhwX&#10;DNa0NpR/H65WgX07vp92169961dT406Tyxg3F6WGg+7lGUSgLtzD/+1XrWD2NIO/M/E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6BdyT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241" o:spid="_x0000_s1268" style="position:absolute;left:5184;top:2880;width:960;height:960" coordorigin="5184,2880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CzrcUAAADcAAAADwAAAGRycy9kb3ducmV2LnhtbESPT2vCQBTE7wW/w/KE&#10;3uomljYSXUVExYMU/APi7ZF9JsHs25Bdk/jtu4WCx2FmfsPMFr2pREuNKy0riEcRCOLM6pJzBefT&#10;5mMCwnlkjZVlUvAkB4v54G2GqbYdH6g9+lwECLsUFRTe16mULivIoBvZmjh4N9sY9EE2udQNdgFu&#10;KjmOom9psOSwUGBNq4Ky+/FhFGw77Jaf8brd32+r5/X09XPZx6TU+7BfTkF46v0r/N/eaQVJ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gs63FAAAA3AAA&#10;AA8AAAAAAAAAAAAAAAAAqgIAAGRycy9kb3ducmV2LnhtbFBLBQYAAAAABAAEAPoAAACcAwAAAAA=&#10;">
                            <v:group id="Group 242" o:spid="_x0000_s1269" style="position:absolute;left:5184;top:2880;width:960;height:480" coordorigin="5184,288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8n38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v/J9/CAAAA3AAAAA8A&#10;AAAAAAAAAAAAAAAAqgIAAGRycy9kb3ducmV2LnhtbFBLBQYAAAAABAAEAPoAAACZAwAAAAA=&#10;">
                              <v:group id="Group 243" o:spid="_x0000_s1270" style="position:absolute;left:5184;top:2880;width:480;height:480" coordorigin="5184,288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lmEc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4X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+WYRxgAAANwA&#10;AAAPAAAAAAAAAAAAAAAAAKoCAABkcnMvZG93bnJldi54bWxQSwUGAAAAAAQABAD6AAAAnQMAAAAA&#10;">
                                <v:line id="Line 244" o:spid="_x0000_s1271" style="position:absolute;visibility:visible;mso-wrap-style:square" from="5184,3120" to="5664,3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nzzcMAAADcAAAADwAAAGRycy9kb3ducmV2LnhtbERPy04CMRTdk/gPzTVhJx1YoA4UAhiD&#10;QY3hsWF3016mo9PbybTAwNfThQnLk/MeT1tXiRM1ofSsoN/LQBBrb0ouFOy2708vIEJENlh5JgUX&#10;CjCdPHTGmBt/5jWdNrEQKYRDjgpsjHUuZdCWHIaer4kTd/CNw5hgU0jT4DmFu0oOsmwoHZacGizW&#10;tLCk/zZHp2D+9rv//lzObdR6Z/yP35Zfq6tS3cd2NgIRqY138b/7wyh4fk3z05l0BOTk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hJ883DAAAA3AAAAA8AAAAAAAAAAAAA&#10;AAAAoQIAAGRycy9kb3ducmV2LnhtbFBLBQYAAAAABAAEAPkAAACRAwAAAAA=&#10;" strokecolor="windowText">
                                  <v:stroke dashstyle="dash"/>
                                </v:line>
                                <v:line id="Line 245" o:spid="_x0000_s1272" style="position:absolute;rotation:-90;visibility:visible;mso-wrap-style:square" from="5184,3120" to="5664,3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RKy8UAAADcAAAADwAAAGRycy9kb3ducmV2LnhtbESPQWsCMRSE74X+h/AK3mpWQVtXo6go&#10;CBW0Knh9bl43Szcv6ya6239vCoUeh5n5hpnMWluKO9W+cKyg101AEGdOF5wrOB3Xr+8gfEDWWDom&#10;BT/kYTZ9fppgql3Dn3Q/hFxECPsUFZgQqlRKnxmy6LuuIo7el6sthijrXOoamwi3pewnyVBaLDgu&#10;GKxoaSj7PtysAvtx3J53t8u+8YuhcefBtY+rq1Kdl3Y+BhGoDf/hv/ZGK3gb9eD3TDwCcvo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iRKy8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246" o:spid="_x0000_s1273" style="position:absolute;left:5664;top:2880;width:480;height:480" coordorigin="5664,288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XDis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W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cOKxgAAANwA&#10;AAAPAAAAAAAAAAAAAAAAAKoCAABkcnMvZG93bnJldi54bWxQSwUGAAAAAAQABAD6AAAAnQMAAAAA&#10;">
                                <v:line id="Line 247" o:spid="_x0000_s1274" style="position:absolute;visibility:visible;mso-wrap-style:square" from="5664,3120" to="6144,3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ZpFsMAAADcAAAADwAAAGRycy9kb3ducmV2LnhtbERPTWsCMRC9C/0PYQreNFsPVrZG0Yoo&#10;VSlVL70NybjZdjNZNlHX/vrmIHh8vO/xtHWVuFATSs8KXvoZCGLtTcmFguNh2RuBCBHZYOWZFNwo&#10;wHTy1BljbvyVv+iyj4VIIRxyVGBjrHMpg7bkMPR9TZy4k28cxgSbQpoGryncVXKQZUPpsOTUYLGm&#10;d0v6d392CuaLn+/dZjW3Ueuj8Z/+UG4//pTqPrezNxCR2vgQ391ro+B1lNamM+kIyM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PmaRbDAAAA3AAAAA8AAAAAAAAAAAAA&#10;AAAAoQIAAGRycy9kb3ducmV2LnhtbFBLBQYAAAAABAAEAPkAAACRAwAAAAA=&#10;" strokecolor="windowText">
                                  <v:stroke dashstyle="dash"/>
                                </v:line>
                                <v:line id="Line 248" o:spid="_x0000_s1275" style="position:absolute;rotation:-90;visibility:visible;mso-wrap-style:square" from="5664,3120" to="6144,3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vQEMYAAADcAAAADwAAAGRycy9kb3ducmV2LnhtbESPQWvCQBSE7wX/w/IEb81GQWtTV6mi&#10;UKhgqwWvr9lnNjT7NmZXk/77rlDwOMzMN8xs0dlKXKnxpWMFwyQFQZw7XXKh4OuweZyC8AFZY+WY&#10;FPySh8W89zDDTLuWP+m6D4WIEPYZKjAh1JmUPjdk0SeuJo7eyTUWQ5RNIXWDbYTbSo7SdCItlhwX&#10;DNa0MpT/7C9WgX0/bI+7y/dH65cT447j8wjXZ6UG/e71BUSgLtzD/+03reBp+gy3M/EI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WL0BD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</v:group>
                            <v:group id="Group 249" o:spid="_x0000_s1276" style="position:absolute;left:5184;top:3360;width:960;height:480" coordorigin="5184,336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OCRM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s4JExgAAANwA&#10;AAAPAAAAAAAAAAAAAAAAAKoCAABkcnMvZG93bnJldi54bWxQSwUGAAAAAAQABAD6AAAAnQMAAAAA&#10;">
                              <v:group id="Group 250" o:spid="_x0000_s1277" style="position:absolute;left:5184;top:3360;width:480;height:480" coordorigin="5184,336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xb/s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BcW/7CAAAA3AAAAA8A&#10;AAAAAAAAAAAAAAAAqgIAAGRycy9kb3ducmV2LnhtbFBLBQYAAAAABAAEAPoAAACZAwAAAAA=&#10;">
                                <v:line id="Line 251" o:spid="_x0000_s1278" style="position:absolute;visibility:visible;mso-wrap-style:square" from="5184,3600" to="5664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tjE8cAAADcAAAADwAAAGRycy9kb3ducmV2LnhtbESPQUsDMRSE7wX/Q3iCtzZrkbasTRe3&#10;RZRWEdtevD2S52bt5mXZxHbrr28EweMwM98w86J3jThSF2rPCm5HGQhi7U3NlYL97nE4AxEissHG&#10;Myk4U4BicTWYY278id/puI2VSBAOOSqwMba5lEFbchhGviVO3qfvHMYku0qaDk8J7ho5zrKJdFhz&#10;WrDY0tKSPmy/nYJy9fXxunkqbdR6b/yb39Uv6x+lbq77h3sQkfr4H/5rPxsF09kd/J5JR0AuL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q2MTxwAAANwAAAAPAAAAAAAA&#10;AAAAAAAAAKECAABkcnMvZG93bnJldi54bWxQSwUGAAAAAAQABAD5AAAAlQMAAAAA&#10;" strokecolor="windowText">
                                  <v:stroke dashstyle="dash"/>
                                </v:line>
                                <v:line id="Line 252" o:spid="_x0000_s1279" style="position:absolute;rotation:-90;visibility:visible;mso-wrap-style:square" from="5184,3600" to="5664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baFcUAAADcAAAADwAAAGRycy9kb3ducmV2LnhtbESPQWvCQBSE74L/YXlCb7qpoJU0G6mi&#10;ULDQVgteX7PPbDD7NmZXE/99t1DocZiZb5hs2dta3Kj1lWMFj5MEBHHhdMWlgq/DdrwA4QOyxtox&#10;KbiTh2U+HGSYatfxJ932oRQRwj5FBSaEJpXSF4Ys+olriKN3cq3FEGVbSt1iF+G2ltMkmUuLFccF&#10;gw2tDRXn/dUqsLvD2/H9+v3R+dXcuOPsMsXNRamHUf/yDCJQH/7Df+1XreBpMYPfM/EIyP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MbaFc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253" o:spid="_x0000_s1280" style="position:absolute;left:5664;top:3360;width:480;height:480" coordorigin="5664,336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xD+Zc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p9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xD+ZcQAAADcAAAA&#10;DwAAAAAAAAAAAAAAAACqAgAAZHJzL2Rvd25yZXYueG1sUEsFBgAAAAAEAAQA+gAAAJsDAAAAAA==&#10;">
                                <v:line id="Line 254" o:spid="_x0000_s1281" style="position:absolute;visibility:visible;mso-wrap-style:square" from="5664,3600" to="6144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5e/MYAAADcAAAADwAAAGRycy9kb3ducmV2LnhtbESPQWsCMRSE7wX/Q3iCt5rVQ5XVKNpS&#10;WmqlVL14eyTPzdrNy7KJuvrrm0LB4zAz3zDTeesqcaYmlJ4VDPoZCGLtTcmFgt329XEMIkRkg5Vn&#10;UnClAPNZ52GKufEX/qbzJhYiQTjkqMDGWOdSBm3JYej7mjh5B984jEk2hTQNXhLcVXKYZU/SYclp&#10;wWJNz5b0z+bkFCxfjvv16m1po9Y747/8tvz8uCnV67aLCYhIbbyH/9vvRsFoPIS/M+kIy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OXvzGAAAA3AAAAA8AAAAAAAAA&#10;AAAAAAAAoQIAAGRycy9kb3ducmV2LnhtbFBLBQYAAAAABAAEAPkAAACUAwAAAAA=&#10;" strokecolor="windowText">
                                  <v:stroke dashstyle="dash"/>
                                </v:line>
                                <v:line id="Line 255" o:spid="_x0000_s1282" style="position:absolute;rotation:-90;visibility:visible;mso-wrap-style:square" from="5664,3600" to="6144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Pn+sUAAADcAAAADwAAAGRycy9kb3ducmV2LnhtbESPQWsCMRSE74X+h/AK3mq2Sq2sRlFR&#10;EFrQquD1uXlulm5e1k10139vCoUeh5n5hhlPW1uKG9W+cKzgrZuAIM6cLjhXcNivXocgfEDWWDom&#10;BXfyMJ08P40x1a7hb7rtQi4ihH2KCkwIVSqlzwxZ9F1XEUfv7GqLIco6l7rGJsJtKXtJMpAWC44L&#10;BitaGMp+dlerwH7uv46b62nb+PnAuOP7pYfLi1Kdl3Y2AhGoDf/hv/ZaK/gY9uH3TDwCcvI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GPn+s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</v:group>
                    </v:group>
                  </v:group>
                  <v:group id="Group 257" o:spid="_x0000_s1283" style="position:absolute;left:2304;top:2112;width:2304;height:2112" coordorigin="2304,2112" coordsize="3840,3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UDA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c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UDAMQAAADcAAAA&#10;DwAAAAAAAAAAAAAAAACqAgAAZHJzL2Rvd25yZXYueG1sUEsFBgAAAAAEAAQA+gAAAJsDAAAAAA==&#10;">
                    <v:group id="Group 258" o:spid="_x0000_s1284" style="position:absolute;left:2304;top:2112;width:3840;height:1920" coordorigin="2304,2112" coordsize="3840,1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    <v:group id="Group 259" o:spid="_x0000_s1285" style="position:absolute;left:2304;top:2112;width:1920;height:1920" coordorigin="2304,2112" coordsize="1920,1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/o+s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rBOk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P+j6xgAAANwA&#10;AAAPAAAAAAAAAAAAAAAAAKoCAABkcnMvZG93bnJldi54bWxQSwUGAAAAAAQABAD6AAAAnQMAAAAA&#10;">
                        <v:group id="Group 260" o:spid="_x0000_s1286" style="position:absolute;left:2304;top:2112;width:1920;height:960" coordorigin="2304,2112" coordsize="192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lUos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P5VKLCAAAA3AAAAA8A&#10;AAAAAAAAAAAAAAAAqgIAAGRycy9kb3ducmV2LnhtbFBLBQYAAAAABAAEAPoAAACZAwAAAAA=&#10;">
                          <v:group id="Group 261" o:spid="_x0000_s1287" style="position:absolute;left:2304;top:2112;width:960;height:960" coordorigin="2304,2112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XhZM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vl4WTCAAAA3AAAAA8A&#10;AAAAAAAAAAAAAAAAqgIAAGRycy9kb3ducmV2LnhtbFBLBQYAAAAABAAEAPoAAACZAwAAAAA=&#10;">
                            <v:group id="Group 262" o:spid="_x0000_s1288" style="position:absolute;left:2304;top:2112;width:960;height:480" coordorigin="2304,211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lKVs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6ZSlbFAAAA3AAA&#10;AA8AAAAAAAAAAAAAAAAAqgIAAGRycy9kb3ducmV2LnhtbFBLBQYAAAAABAAEAPoAAACcAwAAAAA=&#10;">
                              <v:group id="Group 263" o:spid="_x0000_s1289" style="position:absolute;left:2304;top:2112;width:480;height:480" coordorigin="2304,211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u7B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a7sHxgAAANwA&#10;AAAPAAAAAAAAAAAAAAAAAKoCAABkcnMvZG93bnJldi54bWxQSwUGAAAAAAQABAD6AAAAnQMAAAAA&#10;">
                                <v:line id="Line 264" o:spid="_x0000_s1290" style="position:absolute;visibility:visible;mso-wrap-style:square" from="2304,2352" to="2784,2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qP7MMAAADcAAAADwAAAGRycy9kb3ducmV2LnhtbERPTWsCMRC9C/0PYQq9udl6UNkaRSul&#10;pSql6qW3IRk3224myybV1V9vDoLHx/uezDpXiyO1ofKs4DnLQRBrbyouFex3b/0xiBCRDdaeScGZ&#10;AsymD70JFsaf+JuO21iKFMKhQAU2xqaQMmhLDkPmG+LEHXzrMCbYltK0eErhrpaDPB9KhxWnBosN&#10;vVrSf9t/p2Cx/P3ZrN4XNmq9N/7L76r150Wpp8du/gIiUhfv4pv7wygYDdPadCYdATm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Pqj+zDAAAA3AAAAA8AAAAAAAAAAAAA&#10;AAAAoQIAAGRycy9kb3ducmV2LnhtbFBLBQYAAAAABAAEAPkAAACRAwAAAAA=&#10;" strokecolor="windowText">
                                  <v:stroke dashstyle="dash"/>
                                </v:line>
                                <v:line id="Line 265" o:spid="_x0000_s1291" style="position:absolute;rotation:-90;visibility:visible;mso-wrap-style:square" from="2304,2352" to="2784,2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c26sUAAADcAAAADwAAAGRycy9kb3ducmV2LnhtbESP3WrCQBSE7wu+w3IE7+pGwVSjq7Sl&#10;hUIL/oK3x+wxG8yejdnVpG/fLRR6OczMN8xi1dlK3KnxpWMFo2ECgjh3uuRCwWH//jgF4QOyxsox&#10;KfgmD6tl72GBmXYtb+m+C4WIEPYZKjAh1JmUPjdk0Q9dTRy9s2sshiibQuoG2wi3lRwnSSotlhwX&#10;DNb0aii/7G5Wgf3cfx3Xt9Om9S+pccfJdYxvV6UG/e55DiJQF/7Df+0PreApncHvmXgE5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Yc26s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266" o:spid="_x0000_s1292" style="position:absolute;left:2784;top:2112;width:480;height:480" coordorigin="2784,211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cen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AnHpzFAAAA3AAA&#10;AA8AAAAAAAAAAAAAAAAAqgIAAGRycy9kb3ducmV2LnhtbFBLBQYAAAAABAAEAPoAAACcAwAAAAA=&#10;">
                                <v:line id="Line 267" o:spid="_x0000_s1293" style="position:absolute;visibility:visible;mso-wrap-style:square" from="2784,2352" to="3264,2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m+BcYAAADcAAAADwAAAGRycy9kb3ducmV2LnhtbESPQWsCMRSE74X+h/AK3mq2HtayNUpt&#10;EYtWpOrF2yN5brbdvCybVFd/vSkUPA4z8w0zmnSuFkdqQ+VZwVM/A0Gsvam4VLDbzh6fQYSIbLD2&#10;TArOFGAyvr8bYWH8ib/ouImlSBAOBSqwMTaFlEFbchj6viFO3sG3DmOSbSlNi6cEd7UcZFkuHVac&#10;Fiw29GZJ/2x+nYLp+/d+tZxPbdR6Z/zab6vPxUWp3kP3+gIiUhdv4f/2h1EwzHP4O5OOgBx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05vgXGAAAA3AAAAA8AAAAAAAAA&#10;AAAAAAAAoQIAAGRycy9kb3ducmV2LnhtbFBLBQYAAAAABAAEAPkAAACUAwAAAAA=&#10;" strokecolor="windowText">
                                  <v:stroke dashstyle="dash"/>
                                </v:line>
                                <v:line id="Line 268" o:spid="_x0000_s1294" style="position:absolute;rotation:-90;visibility:visible;mso-wrap-style:square" from="2784,2352" to="3264,2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QHA8UAAADcAAAADwAAAGRycy9kb3ducmV2LnhtbESP3WrCQBSE7wu+w3KE3tWNQmOJrqLS&#10;QqGF+lPw9pg9ZoPZszG7mvTtXaHg5TAz3zDTeWcrcaXGl44VDAcJCOLc6ZILBb+7j5c3ED4ga6wc&#10;k4I/8jCf9Z6mmGnX8oau21CICGGfoQITQp1J6XNDFv3A1cTRO7rGYoiyKaRusI1wW8lRkqTSYslx&#10;wWBNK0P5aXuxCuzX7nv/czmsW79Mjdu/nkf4flbqud8tJiACdeER/m9/agXjdAz3M/EIy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1QHA8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  <v:group id="Group 269" o:spid="_x0000_s1295" style="position:absolute;left:2304;top:2592;width:960;height:480" coordorigin="2304,259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Xvz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na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1e/NxgAAANwA&#10;AAAPAAAAAAAAAAAAAAAAAKoCAABkcnMvZG93bnJldi54bWxQSwUGAAAAAAQABAD6AAAAnQMAAAAA&#10;">
                              <v:group id="Group 270" o:spid="_x0000_s1296" style="position:absolute;left:2304;top:2592;width:480;height:480" coordorigin="2304,259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p7v8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Snu/wwAAANwAAAAP&#10;AAAAAAAAAAAAAAAAAKoCAABkcnMvZG93bnJldi54bWxQSwUGAAAAAAQABAD6AAAAmgMAAAAA&#10;">
                                <v:line id="Line 271" o:spid="_x0000_s1297" style="position:absolute;visibility:visible;mso-wrap-style:square" from="2304,2832" to="2784,2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K4BsYAAADcAAAADwAAAGRycy9kb3ducmV2LnhtbESPQWsCMRSE7wX/Q3hCbzWrBy2rUbQi&#10;LWopVS/eHslzs3bzsmxSXfvrG6HQ4zAz3zCTWesqcaEmlJ4V9HsZCGLtTcmFgsN+9fQMIkRkg5Vn&#10;UnCjALNp52GCufFX/qTLLhYiQTjkqMDGWOdSBm3JYej5mjh5J984jEk2hTQNXhPcVXKQZUPpsOS0&#10;YLGmF0v6a/ftFCyW5+P75nVho9YH4z/8vtyuf5R67LbzMYhIbfwP/7XfjILRcAD3M+kIyO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CuAbGAAAA3AAAAA8AAAAAAAAA&#10;AAAAAAAAoQIAAGRycy9kb3ducmV2LnhtbFBLBQYAAAAABAAEAPkAAACUAwAAAAA=&#10;" strokecolor="windowText">
                                  <v:stroke dashstyle="dash"/>
                                </v:line>
                                <v:line id="Line 272" o:spid="_x0000_s1298" style="position:absolute;rotation:-90;visibility:visible;mso-wrap-style:square" from="2304,2832" to="2784,2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8BAMUAAADcAAAADwAAAGRycy9kb3ducmV2LnhtbESP3WrCQBSE7wu+w3IE7+pGpVGiq7Sl&#10;hUIL/oK3x+wxG8yejdnVpG/fLRR6OczMN8xi1dlK3KnxpWMFo2ECgjh3uuRCwWH//jgD4QOyxsox&#10;KfgmD6tl72GBmXYtb+m+C4WIEPYZKjAh1JmUPjdk0Q9dTRy9s2sshiibQuoG2wi3lRwnSSotlhwX&#10;DNb0aii/7G5Wgf3cfx3Xt9Om9S+pccen6xjfrkoN+t3zHESgLvyH/9ofWsE0ncDvmXgE5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G8BAM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273" o:spid="_x0000_s1299" style="position:absolute;left:2784;top:2592;width:480;height:480" coordorigin="2784,259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beJM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Bt4kxgAAANwA&#10;AAAPAAAAAAAAAAAAAAAAAKoCAABkcnMvZG93bnJldi54bWxQSwUGAAAAAAQABAD6AAAAnQMAAAAA&#10;">
                                <v:line id="Line 274" o:spid="_x0000_s1300" style="position:absolute;visibility:visible;mso-wrap-style:square" from="2784,2832" to="3264,2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yD6sMAAADcAAAADwAAAGRycy9kb3ducmV2LnhtbERPTWsCMRC9C/0PYQq9udl6UNkaRSul&#10;pSql6qW3IRk3224myybV1V9vDoLHx/uezDpXiyO1ofKs4DnLQRBrbyouFex3b/0xiBCRDdaeScGZ&#10;AsymD70JFsaf+JuO21iKFMKhQAU2xqaQMmhLDkPmG+LEHXzrMCbYltK0eErhrpaDPB9KhxWnBosN&#10;vVrSf9t/p2Cx/P3ZrN4XNmq9N/7L76r150Wpp8du/gIiUhfv4pv7wygYDdP8dCYdATm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2cg+rDAAAA3AAAAA8AAAAAAAAAAAAA&#10;AAAAoQIAAGRycy9kb3ducmV2LnhtbFBLBQYAAAAABAAEAPkAAACRAwAAAAA=&#10;" strokecolor="windowText">
                                  <v:stroke dashstyle="dash"/>
                                </v:line>
                                <v:line id="Line 275" o:spid="_x0000_s1301" style="position:absolute;rotation:-90;visibility:visible;mso-wrap-style:square" from="2784,2832" to="3264,2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/E67MUAAADcAAAADwAAAGRycy9kb3ducmV2LnhtbESPQWvCQBSE70L/w/KE3nSj0FSiq1ix&#10;ULBQq4LXZ/aZDWbfxuxq4r/vFgo9DjPzDTNbdLYSd2p86VjBaJiAIM6dLrlQcNi/DyYgfEDWWDkm&#10;BQ/ysJg/9WaYadfyN913oRARwj5DBSaEOpPS54Ys+qGriaN3do3FEGVTSN1gG+G2kuMkSaXFkuOC&#10;wZpWhvLL7mYV2M3+8/h1O21b/5Yad3y5jnF9Veq53y2nIAJ14T/81/7QCl7TEfyeiUdAz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/E67M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276" o:spid="_x0000_s1302" style="position:absolute;left:3264;top:2112;width:960;height:960" coordorigin="3264,2112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lE/8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b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qUT/xgAAANwA&#10;AAAPAAAAAAAAAAAAAAAAAKoCAABkcnMvZG93bnJldi54bWxQSwUGAAAAAAQABAD6AAAAnQMAAAAA&#10;">
                            <v:group id="Group 277" o:spid="_x0000_s1303" style="position:absolute;left:3264;top:2112;width:960;height:480" coordorigin="3264,211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vai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CYju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72ojFAAAA3AAA&#10;AA8AAAAAAAAAAAAAAAAAqgIAAGRycy9kb3ducmV2LnhtbFBLBQYAAAAABAAEAPoAAACcAwAAAAA=&#10;">
                              <v:group id="Group 278" o:spid="_x0000_s1304" style="position:absolute;left:3264;top:2112;width:480;height:480" coordorigin="3264,211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x3uc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PHe5wwAAANwAAAAP&#10;AAAAAAAAAAAAAAAAAKoCAABkcnMvZG93bnJldi54bWxQSwUGAAAAAAQABAD6AAAAmgMAAAAA&#10;">
                                <v:line id="Line 279" o:spid="_x0000_s1305" style="position:absolute;visibility:visible;mso-wrap-style:square" from="3264,2352" to="3744,2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tPVMYAAADcAAAADwAAAGRycy9kb3ducmV2LnhtbESPQWsCMRSE74X+h/AK3mq2om3ZGqUq&#10;otiWUvXi7ZE8N9tuXpZN1NVfbwqFHoeZ+YYZjltXiSM1ofSs4KGbgSDW3pRcKNhu5vfPIEJENlh5&#10;JgVnCjAe3d4MMTf+xF90XMdCJAiHHBXYGOtcyqAtOQxdXxMnb+8bhzHJppCmwVOCu0r2suxROiw5&#10;LVisaWpJ/6wPTsFk9r37eFtMbNR6a/yn35Tvq4tSnbv29QVEpDb+h//aS6PgadCH3zPpCMjR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zLT1TGAAAA3AAAAA8AAAAAAAAA&#10;AAAAAAAAoQIAAGRycy9kb3ducmV2LnhtbFBLBQYAAAAABAAEAPkAAACUAwAAAAA=&#10;" strokecolor="windowText">
                                  <v:stroke dashstyle="dash"/>
                                </v:line>
                                <v:line id="Line 280" o:spid="_x0000_s1306" style="position:absolute;rotation:-90;visibility:visible;mso-wrap-style:square" from="3264,2352" to="3744,2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b2UsUAAADcAAAADwAAAGRycy9kb3ducmV2LnhtbESPQWvCQBSE7wX/w/IEb3WjECvRVVRa&#10;ECzUquD1mX3Nhmbfxuxq4r/vFgo9DjPzDTNfdrYSd2p86VjBaJiAIM6dLrlQcDq+PU9B+ICssXJM&#10;Ch7kYbnoPc0x067lT7ofQiEihH2GCkwIdSalzw1Z9ENXE0fvyzUWQ5RNIXWDbYTbSo6TZCItlhwX&#10;DNa0MZR/H25Wgd0d388ft8u+9euJcef0OsbXq1KDfreagQjUhf/wX3urFbykKfyeiUd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qb2Us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281" o:spid="_x0000_s1307" style="position:absolute;left:3744;top:2112;width:480;height:480" coordorigin="3744,211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DSIs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XDSIsQAAADcAAAA&#10;DwAAAAAAAAAAAAAAAACqAgAAZHJzL2Rvd25yZXYueG1sUEsFBgAAAAAEAAQA+gAAAJsDAAAAAA==&#10;">
                                <v:line id="Line 282" o:spid="_x0000_s1308" style="position:absolute;visibility:visible;mso-wrap-style:square" from="3744,2352" to="4224,2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5yu8cAAADcAAAADwAAAGRycy9kb3ducmV2LnhtbESPT2sCMRTE74V+h/AKvdVshf5hNUpV&#10;xNIq4urF2yN53WzdvCybqKufvikUehxm5jfMcNy5WpyoDZVnBY+9DASx9qbiUsFuO394BREissHa&#10;Mym4UIDx6PZmiLnxZ97QqYilSBAOOSqwMTa5lEFbchh6viFO3pdvHcYk21KaFs8J7mrZz7Jn6bDi&#10;tGCxoaklfSiOTsFk9r1ffS4mNmq9M37tt9Xy46rU/V33NgARqYv/4b/2u1Hw8tSH3zPpCMjR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8bnK7xwAAANwAAAAPAAAAAAAA&#10;AAAAAAAAAKECAABkcnMvZG93bnJldi54bWxQSwUGAAAAAAQABAD5AAAAlQMAAAAA&#10;" strokecolor="windowText">
                                  <v:stroke dashstyle="dash"/>
                                </v:line>
                                <v:line id="Line 283" o:spid="_x0000_s1309" style="position:absolute;rotation:-90;visibility:visible;mso-wrap-style:square" from="3744,2352" to="4224,2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PLvcYAAADcAAAADwAAAGRycy9kb3ducmV2LnhtbESPQWvCQBSE74L/YXmCt2ajoi2pq1RR&#10;KLSg1YLX1+wzG5p9G7OrSf99t1DwOMzMN8x82dlK3KjxpWMFoyQFQZw7XXKh4PO4fXgC4QOyxsox&#10;KfghD8tFvzfHTLuWP+h2CIWIEPYZKjAh1JmUPjdk0SeuJo7e2TUWQ5RNIXWDbYTbSo7TdCYtlhwX&#10;DNa0NpR/H65WgX07vp92169961cz407Tyxg3F6WGg+7lGUSgLtzD/+1XreBxOoG/M/E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oDy73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</v:group>
                            <v:group id="Group 284" o:spid="_x0000_s1310" style="position:absolute;left:3264;top:2592;width:960;height:480" coordorigin="3264,259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d/E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s3fxPFAAAA3AAA&#10;AA8AAAAAAAAAAAAAAAAAqgIAAGRycy9kb3ducmV2LnhtbFBLBQYAAAAABAAEAPoAAACcAwAAAAA=&#10;">
                              <v:group id="Group 285" o:spid="_x0000_s1311" style="position:absolute;left:3264;top:2592;width:480;height:480" coordorigin="3264,259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7nZ8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WsF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3udnxgAAANwA&#10;AAAPAAAAAAAAAAAAAAAAAKoCAABkcnMvZG93bnJldi54bWxQSwUGAAAAAAQABAD6AAAAnQMAAAAA&#10;">
                                <v:line id="Line 286" o:spid="_x0000_s1312" style="position:absolute;visibility:visible;mso-wrap-style:square" from="3264,2832" to="3744,2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/TjMMAAADcAAAADwAAAGRycy9kb3ducmV2LnhtbERPy2oCMRTdC/2HcAvuakaRtoxGUUux&#10;2JbiY+Puklwn005uhknU0a83i4LLw3mPp62rxImaUHpW0O9lIIi1NyUXCnbb96dXECEiG6w8k4IL&#10;BZhOHjpjzI0/85pOm1iIFMIhRwU2xjqXMmhLDkPP18SJO/jGYUywKaRp8JzCXSUHWfYsHZacGizW&#10;tLCk/zZHp2D+9rv//lzObdR6Z/yP35Zfq6tS3cd2NgIRqY138b/7wyh4Gaa16Uw6AnJy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hf04zDAAAA3AAAAA8AAAAAAAAAAAAA&#10;AAAAoQIAAGRycy9kb3ducmV2LnhtbFBLBQYAAAAABAAEAPkAAACRAwAAAAA=&#10;" strokecolor="windowText">
                                  <v:stroke dashstyle="dash"/>
                                </v:line>
                                <v:line id="Line 287" o:spid="_x0000_s1313" style="position:absolute;rotation:-90;visibility:visible;mso-wrap-style:square" from="3264,2832" to="3744,2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JqisYAAADcAAAADwAAAGRycy9kb3ducmV2LnhtbESPQWsCMRSE70L/Q3gFb5pV1LZbo7RF&#10;oaBgqwWvr5vnZunmZd1Ed/vvjSB4HGbmG2Y6b20pzlT7wrGCQT8BQZw5XXCu4Ge37D2D8AFZY+mY&#10;FPyTh/nsoTPFVLuGv+m8DbmIEPYpKjAhVKmUPjNk0fddRRy9g6sthijrXOoamwi3pRwmyURaLDgu&#10;GKzow1D2tz1ZBXa1W+83p9+vxr9PjNuPj0NcHJXqPrZvryACteEevrU/tYKn0Qtcz8QjIG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4yaor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  <v:group id="Group 288" o:spid="_x0000_s1314" style="position:absolute;left:3744;top:2592;width:480;height:480" coordorigin="3744,259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5JC/M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LR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kkL8xgAAANwA&#10;AAAPAAAAAAAAAAAAAAAAAKoCAABkcnMvZG93bnJldi54bWxQSwUGAAAAAAQABAD6AAAAnQMAAAAA&#10;">
                                <v:line id="Line 289" o:spid="_x0000_s1315" style="position:absolute;visibility:visible;mso-wrap-style:square" from="3744,2832" to="4224,2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ziZccAAADcAAAADwAAAGRycy9kb3ducmV2LnhtbESPQUsDMRSE7wX/Q3iCtzZrkVbWpotr&#10;EcW2iG0v3h7Jc7O6eVk2sd3215tCweMwM98ws6J3jdhTF2rPCm5HGQhi7U3NlYLd9nl4DyJEZION&#10;Z1JwpADF/Goww9z4A3/QfhMrkSAcclRgY2xzKYO25DCMfEucvC/fOYxJdpU0HR4S3DVynGUT6bDm&#10;tGCxpSdL+mfz6xSUi+/P9fKltFHrnfHvfluv3k5K3Vz3jw8gIvXxP3xpvxoF07sJnM+kI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jOJlxwAAANwAAAAPAAAAAAAA&#10;AAAAAAAAAKECAABkcnMvZG93bnJldi54bWxQSwUGAAAAAAQABAD5AAAAlQMAAAAA&#10;" strokecolor="windowText">
                                  <v:stroke dashstyle="dash"/>
                                </v:line>
                                <v:line id="Line 290" o:spid="_x0000_s1316" style="position:absolute;rotation:-90;visibility:visible;mso-wrap-style:square" from="3744,2832" to="4224,2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FbY8YAAADcAAAADwAAAGRycy9kb3ducmV2LnhtbESPQWvCQBSE7wX/w/IEb81GsVpSV6mi&#10;UGjBVgteX7PPbGj2bcyuJv33rlDwOMzMN8xs0dlKXKjxpWMFwyQFQZw7XXKh4Hu/eXwG4QOyxsox&#10;KfgjD4t572GGmXYtf9FlFwoRIewzVGBCqDMpfW7Iok9cTRy9o2sshiibQuoG2wi3lRyl6URaLDku&#10;GKxpZSj/3Z2tAvu+/zhszz+frV9OjDs8nUa4Pik16HevLyACdeEe/m+/aQXT8RRuZ+IRkP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DhW2P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  <v:group id="Group 291" o:spid="_x0000_s1317" style="position:absolute;left:2304;top:3072;width:1920;height:960" coordorigin="2304,3072" coordsize="192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XxOc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tfE5xgAAANwA&#10;AAAPAAAAAAAAAAAAAAAAAKoCAABkcnMvZG93bnJldi54bWxQSwUGAAAAAAQABAD6AAAAnQMAAAAA&#10;">
                          <v:group id="Group 292" o:spid="_x0000_s1318" style="position:absolute;left:2304;top:3072;width:960;height:960" coordorigin="2304,3072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bOec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4Vs55wwAAANwAAAAP&#10;AAAAAAAAAAAAAAAAAKoCAABkcnMvZG93bnJldi54bWxQSwUGAAAAAAQABAD6AAAAmgMAAAAA&#10;">
                            <v:group id="Group 293" o:spid="_x0000_s1319" style="position:absolute;left:2304;top:3072;width:960;height:480" coordorigin="2304,307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85K8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X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nzkrxgAAANwA&#10;AAAPAAAAAAAAAAAAAAAAAKoCAABkcnMvZG93bnJldi54bWxQSwUGAAAAAAQABAD6AAAAnQMAAAAA&#10;">
                              <v:group id="Group 294" o:spid="_x0000_s1320" style="position:absolute;left:2304;top:3072;width:480;height:480" coordorigin="2304,307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iUG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YlBrFAAAA3AAA&#10;AA8AAAAAAAAAAAAAAAAAqgIAAGRycy9kb3ducmV2LnhtbFBLBQYAAAAABAAEAPoAAACcAwAAAAA=&#10;">
                                <v:line id="Line 295" o:spid="_x0000_s1321" style="position:absolute;visibility:visible;mso-wrap-style:square" from="2304,3312" to="2784,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mg8cMAAADcAAAADwAAAGRycy9kb3ducmV2LnhtbERPy2oCMRTdC/2HcAvuakaFtoxGUUux&#10;2JbiY+Puklwn005uhknU0a83i4LLw3mPp62rxImaUHpW0O9lIIi1NyUXCnbb96dXECEiG6w8k4IL&#10;BZhOHjpjzI0/85pOm1iIFMIhRwU2xjqXMmhLDkPP18SJO/jGYUywKaRp8JzCXSUHWfYsHZacGizW&#10;tLCk/zZHp2D+9rv//lzObdR6Z/yP35Zfq6tS3cd2NgIRqY138b/7wyh4Gaa16Uw6AnJy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BZoPHDAAAA3AAAAA8AAAAAAAAAAAAA&#10;AAAAoQIAAGRycy9kb3ducmV2LnhtbFBLBQYAAAAABAAEAPkAAACRAwAAAAA=&#10;" strokecolor="windowText">
                                  <v:stroke dashstyle="dash"/>
                                </v:line>
                                <v:line id="Line 296" o:spid="_x0000_s1322" style="position:absolute;rotation:-90;visibility:visible;mso-wrap-style:square" from="2304,3312" to="2784,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QZ98YAAADcAAAADwAAAGRycy9kb3ducmV2LnhtbESPQWsCMRSE70L/Q3gFb5pV0bZbo7RF&#10;oaBgqwWvr5vnZunmZd1Ed/vvjSB4HGbmG2Y6b20pzlT7wrGCQT8BQZw5XXCu4Ge37D2D8AFZY+mY&#10;FPyTh/nsoTPFVLuGv+m8DbmIEPYpKjAhVKmUPjNk0fddRRy9g6sthijrXOoamwi3pRwmyURaLDgu&#10;GKzow1D2tz1ZBXa1W+83p9+vxr9PjNuPj0NcHJXqPrZvryACteEevrU/tYKn0Qtcz8QjIG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Y0Gff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  <v:group id="Group 297" o:spid="_x0000_s1323" style="position:absolute;left:2784;top:3072;width:480;height:480" coordorigin="2784,307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Qxgc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W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lDGBxgAAANwA&#10;AAAPAAAAAAAAAAAAAAAAAKoCAABkcnMvZG93bnJldi54bWxQSwUGAAAAAAQABAD6AAAAnQMAAAAA&#10;">
                                <v:line id="Line 298" o:spid="_x0000_s1324" style="position:absolute;visibility:visible;mso-wrap-style:square" from="2784,3312" to="3264,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qRGMcAAADcAAAADwAAAGRycy9kb3ducmV2LnhtbESPQUsDMRSE7wX/Q3iCtzZrhVbWpotr&#10;EcW2iG0v3h7Jc7O6eVk2sd3215tCweMwM98ws6J3jdhTF2rPCm5HGQhi7U3NlYLd9nl4DyJEZION&#10;Z1JwpADF/Goww9z4A3/QfhMrkSAcclRgY2xzKYO25DCMfEucvC/fOYxJdpU0HR4S3DVynGUT6bDm&#10;tGCxpSdL+mfz6xSUi+/P9fKltFHrnfHvfluv3k5K3Vz3jw8gIvXxP3xpvxoF07sJnM+kI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ipEYxwAAANwAAAAPAAAAAAAA&#10;AAAAAAAAAKECAABkcnMvZG93bnJldi54bWxQSwUGAAAAAAQABAD5AAAAlQMAAAAA&#10;" strokecolor="windowText">
                                  <v:stroke dashstyle="dash"/>
                                </v:line>
                                <v:line id="Line 299" o:spid="_x0000_s1325" style="position:absolute;rotation:-90;visibility:visible;mso-wrap-style:square" from="2784,3312" to="3264,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coHsYAAADcAAAADwAAAGRycy9kb3ducmV2LnhtbESPQWvCQBSE7wX/w/IEb81GpVpSV6mi&#10;UGjBVgteX7PPbGj2bcyuJv33rlDwOMzMN8xs0dlKXKjxpWMFwyQFQZw7XXKh4Hu/eXwG4QOyxsox&#10;KfgjD4t572GGmXYtf9FlFwoRIewzVGBCqDMpfW7Iok9cTRy9o2sshiibQuoG2wi3lRyl6URaLDku&#10;GKxpZSj/3Z2tAvu+/zhszz+frV9OjDs8nUa4Pik16HevLyACdeEe/m+/aQXT8RRuZ+IRkP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jnKB7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</v:group>
                            <v:group id="Group 300" o:spid="_x0000_s1326" style="position:absolute;left:2304;top:3552;width:960;height:480" coordorigin="2304,355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Ocs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TnLDFAAAA3AAA&#10;AA8AAAAAAAAAAAAAAAAAqgIAAGRycy9kb3ducmV2LnhtbFBLBQYAAAAABAAEAPoAAACcAwAAAAA=&#10;">
                              <v:group id="Group 301" o:spid="_x0000_s1327" style="position:absolute;left:2304;top:3552;width:480;height:480" coordorigin="2304,355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wIws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hMCMLCAAAA3AAAAA8A&#10;AAAAAAAAAAAAAAAAqgIAAGRycy9kb3ducmV2LnhtbFBLBQYAAAAABAAEAPoAAACZAwAAAAA=&#10;">
                                <v:line id="Line 302" o:spid="_x0000_s1328" style="position:absolute;visibility:visible;mso-wrap-style:square" from="2304,3792" to="2784,3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GXG8YAAADcAAAADwAAAGRycy9kb3ducmV2LnhtbESPQWsCMRSE74X+h/AKvdVsLbRlNUpV&#10;xNIq4urF2yN53WzdvCybqKu/vikUehxm5htmOO5cLU7UhsqzgsdeBoJYe1NxqWC3nT+8gggR2WDt&#10;mRRcKMB4dHszxNz4M2/oVMRSJAiHHBXYGJtcyqAtOQw93xAn78u3DmOSbSlNi+cEd7XsZ9mzdFhx&#10;WrDY0NSSPhRHp2Ay+96vPhcTG7XeGb/222r5cVXq/q57G4CI1MX/8F/73Sh4eerD75l0BOTo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xlxvGAAAA3AAAAA8AAAAAAAAA&#10;AAAAAAAAoQIAAGRycy9kb3ducmV2LnhtbFBLBQYAAAAABAAEAPkAAACUAwAAAAA=&#10;" strokecolor="windowText">
                                  <v:stroke dashstyle="dash"/>
                                </v:line>
                                <v:line id="Line 303" o:spid="_x0000_s1329" style="position:absolute;rotation:-90;visibility:visible;mso-wrap-style:square" from="2304,3792" to="2784,3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wuHcYAAADcAAAADwAAAGRycy9kb3ducmV2LnhtbESPQWvCQBSE7wX/w/IEb2ajoi2pq9hi&#10;oaDQVgteX7PPbDD7NmZXk/77riD0OMzMN8x82dlKXKnxpWMFoyQFQZw7XXKh4Hv/NnwC4QOyxsox&#10;KfglD8tF72GOmXYtf9F1FwoRIewzVGBCqDMpfW7Iok9cTRy9o2sshiibQuoG2wi3lRyn6UxaLDku&#10;GKzp1VB+2l2sArvZbw8fl5/P1r/MjDtMz2Ncn5Ua9LvVM4hAXfgP39vvWsHjZAK3M/EI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fcLh3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  <v:group id="Group 304" o:spid="_x0000_s1330" style="position:absolute;left:2784;top:3552;width:480;height:480" coordorigin="2784,355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CtWc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AK1ZxgAAANwA&#10;AAAPAAAAAAAAAAAAAAAAAKoCAABkcnMvZG93bnJldi54bWxQSwUGAAAAAAQABAD6AAAAnQMAAAAA&#10;">
                                <v:line id="Line 305" o:spid="_x0000_s1331" style="position:absolute;visibility:visible;mso-wrap-style:square" from="2784,3792" to="3264,3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+s98MAAADcAAAADwAAAGRycy9kb3ducmV2LnhtbERPy2oCMRTdC/2HcAvuakaFtoxGUUux&#10;2JbiY+Puklwn005uhknU0a83i4LLw3mPp62rxImaUHpW0O9lIIi1NyUXCnbb96dXECEiG6w8k4IL&#10;BZhOHjpjzI0/85pOm1iIFMIhRwU2xjqXMmhLDkPP18SJO/jGYUywKaRp8JzCXSUHWfYsHZacGizW&#10;tLCk/zZHp2D+9rv//lzObdR6Z/yP35Zfq6tS3cd2NgIRqY138b/7wyh4Gab56Uw6AnJy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4vrPfDAAAA3AAAAA8AAAAAAAAAAAAA&#10;AAAAoQIAAGRycy9kb3ducmV2LnhtbFBLBQYAAAAABAAEAPkAAACRAwAAAAA=&#10;" strokecolor="windowText">
                                  <v:stroke dashstyle="dash"/>
                                </v:line>
                                <v:line id="Line 306" o:spid="_x0000_s1332" style="position:absolute;rotation:-90;visibility:visible;mso-wrap-style:square" from="2784,3792" to="3264,3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IV8cYAAADcAAAADwAAAGRycy9kb3ducmV2LnhtbESPQWvCQBSE74L/YXlCb2ajRS2pq7Sl&#10;hYJCqxa8vmaf2WD2bcyuJv33XUHwOMzMN8x82dlKXKjxpWMFoyQFQZw7XXKh4Gf3MXwC4QOyxsox&#10;KfgjD8tFvzfHTLuWN3TZhkJECPsMFZgQ6kxKnxuy6BNXE0fv4BqLIcqmkLrBNsJtJcdpOpUWS44L&#10;Bmt6M5Qft2erwK526/3X+fe79a9T4/aT0xjfT0o9DLqXZxCBunAP39qfWsHscQTXM/EIyM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CFfH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307" o:spid="_x0000_s1333" style="position:absolute;left:3264;top:3072;width:960;height:960" coordorigin="3264,3072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pr4sUAAADcAAAADwAAAGRycy9kb3ducmV2LnhtbESPQWvCQBSE7wX/w/KE&#10;3upmlbYSXUWklh5EqAri7ZF9JsHs25DdJvHfu4LQ4zAz3zDzZW8r0VLjS8ca1CgBQZw5U3Ku4XjY&#10;vE1B+IBssHJMGm7kYbkYvMwxNa7jX2r3IRcRwj5FDUUIdSqlzwqy6EeuJo7exTUWQ5RNLk2DXYTb&#10;So6T5ENaLDkuFFjTuqDsuv+zGr477FYT9dVur5f17Xx43522irR+HfarGYhAffgPP9s/RsOn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aa+LFAAAA3AAA&#10;AA8AAAAAAAAAAAAAAAAAqgIAAGRycy9kb3ducmV2LnhtbFBLBQYAAAAABAAEAPoAAACcAwAAAAA=&#10;">
                            <v:group id="Group 308" o:spid="_x0000_s1334" style="position:absolute;left:3264;top:3072;width:960;height:480" coordorigin="3264,307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j1l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8j1lcQAAADcAAAA&#10;DwAAAAAAAAAAAAAAAACqAgAAZHJzL2Rvd25yZXYueG1sUEsFBgAAAAAEAAQA+gAAAJsDAAAAAA==&#10;">
                              <v:group id="Group 309" o:spid="_x0000_s1335" style="position:absolute;left:3264;top:3072;width:480;height:480" coordorigin="3264,307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oExM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Y6BMTCAAAA3AAAAA8A&#10;AAAAAAAAAAAAAAAAqgIAAGRycy9kb3ducmV2LnhtbFBLBQYAAAAABAAEAPoAAACZAwAAAAA=&#10;">
                                <v:line id="Line 310" o:spid="_x0000_s1336" style="position:absolute;visibility:visible;mso-wrap-style:square" from="3264,3312" to="3744,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08KcYAAADcAAAADwAAAGRycy9kb3ducmV2LnhtbESPQWsCMRSE74X+h/AKvdVspbRlNUpV&#10;xNIq4urF2yN53WzdvCybqKu/vikUehxm5htmOO5cLU7UhsqzgsdeBoJYe1NxqWC3nT+8gggR2WDt&#10;mRRcKMB4dHszxNz4M2/oVMRSJAiHHBXYGJtcyqAtOQw93xAn78u3DmOSbSlNi+cEd7XsZ9mzdFhx&#10;WrDY0NSSPhRHp2Ay+96vPhcTG7XeGb/222r5cVXq/q57G4CI1MX/8F/73Sh46T/B75l0BOTo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TNPCnGAAAA3AAAAA8AAAAAAAAA&#10;AAAAAAAAoQIAAGRycy9kb3ducmV2LnhtbFBLBQYAAAAABAAEAPkAAACUAwAAAAA=&#10;" strokecolor="windowText">
                                  <v:stroke dashstyle="dash"/>
                                </v:line>
                                <v:line id="Line 311" o:spid="_x0000_s1337" style="position:absolute;rotation:-90;visibility:visible;mso-wrap-style:square" from="3264,3312" to="3744,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CFL8UAAADcAAAADwAAAGRycy9kb3ducmV2LnhtbESPW2vCQBSE3wv9D8sp9K1uGvBCdJW2&#10;tFBQqDfw9Zg9ZoPZszG7mvjv3YLg4zAz3zCTWWcrcaHGl44VvPcSEMS50yUXCrabn7cRCB+QNVaO&#10;ScGVPMymz08TzLRreUWXdShEhLDPUIEJoc6k9Lkhi77nauLoHVxjMUTZFFI32Ea4rWSaJANpseS4&#10;YLCmL0P5cX22Cux8s9j9nffL1n8OjNv1Tyl+n5R6fek+xiACdeERvrd/tYJh2of/M/EIyO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qCFL8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312" o:spid="_x0000_s1338" style="position:absolute;left:3744;top:3072;width:480;height:480" coordorigin="3744,307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ahX8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XahX8QAAADcAAAA&#10;DwAAAAAAAAAAAAAAAACqAgAAZHJzL2Rvd25yZXYueG1sUEsFBgAAAAAEAAQA+gAAAJsDAAAAAA==&#10;">
                                <v:line id="Line 313" o:spid="_x0000_s1339" style="position:absolute;visibility:visible;mso-wrap-style:square" from="3744,3312" to="4224,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gBxsYAAADcAAAADwAAAGRycy9kb3ducmV2LnhtbESPQWsCMRSE74X+h/AK3mq2e9CyNUpt&#10;EYtWpOrF2yN5brbdvCybVFd/vSkUPA4z8w0zmnSuFkdqQ+VZwVM/A0Gsvam4VLDbzh6fQYSIbLD2&#10;TArOFGAyvr8bYWH8ib/ouImlSBAOBSqwMTaFlEFbchj6viFO3sG3DmOSbSlNi6cEd7XMs2wgHVac&#10;Fiw29GZJ/2x+nYLp+/d+tZxPbdR6Z/zab6vPxUWp3kP3+gIiUhdv4f/2h1EwzHP4O5OOgBx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oAcbGAAAA3AAAAA8AAAAAAAAA&#10;AAAAAAAAoQIAAGRycy9kb3ducmV2LnhtbFBLBQYAAAAABAAEAPkAAACUAwAAAAA=&#10;" strokecolor="windowText">
                                  <v:stroke dashstyle="dash"/>
                                </v:line>
                                <v:line id="Line 314" o:spid="_x0000_s1340" style="position:absolute;rotation:-90;visibility:visible;mso-wrap-style:square" from="3744,3312" to="4224,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W4wMUAAADcAAAADwAAAGRycy9kb3ducmV2LnhtbESPQWvCQBSE74L/YXlCb7oxpVqiq2hp&#10;odCCVgWvr9nXbDD7NmZXk/77bkHwOMzMN8x82dlKXKnxpWMF41ECgjh3uuRCwWH/NnwG4QOyxsox&#10;KfglD8tFvzfHTLuWv+i6C4WIEPYZKjAh1JmUPjdk0Y9cTRy9H9dYDFE2hdQNthFuK5kmyURaLDku&#10;GKzpxVB+2l2sAvux/zxuLt/b1q8nxh2fzim+npV6GHSrGYhAXbiHb+13rWCaPsL/mXg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gW4wM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  <v:group id="Group 315" o:spid="_x0000_s1341" style="position:absolute;left:3264;top:3552;width:960;height:480" coordorigin="3264,355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RQD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hFAOxgAAANwA&#10;AAAPAAAAAAAAAAAAAAAAAKoCAABkcnMvZG93bnJldi54bWxQSwUGAAAAAAQABAD6AAAAnQMAAAAA&#10;">
                              <v:group id="Group 316" o:spid="_x0000_s1342" style="position:absolute;left:3264;top:3552;width:480;height:480" coordorigin="3264,355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3Ie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L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bch6xgAAANwA&#10;AAAPAAAAAAAAAAAAAAAAAKoCAABkcnMvZG93bnJldi54bWxQSwUGAAAAAAQABAD6AAAAnQMAAAAA&#10;">
                                <v:line id="Line 317" o:spid="_x0000_s1343" style="position:absolute;visibility:visible;mso-wrap-style:square" from="3264,3792" to="3744,3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z8kcMAAADcAAAADwAAAGRycy9kb3ducmV2LnhtbERPy2oCMRTdF/oP4Ra662R0oTI1ig/E&#10;Uiul6qa7S3KdTDu5GSapjn59sxBcHs57PO1cLU7Uhsqzgl6WgyDW3lRcKjjsVy8jECEiG6w9k4IL&#10;BZhOHh/GWBh/5i867WIpUgiHAhXYGJtCyqAtOQyZb4gTd/Stw5hgW0rT4jmFu1r283wgHVacGiw2&#10;tLCkf3d/TsF8+fO93aznNmp9MP7T76uP96tSz0/d7BVEpC7exTf3m1Ew7KW16Uw6AnL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vs/JHDAAAA3AAAAA8AAAAAAAAAAAAA&#10;AAAAoQIAAGRycy9kb3ducmV2LnhtbFBLBQYAAAAABAAEAPkAAACRAwAAAAA=&#10;" strokecolor="windowText">
                                  <v:stroke dashstyle="dash"/>
                                </v:line>
                                <v:line id="Line 318" o:spid="_x0000_s1344" style="position:absolute;rotation:-90;visibility:visible;mso-wrap-style:square" from="3264,3792" to="3744,3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FFl8UAAADcAAAADwAAAGRycy9kb3ducmV2LnhtbESPQWsCMRSE74X+h/AK3mpWQVtXo6go&#10;CBW0Knh9bl43Szcv6ya6239vCoUeh5n5hpnMWluKO9W+cKyg101AEGdOF5wrOB3Xr+8gfEDWWDom&#10;BT/kYTZ9fppgql3Dn3Q/hFxECPsUFZgQqlRKnxmy6LuuIo7el6sthijrXOoamwi3pewnyVBaLDgu&#10;GKxoaSj7PtysAvtx3J53t8u+8YuhcefBtY+rq1Kdl3Y+BhGoDf/hv/ZGK3jrjeD3TDwCcvo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YFFl8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319" o:spid="_x0000_s1345" style="position:absolute;left:3744;top:3552;width:480;height:480" coordorigin="3744,355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t4c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t4cQAAADcAAAA&#10;DwAAAAAAAAAAAAAAAACqAgAAZHJzL2Rvd25yZXYueG1sUEsFBgAAAAAEAAQA+gAAAJsDAAAAAA==&#10;">
                                <v:line id="Line 320" o:spid="_x0000_s1346" style="position:absolute;visibility:visible;mso-wrap-style:square" from="3744,3792" to="4224,3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/NeMYAAADcAAAADwAAAGRycy9kb3ducmV2LnhtbESPT2sCMRTE7wW/Q3iCt5rVg5atUWqL&#10;WLRF/HPp7ZG8blY3L8sm1dVPbwqFHoeZ+Q0zmbWuEmdqQulZwaCfgSDW3pRcKDjsF49PIEJENlh5&#10;JgVXCjCbdh4mmBt/4S2dd7EQCcIhRwU2xjqXMmhLDkPf18TJ+/aNw5hkU0jT4CXBXSWHWTaSDktO&#10;CxZrerWkT7sfp2D+dvz6XC/nNmp9MH7j9+XH6qZUr9u+PIOI1Mb/8F/73SgYD0bweyYdATm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U/zXjGAAAA3AAAAA8AAAAAAAAA&#10;AAAAAAAAoQIAAGRycy9kb3ducmV2LnhtbFBLBQYAAAAABAAEAPkAAACUAwAAAAA=&#10;" strokecolor="windowText">
                                  <v:stroke dashstyle="dash"/>
                                </v:line>
                                <v:line id="Line 321" o:spid="_x0000_s1347" style="position:absolute;rotation:-90;visibility:visible;mso-wrap-style:square" from="3744,3792" to="4224,3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J0fsYAAADcAAAADwAAAGRycy9kb3ducmV2LnhtbESP3WrCQBSE7wu+w3KE3tWNQlWim2BL&#10;C4UWWn/A22P2mA1mz8bsatK3d4VCL4eZ+YZZ5r2txZVaXzlWMB4lIIgLpysuFey2709zED4ga6wd&#10;k4Jf8pBng4clptp1vKbrJpQiQtinqMCE0KRS+sKQRT9yDXH0jq61GKJsS6lb7CLc1nKSJFNpseK4&#10;YLChV0PFaXOxCuzn9mv/fTn8dP5latz++TzBt7NSj8N+tQARqA//4b/2h1YwG8/gfiYeAZn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SdH7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</v:group>
                      <v:group id="Group 322" o:spid="_x0000_s1348" style="position:absolute;left:4224;top:2112;width:1920;height:1920" coordorigin="4224,2112" coordsize="1920,1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NNYc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PK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c01hxgAAANwA&#10;AAAPAAAAAAAAAAAAAAAAAKoCAABkcnMvZG93bnJldi54bWxQSwUGAAAAAAQABAD6AAAAnQMAAAAA&#10;">
                        <v:group id="Group 323" o:spid="_x0000_s1349" style="position:absolute;left:4224;top:2112;width:1920;height:960" coordorigin="4224,2112" coordsize="192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HTF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Hyl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h0xbFAAAA3AAA&#10;AA8AAAAAAAAAAAAAAAAAqgIAAGRycy9kb3ducmV2LnhtbFBLBQYAAAAABAAEAPoAAACcAwAAAAA=&#10;">
                          <v:group id="Group 324" o:spid="_x0000_s1350" style="position:absolute;left:4224;top:2112;width:960;height:960" coordorigin="4224,2112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4oQ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HihCwwAAANwAAAAP&#10;AAAAAAAAAAAAAAAAAKoCAABkcnMvZG93bnJldi54bWxQSwUGAAAAAAQABAD6AAAAmgMAAAAA&#10;">
                            <v:group id="Group 325" o:spid="_x0000_s1351" style="position:absolute;left:4224;top:2112;width:960;height:480" coordorigin="4224,211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/Ev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X8S9xgAAANwA&#10;AAAPAAAAAAAAAAAAAAAAAKoCAABkcnMvZG93bnJldi54bWxQSwUGAAAAAAQABAD6AAAAnQMAAAAA&#10;">
                              <v:group id="Group 326" o:spid="_x0000_s1352" style="position:absolute;left:4224;top:2112;width:480;height:480" coordorigin="4224,211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FjS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1gFS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EWNIxgAAANwA&#10;AAAPAAAAAAAAAAAAAAAAAKoCAABkcnMvZG93bnJldi54bWxQSwUGAAAAAAQABAD6AAAAnQMAAAAA&#10;">
                                <v:line id="Line 327" o:spid="_x0000_s1353" style="position:absolute;visibility:visible;mso-wrap-style:square" from="4224,2352" to="4704,2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ZbpcUAAADcAAAADwAAAGRycy9kb3ducmV2LnhtbESPQWsCMRSE74L/IbxCb5qtBytbo9QW&#10;qVSlVL309kheN1s3L8sm6uqvN4LQ4zAz3zDjaesqcaQmlJ4VPPUzEMTam5ILBbvtvDcCESKywcoz&#10;KThTgOmk2xljbvyJv+m4iYVIEA45KrAx1rmUQVtyGPq+Jk7er28cxiSbQpoGTwnuKjnIsqF0WHJa&#10;sFjTmyW93xycgtn73896+TGzUeud8V9+W64+L0o9PrSvLyAitfE/fG8vjILnbAi3M+kIyM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OZbpcUAAADcAAAADwAAAAAAAAAA&#10;AAAAAAChAgAAZHJzL2Rvd25yZXYueG1sUEsFBgAAAAAEAAQA+QAAAJMDAAAAAA==&#10;" strokecolor="windowText">
                                  <v:stroke dashstyle="dash"/>
                                </v:line>
                                <v:line id="Line 328" o:spid="_x0000_s1354" style="position:absolute;rotation:-90;visibility:visible;mso-wrap-style:square" from="4224,2352" to="4704,2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vio8UAAADcAAAADwAAAGRycy9kb3ducmV2LnhtbESPQWsCMRSE74L/ITzBm2YV1LI1iopC&#10;oYJWC15fN6+bpZuXdRPd9d83BaHHYWa+YebL1pbiTrUvHCsYDRMQxJnTBecKPs+7wQsIH5A1lo5J&#10;wYM8LBfdzhxT7Rr+oPsp5CJC2KeowIRQpVL6zJBFP3QVcfS+XW0xRFnnUtfYRLgt5ThJptJiwXHB&#10;YEUbQ9nP6WYV2Pfz/nK4fR0bv54ad5lcx7i9KtXvtatXEIHa8B9+tt+0glkyg78z8Qj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ovio8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329" o:spid="_x0000_s1355" style="position:absolute;left:4704;top:2112;width:480;height:480" coordorigin="4704,211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3G08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yj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1dxtPFAAAA3AAA&#10;AA8AAAAAAAAAAAAAAAAAqgIAAGRycy9kb3ducmV2LnhtbFBLBQYAAAAABAAEAPoAAACcAwAAAAA=&#10;">
                                <v:line id="Line 330" o:spid="_x0000_s1356" style="position:absolute;visibility:visible;mso-wrap-style:square" from="4704,2352" to="5184,2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hgScYAAADcAAAADwAAAGRycy9kb3ducmV2LnhtbESPQWsCMRSE74L/ITzBm2Yr0patUaoi&#10;FmspVS+9PZLXzermZdlE3fbXm0Khx2FmvmEms9ZV4kJNKD0ruBtmIIi1NyUXCg771eARRIjIBivP&#10;pOCbAsym3c4Ec+Ov/EGXXSxEgnDIUYGNsc6lDNqSwzD0NXHyvnzjMCbZFNI0eE1wV8lRlt1LhyWn&#10;BYs1LSzp0+7sFMyXx8+31/XcRq0Pxr/7fbnd/CjV77XPTyAitfE//Nd+MQoesjH8nklHQE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94YEnGAAAA3AAAAA8AAAAAAAAA&#10;AAAAAAAAoQIAAGRycy9kb3ducmV2LnhtbFBLBQYAAAAABAAEAPkAAACUAwAAAAA=&#10;" strokecolor="windowText">
                                  <v:stroke dashstyle="dash"/>
                                </v:line>
                                <v:line id="Line 331" o:spid="_x0000_s1357" style="position:absolute;rotation:-90;visibility:visible;mso-wrap-style:square" from="4704,2352" to="5184,2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XZT8YAAADcAAAADwAAAGRycy9kb3ducmV2LnhtbESP3WrCQBSE7wu+w3KE3tWNgrakboJK&#10;CwUL9afg7Wn2mA1mz8bsauLbdwsFL4eZ+YaZ572txZVaXzlWMB4lIIgLpysuFXzv359eQPiArLF2&#10;TApu5CHPBg9zTLXreEvXXShFhLBPUYEJoUml9IUhi37kGuLoHV1rMUTZllK32EW4reUkSWbSYsVx&#10;wWBDK0PFaXexCux6/3n4uvxsOr+cGXeYnif4dlbqcdgvXkEE6sM9/N/+0Aqekyn8nYlHQGa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kV2U/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</v:group>
                            <v:group id="Group 332" o:spid="_x0000_s1358" style="position:absolute;left:4224;top:2592;width:960;height:480" coordorigin="4224,259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NhJs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P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TYSbFAAAA3AAA&#10;AA8AAAAAAAAAAAAAAAAAqgIAAGRycy9kb3ducmV2LnhtbFBLBQYAAAAABAAEAPoAAACcAwAAAAA=&#10;">
                              <v:group id="Group 333" o:spid="_x0000_s1359" style="position:absolute;left:4224;top:2592;width:480;height:480" coordorigin="4224,259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H/Uc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/1HFAAAA3AAA&#10;AA8AAAAAAAAAAAAAAAAAqgIAAGRycy9kb3ducmV2LnhtbFBLBQYAAAAABAAEAPoAAACcAwAAAAA=&#10;">
                                <v:line id="Line 334" o:spid="_x0000_s1360" style="position:absolute;visibility:visible;mso-wrap-style:square" from="4224,2832" to="4704,2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NmSsMAAADcAAAADwAAAGRycy9kb3ducmV2LnhtbERPTWsCMRC9C/6HMAVvbrY9WNkapbYU&#10;S1VK1Yu3IRk3WzeTZRN16683B6HHx/uezDpXizO1ofKs4DHLQRBrbyouFey2H8MxiBCRDdaeScEf&#10;BZhN+70JFsZf+IfOm1iKFMKhQAU2xqaQMmhLDkPmG+LEHXzrMCbYltK0eEnhrpZPeT6SDitODRYb&#10;erOkj5uTUzB//92vl4u5jVrvjP/222r1dVVq8NC9voCI1MV/8d39aRQ852l+OpOOgJz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BDZkrDAAAA3AAAAA8AAAAAAAAAAAAA&#10;AAAAoQIAAGRycy9kb3ducmV2LnhtbFBLBQYAAAAABAAEAPkAAACRAwAAAAA=&#10;" strokecolor="windowText">
                                  <v:stroke dashstyle="dash"/>
                                </v:line>
                                <v:line id="Line 335" o:spid="_x0000_s1361" style="position:absolute;rotation:-90;visibility:visible;mso-wrap-style:square" from="4224,2832" to="4704,2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7fTMUAAADcAAAADwAAAGRycy9kb3ducmV2LnhtbESPQWvCQBSE70L/w/KE3nSjUFtSN8GK&#10;hYJCrRa8vmaf2WD2bcyuJv57t1DocZiZb5h53ttaXKn1lWMFk3ECgrhwuuJSwff+ffQCwgdkjbVj&#10;UnAjD3n2MJhjql3HX3TdhVJECPsUFZgQmlRKXxiy6MeuIY7e0bUWQ5RtKXWLXYTbWk6TZCYtVhwX&#10;DDa0NFScdherwK73m8Pn5Wfb+beZcYen8xRXZ6Ueh/3iFUSgPvyH/9ofWsFzMoHfM/EIyO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7fTM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336" o:spid="_x0000_s1362" style="position:absolute;left:4704;top:2592;width:480;height:480" coordorigin="4704,259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I1ays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L0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VrKxgAAANwA&#10;AAAPAAAAAAAAAAAAAAAAAKoCAABkcnMvZG93bnJldi54bWxQSwUGAAAAAAQABAD6AAAAnQMAAAAA&#10;">
                                <v:line id="Line 337" o:spid="_x0000_s1363" style="position:absolute;visibility:visible;mso-wrap-style:square" from="4704,2832" to="5184,2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7wVsMAAADcAAAADwAAAGRycy9kb3ducmV2LnhtbERPTWsCMRC9C/0PYQq9udl6EN0aRSul&#10;pSql6qW3IRk3224myybV1V9vDoLHx/uezDpXiyO1ofKs4DnLQRBrbyouFex3b/0RiBCRDdaeScGZ&#10;AsymD70JFsaf+JuO21iKFMKhQAU2xqaQMmhLDkPmG+LEHXzrMCbYltK0eErhrpaDPB9KhxWnBosN&#10;vVrSf9t/p2Cx/P3ZrN4XNmq9N/7L76r150Wpp8du/gIiUhfv4pv7wygYjtPadCYdATm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De8FbDAAAA3AAAAA8AAAAAAAAAAAAA&#10;AAAAoQIAAGRycy9kb3ducmV2LnhtbFBLBQYAAAAABAAEAPkAAACRAwAAAAA=&#10;" strokecolor="windowText">
                                  <v:stroke dashstyle="dash"/>
                                </v:line>
                                <v:line id="Line 338" o:spid="_x0000_s1364" style="position:absolute;rotation:-90;visibility:visible;mso-wrap-style:square" from="4704,2832" to="5184,2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NJUMUAAADcAAAADwAAAGRycy9kb3ducmV2LnhtbESPQWvCQBSE70L/w/KE3nSj0FCjq1ix&#10;ULBQq4LXZ/aZDWbfxuxq4r/vFgo9DjPzDTNbdLYSd2p86VjBaJiAIM6dLrlQcNi/D15B+ICssXJM&#10;Ch7kYTF/6s0w067lb7rvQiEihH2GCkwIdSalzw1Z9ENXE0fv7BqLIcqmkLrBNsJtJcdJkkqLJccF&#10;gzWtDOWX3c0qsJv95/Hrdtq2/i017vhyHeP6qtRzv1tOQQTqwn/4r/2hFaSTCfyeiUdAz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rNJUM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339" o:spid="_x0000_s1365" style="position:absolute;left:5184;top:2112;width:960;height:960" coordorigin="5184,2112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KN2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y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o3ZxgAAANwA&#10;AAAPAAAAAAAAAAAAAAAAAKoCAABkcnMvZG93bnJldi54bWxQSwUGAAAAAAQABAD6AAAAnQMAAAAA&#10;">
                            <v:group id="Group 340" o:spid="_x0000_s1366" style="position:absolute;left:5184;top:2112;width:960;height:480" coordorigin="5184,211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1UY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a9VGPCAAAA3AAAAA8A&#10;AAAAAAAAAAAAAAAAqgIAAGRycy9kb3ducmV2LnhtbFBLBQYAAAAABAAEAPoAAACZAwAAAAA=&#10;">
                              <v:group id="Group 341" o:spid="_x0000_s1367" style="position:absolute;left:5184;top:2112;width:480;height:480" coordorigin="5184,211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MtYZ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jLWGXCAAAA3AAAAA8A&#10;AAAAAAAAAAAAAAAAqgIAAGRycy9kb3ducmV2LnhtbFBLBQYAAAAABAAEAPoAAACZAwAAAAA=&#10;">
                                <v:line id="Line 342" o:spid="_x0000_s1368" style="position:absolute;visibility:visible;mso-wrap-style:square" from="5184,2352" to="5664,2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bHvMYAAADcAAAADwAAAGRycy9kb3ducmV2LnhtbESPQWsCMRSE7wX/Q3hCbzWrB7GrUbQi&#10;LWopVS/eHslzs3bzsmxSXfvrG6HQ4zAz3zCTWesqcaEmlJ4V9HsZCGLtTcmFgsN+9TQCESKywcoz&#10;KbhRgNm08zDB3Pgrf9JlFwuRIBxyVGBjrHMpg7bkMPR8TZy8k28cxiSbQpoGrwnuKjnIsqF0WHJa&#10;sFjTiyX9tft2ChbL8/F987qwUeuD8R9+X27XP0o9dtv5GESkNv6H/9pvRsHweQD3M+kIyO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E2x7zGAAAA3AAAAA8AAAAAAAAA&#10;AAAAAAAAoQIAAGRycy9kb3ducmV2LnhtbFBLBQYAAAAABAAEAPkAAACUAwAAAAA=&#10;" strokecolor="windowText">
                                  <v:stroke dashstyle="dash"/>
                                </v:line>
                                <v:line id="Line 343" o:spid="_x0000_s1369" style="position:absolute;rotation:-90;visibility:visible;mso-wrap-style:square" from="5184,2352" to="5664,2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t+usUAAADcAAAADwAAAGRycy9kb3ducmV2LnhtbESP3WrCQBSE7wu+w3IE7+pGpUGjq7Sl&#10;hUIL/oK3x+wxG8yejdnVpG/fLRR6OczMN8xi1dlK3KnxpWMFo2ECgjh3uuRCwWH//jgF4QOyxsox&#10;KfgmD6tl72GBmXYtb+m+C4WIEPYZKjAh1JmUPjdk0Q9dTRy9s2sshiibQuoG2wi3lRwnSSotlhwX&#10;DNb0aii/7G5Wgf3cfx3Xt9Om9S+pccen6xjfrkoN+t3zHESgLvyH/9ofWkE6m8DvmXgE5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1t+us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344" o:spid="_x0000_s1370" style="position:absolute;left:5664;top:2112;width:480;height:480" coordorigin="5664,211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f9/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m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h/3+xgAAANwA&#10;AAAPAAAAAAAAAAAAAAAAAKoCAABkcnMvZG93bnJldi54bWxQSwUGAAAAAAQABAD6AAAAnQMAAAAA&#10;">
                                <v:line id="Line 345" o:spid="_x0000_s1371" style="position:absolute;visibility:visible;mso-wrap-style:square" from="5664,2352" to="6144,2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j8UMMAAADcAAAADwAAAGRycy9kb3ducmV2LnhtbERPTWsCMRC9C/0PYQq9udl6EN0aRSul&#10;pSql6qW3IRk3224myybV1V9vDoLHx/uezDpXiyO1ofKs4DnLQRBrbyouFex3b/0RiBCRDdaeScGZ&#10;AsymD70JFsaf+JuO21iKFMKhQAU2xqaQMmhLDkPmG+LEHXzrMCbYltK0eErhrpaDPB9KhxWnBosN&#10;vVrSf9t/p2Cx/P3ZrN4XNmq9N/7L76r150Wpp8du/gIiUhfv4pv7wygYjtP8dCYdATm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6o/FDDAAAA3AAAAA8AAAAAAAAAAAAA&#10;AAAAoQIAAGRycy9kb3ducmV2LnhtbFBLBQYAAAAABAAEAPkAAACRAwAAAAA=&#10;" strokecolor="windowText">
                                  <v:stroke dashstyle="dash"/>
                                </v:line>
                                <v:line id="Line 346" o:spid="_x0000_s1372" style="position:absolute;rotation:-90;visibility:visible;mso-wrap-style:square" from="5664,2352" to="6144,2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VFVsUAAADcAAAADwAAAGRycy9kb3ducmV2LnhtbESPQWvCQBSE70L/w/KE3nSj0FCjq1ix&#10;ULBQq4LXZ/aZDWbfxuxq4r/vFgo9DjPzDTNbdLYSd2p86VjBaJiAIM6dLrlQcNi/D15B+ICssXJM&#10;Ch7kYTF/6s0w067lb7rvQiEihH2GCkwIdSalzw1Z9ENXE0fv7BqLIcqmkLrBNsJtJcdJkkqLJccF&#10;gzWtDOWX3c0qsJv95/Hrdtq2/i017vhyHeP6qtRzv1tOQQTqwn/4r/2hFaSTEfyeiUdAz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MVFVs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  <v:group id="Group 347" o:spid="_x0000_s1373" style="position:absolute;left:5184;top:2592;width:960;height:480" coordorigin="5184,259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Hx+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sUy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Hx+MQAAADcAAAA&#10;DwAAAAAAAAAAAAAAAACqAgAAZHJzL2Rvd25yZXYueG1sUEsFBgAAAAAEAAQA+gAAAJsDAAAAAA==&#10;">
                              <v:group id="Group 348" o:spid="_x0000_s1374" style="position:absolute;left:5184;top:2592;width:480;height:480" coordorigin="5184,259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Nvj8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Id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SNvj8QAAADcAAAA&#10;DwAAAAAAAAAAAAAAAACqAgAAZHJzL2Rvd25yZXYueG1sUEsFBgAAAAAEAAQA+gAAAJsDAAAAAA==&#10;">
                                <v:line id="Line 349" o:spid="_x0000_s1375" style="position:absolute;visibility:visible;mso-wrap-style:square" from="5184,2832" to="5664,2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RXYsYAAADcAAAADwAAAGRycy9kb3ducmV2LnhtbESPT2sCMRTE7wW/Q3iCt5ptD4tsjaIV&#10;qbQW8c+lt0fy3KxuXpZNqls/fVMoeBxm5jfMeNq5WlyoDZVnBU/DDASx9qbiUsFhv3wcgQgR2WDt&#10;mRT8UIDppPcwxsL4K2/psoulSBAOBSqwMTaFlEFbchiGviFO3tG3DmOSbSlNi9cEd7V8zrJcOqw4&#10;LVhs6NWSPu++nYL54vT1+fE2t1Hrg/Ebv6/W7zelBv1u9gIiUhfv4f/2yijIRzn8nUlHQE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vUV2LGAAAA3AAAAA8AAAAAAAAA&#10;AAAAAAAAoQIAAGRycy9kb3ducmV2LnhtbFBLBQYAAAAABAAEAPkAAACUAwAAAAA=&#10;" strokecolor="windowText">
                                  <v:stroke dashstyle="dash"/>
                                </v:line>
                                <v:line id="Line 350" o:spid="_x0000_s1376" style="position:absolute;rotation:-90;visibility:visible;mso-wrap-style:square" from="5184,2832" to="5664,2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nuZMUAAADcAAAADwAAAGRycy9kb3ducmV2LnhtbESPQWvCQBSE70L/w/KE3nSj0FSiq1ix&#10;ULBQq4LXZ/aZDWbfxuxq4r/vFgo9DjPzDTNbdLYSd2p86VjBaJiAIM6dLrlQcNi/DyYgfEDWWDkm&#10;BQ/ysJg/9WaYadfyN913oRARwj5DBSaEOpPS54Ys+qGriaN3do3FEGVTSN1gG+G2kuMkSaXFkuOC&#10;wZpWhvLL7mYV2M3+8/h1O21b/5Yad3y5jnF9Veq53y2nIAJ14T/81/7QCtLJK/yeiUdAz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bnuZM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351" o:spid="_x0000_s1377" style="position:absolute;left:5664;top:2592;width:480;height:480" coordorigin="5664,259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/KF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wx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m/KFMQAAADcAAAA&#10;DwAAAAAAAAAAAAAAAACqAgAAZHJzL2Rvd25yZXYueG1sUEsFBgAAAAAEAAQA+gAAAJsDAAAAAA==&#10;">
                                <v:line id="Line 352" o:spid="_x0000_s1378" style="position:absolute;visibility:visible;mso-wrap-style:square" from="5664,2832" to="6144,2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psjsUAAADcAAAADwAAAGRycy9kb3ducmV2LnhtbESPQWsCMRSE74X+h/AK3mq2IiKrUbQi&#10;Fm0pVS/eHslzs+3mZdmkuvrrjVDocZiZb5jxtHWVOFETSs8KXroZCGLtTcmFgv1u+TwEESKywcoz&#10;KbhQgOnk8WGMufFn/qLTNhYiQTjkqMDGWOdSBm3JYej6mjh5R984jEk2hTQNnhPcVbKXZQPpsOS0&#10;YLGmV0v6Z/vrFMwX34ePzWpuo9Z74z/9rnxfX5XqPLWzEYhIbfwP/7XfjILBsA/3M+kIyM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EpsjsUAAADcAAAADwAAAAAAAAAA&#10;AAAAAAChAgAAZHJzL2Rvd25yZXYueG1sUEsFBgAAAAAEAAQA+QAAAJMDAAAAAA==&#10;" strokecolor="windowText">
                                  <v:stroke dashstyle="dash"/>
                                </v:line>
                                <v:line id="Line 353" o:spid="_x0000_s1379" style="position:absolute;rotation:-90;visibility:visible;mso-wrap-style:square" from="5664,2832" to="6144,2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fViMQAAADcAAAADwAAAGRycy9kb3ducmV2LnhtbESP3WrCQBSE7wt9h+UUelc3FQwSXUVL&#10;C4UW/AVvj9ljNpg9G7OriW/vCoKXw8x8w4ynna3EhRpfOlbw2UtAEOdOl1wo2G5+PoYgfEDWWDkm&#10;BVfyMJ28vowx067lFV3WoRARwj5DBSaEOpPS54Ys+p6riaN3cI3FEGVTSN1gG+G2kv0kSaXFkuOC&#10;wZq+DOXH9dkqsH+b/93ivF+2fp4atxuc+vh9Uur9rZuNQATqwjP8aP9qBelwAPcz8QjIy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J9WIxAAAANwAAAAPAAAAAAAAAAAA&#10;AAAAAKECAABkcnMvZG93bnJldi54bWxQSwUGAAAAAAQABAD5AAAAkgM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  <v:group id="Group 354" o:spid="_x0000_s1380" style="position:absolute;left:4224;top:3072;width:1920;height:960" coordorigin="4224,3072" coordsize="192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12jc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+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7XaNxgAAANwA&#10;AAAPAAAAAAAAAAAAAAAAAKoCAABkcnMvZG93bnJldi54bWxQSwUGAAAAAAQABAD6AAAAnQMAAAAA&#10;">
                          <v:group id="Group 355" o:spid="_x0000_s1381" style="position:absolute;left:4224;top:3072;width:960;height:960" coordorigin="4224,3072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Li/8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r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Ny4v/CAAAA3AAAAA8A&#10;AAAAAAAAAAAAAAAAqgIAAGRycy9kb3ducmV2LnhtbFBLBQYAAAAABAAEAPoAAACZAwAAAAA=&#10;">
                            <v:group id="Group 356" o:spid="_x0000_s1382" style="position:absolute;left:4224;top:3072;width:960;height:480" coordorigin="4224,307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q0m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GSfMH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tJrFAAAA3AAA&#10;AA8AAAAAAAAAAAAAAAAAqgIAAGRycy9kb3ducmV2LnhtbFBLBQYAAAAABAAEAPoAAACcAwAAAAA=&#10;">
                              <v:group id="Group 357" o:spid="_x0000_s1383" style="position:absolute;left:4224;top:3072;width:480;height:480" coordorigin="4224,307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Yfq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Xx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9h+oxgAAANwA&#10;AAAPAAAAAAAAAAAAAAAAAKoCAABkcnMvZG93bnJldi54bWxQSwUGAAAAAAQABAD6AAAAnQMAAAAA&#10;">
                                <v:line id="Line 358" o:spid="_x0000_s1384" style="position:absolute;visibility:visible;mso-wrap-style:square" from="4224,3312" to="4704,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EnRcYAAADcAAAADwAAAGRycy9kb3ducmV2LnhtbESPQWsCMRSE74X+h/AK3mq2HtayNUpt&#10;EYtWpOrF2yN5brbdvCybVFd/vSkUPA4z8w0zmnSuFkdqQ+VZwVM/A0Gsvam4VLDbzh6fQYSIbLD2&#10;TArOFGAyvr8bYWH8ib/ouImlSBAOBSqwMTaFlEFbchj6viFO3sG3DmOSbSlNi6cEd7UcZFkuHVac&#10;Fiw29GZJ/2x+nYLp+/d+tZxPbdR6Z/zab6vPxUWp3kP3+gIiUhdv4f/2h1GQD3P4O5OOgBx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4BJ0XGAAAA3AAAAA8AAAAAAAAA&#10;AAAAAAAAoQIAAGRycy9kb3ducmV2LnhtbFBLBQYAAAAABAAEAPkAAACUAwAAAAA=&#10;" strokecolor="windowText">
                                  <v:stroke dashstyle="dash"/>
                                </v:line>
                                <v:line id="Line 359" o:spid="_x0000_s1385" style="position:absolute;rotation:-90;visibility:visible;mso-wrap-style:square" from="4224,3312" to="4704,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yeQ8UAAADcAAAADwAAAGRycy9kb3ducmV2LnhtbESP3WrCQBSE7wu+w3KE3tWNQmOJrqLS&#10;QqGF+lPw9pg9ZoPZszG7mvTtXaHg5TAz3zDTeWcrcaXGl44VDAcJCOLc6ZILBb+7j5c3ED4ga6wc&#10;k4I/8jCf9Z6mmGnX8oau21CICGGfoQITQp1J6XNDFv3A1cTRO7rGYoiyKaRusI1wW8lRkqTSYslx&#10;wWBNK0P5aXuxCuzX7nv/czmsW79Mjdu/nkf4flbqud8tJiACdeER/m9/agXpeAz3M/EIy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GyeQ8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360" o:spid="_x0000_s1386" style="position:absolute;left:4704;top:3072;width:480;height:480" coordorigin="4704,307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q6M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O6ujPFAAAA3AAA&#10;AA8AAAAAAAAAAAAAAAAAqgIAAGRycy9kb3ducmV2LnhtbFBLBQYAAAAABAAEAPoAAACcAwAAAAA=&#10;">
                                <v:line id="Line 361" o:spid="_x0000_s1387" style="position:absolute;visibility:visible;mso-wrap-style:square" from="4704,3312" to="5184,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8cqccAAADcAAAADwAAAGRycy9kb3ducmV2LnhtbESPQUsDMRSE7wX/Q3iCtzZrkVbWpotr&#10;EcW2iG0v3h7Jc7O6eVk2sd3215tCweMwM98ws6J3jdhTF2rPCm5HGQhi7U3NlYLd9nl4DyJEZION&#10;Z1JwpADF/Goww9z4A3/QfhMrkSAcclRgY2xzKYO25DCMfEucvC/fOYxJdpU0HR4S3DVynGUT6bDm&#10;tGCxpSdL+mfz6xSUi+/P9fKltFHrnfHvfluv3k5K3Vz3jw8gIvXxP3xpvxoFk+kdnM+kI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nxypxwAAANwAAAAPAAAAAAAA&#10;AAAAAAAAAKECAABkcnMvZG93bnJldi54bWxQSwUGAAAAAAQABAD5AAAAlQMAAAAA&#10;" strokecolor="windowText">
                                  <v:stroke dashstyle="dash"/>
                                </v:line>
                                <v:line id="Line 362" o:spid="_x0000_s1388" style="position:absolute;rotation:-90;visibility:visible;mso-wrap-style:square" from="4704,3312" to="5184,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Klr8UAAADcAAAADwAAAGRycy9kb3ducmV2LnhtbESPQWvCQBSE7wX/w/IEb3WjYCrRVVRa&#10;ECzUquD1mX3Nhmbfxuxq4r/vFgo9DjPzDTNfdrYSd2p86VjBaJiAIM6dLrlQcDq+PU9B+ICssXJM&#10;Ch7kYbnoPc0x067lT7ofQiEihH2GCkwIdSalzw1Z9ENXE0fvyzUWQ5RNIXWDbYTbSo6TJJUWS44L&#10;BmvaGMq/DzerwO6O7+eP22Xf+nVq3HlyHePrValBv1vNQATqwn/4r73VCtKXCfyeiUd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/Klr8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  <v:group id="Group 363" o:spid="_x0000_s1389" style="position:absolute;left:4224;top:3552;width:960;height:480" coordorigin="4224,355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YRAc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Ukyh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YRAcQAAADcAAAA&#10;DwAAAAAAAAAAAAAAAACqAgAAZHJzL2Rvd25yZXYueG1sUEsFBgAAAAAEAAQA+gAAAJsDAAAAAA==&#10;">
                              <v:group id="Group 364" o:spid="_x0000_s1390" style="position:absolute;left:4224;top:3552;width:480;height:480" coordorigin="4224,355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SPd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FI92xgAAANwA&#10;AAAPAAAAAAAAAAAAAAAAAKoCAABkcnMvZG93bnJldi54bWxQSwUGAAAAAAQABAD6AAAAnQMAAAAA&#10;">
                                <v:line id="Line 365" o:spid="_x0000_s1391" style="position:absolute;visibility:visible;mso-wrap-style:square" from="4224,3792" to="4704,3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QaqsMAAADcAAAADwAAAGRycy9kb3ducmV2LnhtbERPTWsCMRC9C/0PYQq9udl6UNkaRSul&#10;pSql6qW3IRk3224myybV1V9vDoLHx/uezDpXiyO1ofKs4DnLQRBrbyouFex3b/0xiBCRDdaeScGZ&#10;AsymD70JFsaf+JuO21iKFMKhQAU2xqaQMmhLDkPmG+LEHXzrMCbYltK0eErhrpaDPB9KhxWnBosN&#10;vVrSf9t/p2Cx/P3ZrN4XNmq9N/7L76r150Wpp8du/gIiUhfv4pv7wygYjtL8dCYdATm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6kGqrDAAAA3AAAAA8AAAAAAAAAAAAA&#10;AAAAoQIAAGRycy9kb3ducmV2LnhtbFBLBQYAAAAABAAEAPkAAACRAwAAAAA=&#10;" strokecolor="windowText">
                                  <v:stroke dashstyle="dash"/>
                                </v:line>
                                <v:line id="Line 366" o:spid="_x0000_s1392" style="position:absolute;rotation:-90;visibility:visible;mso-wrap-style:square" from="4224,3792" to="4704,3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mjrMUAAADcAAAADwAAAGRycy9kb3ducmV2LnhtbESPQWvCQBSE70L/w/KE3nSj0FSiq1ix&#10;ULBQq4LXZ/aZDWbfxuxq4r/vFgo9DjPzDTNbdLYSd2p86VjBaJiAIM6dLrlQcNi/DyYgfEDWWDkm&#10;BQ/ysJg/9WaYadfyN913oRARwj5DBSaEOpPS54Ys+qGriaN3do3FEGVTSN1gG+G2kuMkSaXFkuOC&#10;wZpWhvLL7mYV2M3+8/h1O21b/5Yad3y5jnF9Veq53y2nIAJ14T/81/7QCtLXEfyeiUdAz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MmjrM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367" o:spid="_x0000_s1393" style="position:absolute;left:4704;top:3552;width:480;height:480" coordorigin="4704,355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gq7c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YKu3FAAAA3AAA&#10;AA8AAAAAAAAAAAAAAAAAqgIAAGRycy9kb3ducmV2LnhtbFBLBQYAAAAABAAEAPoAAACcAwAAAAA=&#10;">
                                <v:line id="Line 368" o:spid="_x0000_s1394" style="position:absolute;visibility:visible;mso-wrap-style:square" from="4704,3792" to="5184,3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uAccMAAADcAAAADwAAAGRycy9kb3ducmV2LnhtbERPy2oCMRTdF/oP4RbcdTLtYiijUdRS&#10;WlpFfGzcXZLrZHRyM0yiTv16syh0eTjv0aR3jbhQF2rPCl6yHASx9qbmSsFu+/H8BiJEZIONZ1Lw&#10;SwEm48eHEZbGX3lNl02sRArhUKICG2NbShm0JYch8y1x4g6+cxgT7CppOrymcNfI1zwvpMOaU4PF&#10;luaW9Glzdgpm78f98udzZqPWO+NXflsvvm9KDZ766RBEpD7+i//cX0ZBUaS16Uw6AnJ8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ULgHHDAAAA3AAAAA8AAAAAAAAAAAAA&#10;AAAAoQIAAGRycy9kb3ducmV2LnhtbFBLBQYAAAAABAAEAPkAAACRAwAAAAA=&#10;" strokecolor="windowText">
                                  <v:stroke dashstyle="dash"/>
                                </v:line>
                                <v:line id="Line 369" o:spid="_x0000_s1395" style="position:absolute;rotation:-90;visibility:visible;mso-wrap-style:square" from="4704,3792" to="5184,3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Y5d8UAAADcAAAADwAAAGRycy9kb3ducmV2LnhtbESPQWvCQBSE7wX/w/IK3uqmgqGNrlJF&#10;QVBoq4LXZ/aZDc2+jdnVxH/vFgo9DjPzDTOZdbYSN2p86VjB6yABQZw7XXKh4LBfvbyB8AFZY+WY&#10;FNzJw2zae5pgpl3L33TbhUJECPsMFZgQ6kxKnxuy6AeuJo7e2TUWQ5RNIXWDbYTbSg6TJJUWS44L&#10;BmtaGMp/dlerwG722+Pn9fTV+nlq3HF0GeLyolT/ufsYgwjUhf/wX3utFaTpO/yeiUdAT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2Y5d8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370" o:spid="_x0000_s1396" style="position:absolute;left:5184;top:3072;width:960;height:960" coordorigin="5184,3072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5H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PkdkxgAAANwA&#10;AAAPAAAAAAAAAAAAAAAAAKoCAABkcnMvZG93bnJldi54bWxQSwUGAAAAAAQABAD6AAAAnQMAAAAA&#10;">
                            <v:group id="Group 371" o:spid="_x0000_s1397" style="position:absolute;left:5184;top:3072;width:960;height:480" coordorigin="5184,307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14JM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jdeCTCAAAA3AAAAA8A&#10;AAAAAAAAAAAAAAAAqgIAAGRycy9kb3ducmV2LnhtbFBLBQYAAAAABAAEAPoAAACZAwAAAAA=&#10;">
                              <v:group id="Group 372" o:spid="_x0000_s1398" style="position:absolute;left:5184;top:3072;width:480;height:480" coordorigin="5184,307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t0Is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ardCLCAAAA3AAAAA8A&#10;AAAAAAAAAAAAAAAAqgIAAGRycy9kb3ducmV2LnhtbFBLBQYAAAAABAAEAPoAAACZAwAAAAA=&#10;">
                                <v:line id="Line 373" o:spid="_x0000_s1399" style="position:absolute;visibility:visible;mso-wrap-style:square" from="5184,3312" to="5664,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O3m8UAAADcAAAADwAAAGRycy9kb3ducmV2LnhtbESPQWsCMRSE74X+h/AK3mpWD4usRlFL&#10;UVqLVL14eyTPzbabl2UTdfXXN4VCj8PMfMNMZp2rxYXaUHlWMOhnIIi1NxWXCg771+cRiBCRDdae&#10;ScGNAsymjw8TLIy/8idddrEUCcKhQAU2xqaQMmhLDkPfN8TJO/nWYUyyLaVp8ZrgrpbDLMulw4rT&#10;gsWGlpb09+7sFCxevo4f76uFjVofjN/6fbV5uyvVe+rmYxCRuvgf/muvjYI8H8LvmXQE5PQ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O3m8UAAADcAAAADwAAAAAAAAAA&#10;AAAAAAChAgAAZHJzL2Rvd25yZXYueG1sUEsFBgAAAAAEAAQA+QAAAJMDAAAAAA==&#10;" strokecolor="windowText">
                                  <v:stroke dashstyle="dash"/>
                                </v:line>
                                <v:line id="Line 374" o:spid="_x0000_s1400" style="position:absolute;rotation:-90;visibility:visible;mso-wrap-style:square" from="5184,3312" to="5664,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4OncUAAADcAAAADwAAAGRycy9kb3ducmV2LnhtbESPQWvCQBSE70L/w/KE3nSjpUFSV7Gl&#10;hUILaix4fc2+ZoPZtzG7mvTfu4LgcZiZb5j5sre1OFPrK8cKJuMEBHHhdMWlgp/dx2gGwgdkjbVj&#10;UvBPHpaLh8EcM+063tI5D6WIEPYZKjAhNJmUvjBk0Y9dQxy9P9daDFG2pdQtdhFuazlNklRarDgu&#10;GGzozVBxyE9Wgf3afe/Xp99N519T4/bPxym+H5V6HParFxCB+nAP39qfWkGaPsH1TDwCcnE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o4Onc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375" o:spid="_x0000_s1401" style="position:absolute;left:5664;top:3072;width:480;height:480" coordorigin="5664,307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fRu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o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n0bnFAAAA3AAA&#10;AA8AAAAAAAAAAAAAAAAAqgIAAGRycy9kb3ducmV2LnhtbFBLBQYAAAAABAAEAPoAAACcAwAAAAA=&#10;">
                                <v:line id="Line 376" o:spid="_x0000_s1402" style="position:absolute;visibility:visible;mso-wrap-style:square" from="5664,3312" to="6144,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2Md8MAAADcAAAADwAAAGRycy9kb3ducmV2LnhtbERPy2oCMRTdF/oP4RbcdTLtYiijUdRS&#10;WlpFfGzcXZLrZHRyM0yiTv16syh0eTjv0aR3jbhQF2rPCl6yHASx9qbmSsFu+/H8BiJEZIONZ1Lw&#10;SwEm48eHEZbGX3lNl02sRArhUKICG2NbShm0JYch8y1x4g6+cxgT7CppOrymcNfI1zwvpMOaU4PF&#10;luaW9Glzdgpm78f98udzZqPWO+NXflsvvm9KDZ766RBEpD7+i//cX0ZBUaT56Uw6AnJ8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t9jHfDAAAA3AAAAA8AAAAAAAAAAAAA&#10;AAAAoQIAAGRycy9kb3ducmV2LnhtbFBLBQYAAAAABAAEAPkAAACRAwAAAAA=&#10;" strokecolor="windowText">
                                  <v:stroke dashstyle="dash"/>
                                </v:line>
                                <v:line id="Line 377" o:spid="_x0000_s1403" style="position:absolute;rotation:-90;visibility:visible;mso-wrap-style:square" from="5664,3312" to="6144,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A1ccUAAADcAAAADwAAAGRycy9kb3ducmV2LnhtbESPQWvCQBSE74X+h+UVvNWNgqGk2Ygt&#10;LQgKtlrw+sw+s8Hs25hdTfz3bqHQ4zAz3zD5fLCNuFLna8cKJuMEBHHpdM2Vgp/d5/MLCB+QNTaO&#10;ScGNPMyLx4ccM+16/qbrNlQiQthnqMCE0GZS+tKQRT92LXH0jq6zGKLsKqk77CPcNnKaJKm0WHNc&#10;MNjSu6HytL1YBXa1W+83l8NX799S4/az8xQ/zkqNnobFK4hAQ/gP/7WXWkGaTuD3TDwCsr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RA1cc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  <v:group id="Group 378" o:spid="_x0000_s1404" style="position:absolute;left:5184;top:3552;width:960;height:480" coordorigin="5184,355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Hdv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I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kd2/xgAAANwA&#10;AAAPAAAAAAAAAAAAAAAAAKoCAABkcnMvZG93bnJldi54bWxQSwUGAAAAAAQABAD6AAAAnQMAAAAA&#10;">
                              <v:group id="Group 379" o:spid="_x0000_s1405" style="position:absolute;left:5184;top:3552;width:480;height:480" coordorigin="5184,355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NDy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Ji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Q0PIxgAAANwA&#10;AAAPAAAAAAAAAAAAAAAAAKoCAABkcnMvZG93bnJldi54bWxQSwUGAAAAAAQABAD6AAAAnQMAAAAA&#10;">
                                <v:line id="Line 380" o:spid="_x0000_s1406" style="position:absolute;visibility:visible;mso-wrap-style:square" from="5184,3792" to="5664,3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R7JcYAAADcAAAADwAAAGRycy9kb3ducmV2LnhtbESPQWsCMRSE74X+h/AEbzVroUvZGqW2&#10;lIpWpOrF2yN5brbdvCybqKu/3hQKHoeZ+YYZTTpXiyO1ofKsYDjIQBBrbyouFWw3Hw/PIEJENlh7&#10;JgVnCjAZ39+NsDD+xN90XMdSJAiHAhXYGJtCyqAtOQwD3xAnb+9bhzHJtpSmxVOCu1o+ZlkuHVac&#10;Fiw29GZJ/64PTsH0/We3XHxObdR6a/zKb6qv+UWpfq97fQERqYu38H97ZhTkTzn8nUlHQI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W0eyXGAAAA3AAAAA8AAAAAAAAA&#10;AAAAAAAAoQIAAGRycy9kb3ducmV2LnhtbFBLBQYAAAAABAAEAPkAAACUAwAAAAA=&#10;" strokecolor="windowText">
                                  <v:stroke dashstyle="dash"/>
                                </v:line>
                                <v:line id="Line 381" o:spid="_x0000_s1407" style="position:absolute;rotation:-90;visibility:visible;mso-wrap-style:square" from="5184,3792" to="5664,3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nCI8UAAADcAAAADwAAAGRycy9kb3ducmV2LnhtbESPQWvCQBSE7wX/w/IEb3WjYCrRVVRa&#10;ECzUquD1mX3Nhmbfxuxq4r/vFgo9DjPzDTNfdrYSd2p86VjBaJiAIM6dLrlQcDq+PU9B+ICssXJM&#10;Ch7kYbnoPc0x067lT7ofQiEihH2GCkwIdSalzw1Z9ENXE0fvyzUWQ5RNIXWDbYTbSo6TJJUWS44L&#10;BmvaGMq/DzerwO6O7+eP22Xf+nVq3HlyHePrValBv1vNQATqwn/4r73VCtLJC/yeiUd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9nCI8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382" o:spid="_x0000_s1408" style="position:absolute;left:5664;top:3552;width:480;height:480" coordorigin="5664,355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/mU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Jk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D+ZTxgAAANwA&#10;AAAPAAAAAAAAAAAAAAAAAKoCAABkcnMvZG93bnJldi54bWxQSwUGAAAAAAQABAD6AAAAnQMAAAAA&#10;">
                                <v:line id="Line 383" o:spid="_x0000_s1409" style="position:absolute;visibility:visible;mso-wrap-style:square" from="5664,3792" to="6144,3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pAycYAAADcAAAADwAAAGRycy9kb3ducmV2LnhtbESPQWsCMRSE7wX/Q3iF3mq2xYqsRtEW&#10;aWkVcfXi7ZE8N2s3L8sm1W1/fVMoeBxm5htmMutcLc7Uhsqzgod+BoJYe1NxqWC/W96PQISIbLD2&#10;TAq+KcBs2ruZYG78hbd0LmIpEoRDjgpsjE0uZdCWHIa+b4iTd/Stw5hkW0rT4iXBXS0fs2woHVac&#10;Fiw29GxJfxZfTsHi5XRYf7wubNR6b/zG76rV+49Sd7fdfAwiUhev4f/2m1EwfBrA35l0BOT0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oqQMnGAAAA3AAAAA8AAAAAAAAA&#10;AAAAAAAAoQIAAGRycy9kb3ducmV2LnhtbFBLBQYAAAAABAAEAPkAAACUAwAAAAA=&#10;" strokecolor="windowText">
                                  <v:stroke dashstyle="dash"/>
                                </v:line>
                                <v:line id="Line 384" o:spid="_x0000_s1410" style="position:absolute;rotation:-90;visibility:visible;mso-wrap-style:square" from="5664,3792" to="6144,3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f5z8UAAADcAAAADwAAAGRycy9kb3ducmV2LnhtbESPQWvCQBSE74X+h+UVvNWNQoKkrlJL&#10;BUHBVgten9lnNjT7NmZXE/+9WxB6HGbmG2Y6720trtT6yrGC0TABQVw4XXGp4Ge/fJ2A8AFZY+2Y&#10;FNzIw3z2/DTFXLuOv+m6C6WIEPY5KjAhNLmUvjBk0Q9dQxy9k2sthijbUuoWuwi3tRwnSSYtVhwX&#10;DDb0Yaj43V2sArvebw7by/Gr84vMuEN6HuPnWanBS//+BiJQH/7Dj/ZKK8jSFP7OxCMgZ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Ef5z8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</v:group>
                    </v:group>
                    <v:group id="Group 385" o:spid="_x0000_s1411" style="position:absolute;left:2304;top:4032;width:3840;height:1920" coordorigin="2304,4032" coordsize="3840,1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47M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n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s47MQAAADcAAAA&#10;DwAAAAAAAAAAAAAAAACqAgAAZHJzL2Rvd25yZXYueG1sUEsFBgAAAAAEAAQA+gAAAJsDAAAAAA==&#10;">
                      <v:group id="Group 386" o:spid="_x0000_s1412" style="position:absolute;left:2304;top:4032;width:1920;height:1920" coordorigin="2304,4032" coordsize="1920,1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      <v:group id="Group 387" o:spid="_x0000_s1413" style="position:absolute;left:2304;top:4032;width:1920;height:960" coordorigin="2304,4032" coordsize="192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            <v:group id="Group 388" o:spid="_x0000_s1414" style="position:absolute;left:2304;top:4032;width:960;height:960" coordorigin="2304,4032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zH5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xS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jMfnxgAAANwA&#10;AAAPAAAAAAAAAAAAAAAAAKoCAABkcnMvZG93bnJldi54bWxQSwUGAAAAAAQABAD6AAAAnQMAAAAA&#10;">
                            <v:group id="Group 389" o:spid="_x0000_s1415" style="position:absolute;left:2304;top:4032;width:960;height:480" coordorigin="2304,403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KdhM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Ap2EwwAAANwAAAAP&#10;AAAAAAAAAAAAAAAAAKoCAABkcnMvZG93bnJldi54bWxQSwUGAAAAAAQABAD6AAAAmgMAAAAA&#10;">
                              <v:group id="Group 390" o:spid="_x0000_s1416" style="position:absolute;left:2304;top:4032;width:480;height:480" coordorigin="2304,403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SRgs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dJGCwwAAANwAAAAP&#10;AAAAAAAAAAAAAAAAAKoCAABkcnMvZG93bnJldi54bWxQSwUGAAAAAAQABAD6AAAAmgMAAAAA&#10;">
                                <v:line id="Line 391" o:spid="_x0000_s1417" style="position:absolute;visibility:visible;mso-wrap-style:square" from="2304,4272" to="2784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br+8UAAADcAAAADwAAAGRycy9kb3ducmV2LnhtbESPQWsCMRSE70L/Q3gFb5qtFJGtUWpF&#10;KlYpVS+9PZLXzbabl2UTdeuvN4LgcZiZb5jxtHWVOFITSs8KnvoZCGLtTcmFgv1u0RuBCBHZYOWZ&#10;FPxTgOnkoTPG3PgTf9FxGwuRIBxyVGBjrHMpg7bkMPR9TZy8H984jEk2hTQNnhLcVXKQZUPpsOS0&#10;YLGmN0v6b3twCmbz3+/Nx/vMRq33xn/6XblenZXqPravLyAitfEevrWXRsHweQDXM+kIyM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1br+8UAAADcAAAADwAAAAAAAAAA&#10;AAAAAAChAgAAZHJzL2Rvd25yZXYueG1sUEsFBgAAAAAEAAQA+QAAAJMDAAAAAA==&#10;" strokecolor="windowText">
                                  <v:stroke dashstyle="dash"/>
                                </v:line>
                                <v:line id="Line 392" o:spid="_x0000_s1418" style="position:absolute;rotation:-90;visibility:visible;mso-wrap-style:square" from="2304,4272" to="2784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tS/cUAAADcAAAADwAAAGRycy9kb3ducmV2LnhtbESP3WrCQBSE7wu+w3IE7+pGbYNEV2lL&#10;C4UW/AVvj9ljNpg9G7OrSd++Wyh4OczMN8x82dlK3KjxpWMFo2ECgjh3uuRCwX738TgF4QOyxsox&#10;KfghD8tF72GOmXYtb+i2DYWIEPYZKjAh1JmUPjdk0Q9dTRy9k2sshiibQuoG2wi3lRwnSSotlhwX&#10;DNb0Zig/b69Wgf3afR9W1+O69a+pcYfnyxjfL0oN+t3LDESgLtzD/+1PrSB9msDfmXgE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TtS/c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393" o:spid="_x0000_s1419" style="position:absolute;left:2784;top:4032;width:480;height:480" coordorigin="2784,403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g0G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4NBnFAAAA3AAA&#10;AA8AAAAAAAAAAAAAAAAAqgIAAGRycy9kb3ducmV2LnhtbFBLBQYAAAAABAAEAPoAAACcAwAAAAA=&#10;">
                                <v:line id="Line 394" o:spid="_x0000_s1420" style="position:absolute;visibility:visible;mso-wrap-style:square" from="2784,4272" to="3264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jQF8MAAADcAAAADwAAAGRycy9kb3ducmV2LnhtbERPy2oCMRTdC/5DuEJ3mqkUkalRfFAq&#10;tVKqbrq7JNfJ1MnNMIk69eubheDycN6TWesqcaEmlJ4VPA8yEMTam5ILBYf9W38MIkRkg5VnUvBH&#10;AWbTbmeCufFX/qbLLhYihXDIUYGNsc6lDNqSwzDwNXHijr5xGBNsCmkavKZwV8lhlo2kw5JTg8Wa&#10;lpb0aXd2Char35/t5n1ho9YH47/8vvz8uCn11GvnryAitfEhvrvXRsHoJc1PZ9IRkN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DI0BfDAAAA3AAAAA8AAAAAAAAAAAAA&#10;AAAAoQIAAGRycy9kb3ducmV2LnhtbFBLBQYAAAAABAAEAPkAAACRAwAAAAA=&#10;" strokecolor="windowText">
                                  <v:stroke dashstyle="dash"/>
                                </v:line>
                                <v:line id="Line 395" o:spid="_x0000_s1421" style="position:absolute;rotation:-90;visibility:visible;mso-wrap-style:square" from="2784,4272" to="3264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VpEcUAAADcAAAADwAAAGRycy9kb3ducmV2LnhtbESPQWvCQBSE74X+h+UJ3upGsUGiq9hS&#10;QWihVgWvz+wzG8y+jdnVpP/eFQo9DjPzDTNbdLYSN2p86VjBcJCAIM6dLrlQsN+tXiYgfEDWWDkm&#10;Bb/kYTF/fpphpl3LP3TbhkJECPsMFZgQ6kxKnxuy6AeuJo7eyTUWQ5RNIXWDbYTbSo6SJJUWS44L&#10;Bmt6N5Sft1erwH7uvg7f1+Om9W+pcYfXywg/Lkr1e91yCiJQF/7Df+21VpCOh/A4E4+An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qVpEc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  <v:group id="Group 396" o:spid="_x0000_s1422" style="position:absolute;left:2304;top:4512;width:960;height:480" coordorigin="2304,451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44H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SW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TjgfxgAAANwA&#10;AAAPAAAAAAAAAAAAAAAAAKoCAABkcnMvZG93bnJldi54bWxQSwUGAAAAAAQABAD6AAAAnQMAAAAA&#10;">
                              <v:group id="Group 397" o:spid="_x0000_s1423" style="position:absolute;left:2304;top:4512;width:480;height:480" coordorigin="2304,451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ymaM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k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pymaMQAAADcAAAA&#10;DwAAAAAAAAAAAAAAAACqAgAAZHJzL2Rvd25yZXYueG1sUEsFBgAAAAAEAAQA+gAAAJsDAAAAAA==&#10;">
                                <v:line id="Line 398" o:spid="_x0000_s1424" style="position:absolute;visibility:visible;mso-wrap-style:square" from="2304,4752" to="2784,4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uehcYAAADcAAAADwAAAGRycy9kb3ducmV2LnhtbESPQWsCMRSE74X+h/AEbzVrC0vZGqW2&#10;lIpWpOrF2yN5brbdvCybqKu/3hQKHoeZ+YYZTTpXiyO1ofKsYDjIQBBrbyouFWw3Hw/PIEJENlh7&#10;JgVnCjAZ39+NsDD+xN90XMdSJAiHAhXYGJtCyqAtOQwD3xAnb+9bhzHJtpSmxVOCu1o+ZlkuHVac&#10;Fiw29GZJ/64PTsH0/We3XHxObdR6a/zKb6qv+UWpfq97fQERqYu38H97ZhTkTzn8nUlHQI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hrnoXGAAAA3AAAAA8AAAAAAAAA&#10;AAAAAAAAoQIAAGRycy9kb3ducmV2LnhtbFBLBQYAAAAABAAEAPkAAACUAwAAAAA=&#10;" strokecolor="windowText">
                                  <v:stroke dashstyle="dash"/>
                                </v:line>
                                <v:line id="Line 399" o:spid="_x0000_s1425" style="position:absolute;rotation:-90;visibility:visible;mso-wrap-style:square" from="2304,4752" to="2784,4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Yng8UAAADcAAAADwAAAGRycy9kb3ducmV2LnhtbESP3WrCQBSE7wu+w3IE7+pGpVGiq7Sl&#10;hUIL/oK3x+wxG8yejdnVpG/fLRR6OczMN8xi1dlK3KnxpWMFo2ECgjh3uuRCwWH//jgD4QOyxsox&#10;KfgmD6tl72GBmXYtb+m+C4WIEPYZKjAh1JmUPjdk0Q9dTRy9s2sshiibQuoG2wi3lRwnSSotlhwX&#10;DNb0aii/7G5Wgf3cfx3Xt9Om9S+pccen6xjfrkoN+t3zHESgLvyH/9ofWkE6mcLvmXgE5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gYng8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400" o:spid="_x0000_s1426" style="position:absolute;left:2784;top:4512;width:480;height:480" coordorigin="2784,451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D8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dAD88QAAADcAAAA&#10;DwAAAAAAAAAAAAAAAACqAgAAZHJzL2Rvd25yZXYueG1sUEsFBgAAAAAEAAQA+gAAAJsDAAAAAA==&#10;">
                                <v:line id="Line 401" o:spid="_x0000_s1427" style="position:absolute;visibility:visible;mso-wrap-style:square" from="2784,4752" to="3264,4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/WlacYAAADcAAAADwAAAGRycy9kb3ducmV2LnhtbESPQWsCMRSE7wX/Q3iF3mq2tYisRtEW&#10;aWkVcfXi7ZE8N2s3L8sm1W1/fVMoeBxm5htmMutcLc7Uhsqzgod+BoJYe1NxqWC/W96PQISIbLD2&#10;TAq+KcBs2ruZYG78hbd0LmIpEoRDjgpsjE0uZdCWHIa+b4iTd/Stw5hkW0rT4iXBXS0fs2woHVac&#10;Fiw29GxJfxZfTsHi5XRYf7wubNR6b/zG76rV+49Sd7fdfAwiUhev4f/2m1EwHDzB35l0BOT0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f1pWnGAAAA3AAAAA8AAAAAAAAA&#10;AAAAAAAAoQIAAGRycy9kb3ducmV2LnhtbFBLBQYAAAAABAAEAPkAAACUAwAAAAA=&#10;" strokecolor="windowText">
                                  <v:stroke dashstyle="dash"/>
                                </v:line>
                                <v:line id="Line 402" o:spid="_x0000_s1428" style="position:absolute;rotation:-90;visibility:visible;mso-wrap-style:square" from="2784,4752" to="3264,4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gcb8UAAADcAAAADwAAAGRycy9kb3ducmV2LnhtbESP3WrCQBSE7wu+w3KE3tWNFkOJrqLS&#10;QqGF+lPw9pg9ZoPZszG7mvTtXaHg5TAz3zDTeWcrcaXGl44VDAcJCOLc6ZILBb+7j5c3ED4ga6wc&#10;k4I/8jCf9Z6mmGnX8oau21CICGGfoQITQp1J6XNDFv3A1cTRO7rGYoiyKaRusI1wW8lRkqTSYslx&#10;wWBNK0P5aXuxCuzX7nv/czmsW79MjduPzyN8Pyv13O8WExCBuvAI/7c/tYL0dQz3M/EIy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Zgcb8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403" o:spid="_x0000_s1429" style="position:absolute;left:3264;top:4032;width:960;height:960" coordorigin="3264,4032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BifM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lsoD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wGJ8xgAAANwA&#10;AAAPAAAAAAAAAAAAAAAAAKoCAABkcnMvZG93bnJldi54bWxQSwUGAAAAAAQABAD6AAAAnQMAAAAA&#10;">
                            <v:group id="Group 404" o:spid="_x0000_s1430" style="position:absolute;left:3264;top:4032;width:960;height:480" coordorigin="3264,403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                <v:group id="Group 405" o:spid="_x0000_s1431" style="position:absolute;left:3264;top:4032;width:480;height:480" coordorigin="3264,403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                  <v:line id="Line 406" o:spid="_x0000_s1432" style="position:absolute;visibility:visible;mso-wrap-style:square" from="3264,4272" to="3744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2E5scMAAADcAAAADwAAAGRycy9kb3ducmV2LnhtbERPz2vCMBS+C/sfwhvspuk8iHSmohtD&#10;2Sai9rLbI3k23ZqX0mRa99ebg+Dx4/s9m/euESfqQu1ZwfMoA0Gsvam5UlAe3odTECEiG2w8k4IL&#10;BZgXD4MZ5safeUenfaxECuGQowIbY5tLGbQlh2HkW+LEHX3nMCbYVdJ0eE7hrpHjLJtIhzWnBost&#10;vVrSv/s/p2D59vO9+VwtbdS6NH7rD/XXx79ST4/94gVEpD7exTf32iiYjNPadCYdAVlc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NhObHDAAAA3AAAAA8AAAAAAAAAAAAA&#10;AAAAoQIAAGRycy9kb3ducmV2LnhtbFBLBQYAAAAABAAEAPkAAACRAwAAAAA=&#10;" strokecolor="windowText">
                                  <v:stroke dashstyle="dash"/>
                                </v:line>
                                <v:line id="Line 407" o:spid="_x0000_s1433" style="position:absolute;rotation:-90;visibility:visible;mso-wrap-style:square" from="3264,4272" to="3744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yAt8UAAADcAAAADwAAAGRycy9kb3ducmV2LnhtbESPQWvCQBSE7wX/w/IEb3VjwNCmrlJF&#10;QbDQVgten9lnNjT7NmZXE/99t1DocZiZb5jZore1uFHrK8cKJuMEBHHhdMWlgq/D5vEJhA/IGmvH&#10;pOBOHhbzwcMMc+06/qTbPpQiQtjnqMCE0ORS+sKQRT92DXH0zq61GKJsS6lb7CLc1jJNkkxarDgu&#10;GGxoZaj43l+tArs7vB3fr6ePzi8z447TS4rri1KjYf/6AiJQH/7Df+2tVpClz/B7Jh4BO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QyAt8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408" o:spid="_x0000_s1434" style="position:absolute;left:3744;top:4032;width:480;height:480" coordorigin="3744,403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yow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h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rKjBxgAAANwA&#10;AAAPAAAAAAAAAAAAAAAAAKoCAABkcnMvZG93bnJldi54bWxQSwUGAAAAAAQABAD6AAAAnQMAAAAA&#10;">
                                <v:line id="Line 409" o:spid="_x0000_s1435" style="position:absolute;visibility:visible;mso-wrap-style:square" from="3744,4272" to="4224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IIWMUAAADcAAAADwAAAGRycy9kb3ducmV2LnhtbESPQWsCMRSE74X+h/AK3mpWD4usRlFL&#10;UVqLVL14eyTPzbabl2UTdfXXN4VCj8PMfMNMZp2rxYXaUHlWMOhnIIi1NxWXCg771+cRiBCRDdae&#10;ScGNAsymjw8TLIy/8idddrEUCcKhQAU2xqaQMmhLDkPfN8TJO/nWYUyyLaVp8ZrgrpbDLMulw4rT&#10;gsWGlpb09+7sFCxevo4f76uFjVofjN/6fbV5uyvVe+rmYxCRuvgf/muvjYJ8mMPvmXQE5PQ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bIIWMUAAADcAAAADwAAAAAAAAAA&#10;AAAAAAChAgAAZHJzL2Rvd25yZXYueG1sUEsFBgAAAAAEAAQA+QAAAJMDAAAAAA==&#10;" strokecolor="windowText">
                                  <v:stroke dashstyle="dash"/>
                                </v:line>
                                <v:line id="Line 410" o:spid="_x0000_s1436" style="position:absolute;rotation:-90;visibility:visible;mso-wrap-style:square" from="3744,4272" to="4224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9+xXsUAAADcAAAADwAAAGRycy9kb3ducmV2LnhtbESPQWvCQBSE7wX/w/IEb3VjwLSkrlJF&#10;QbDQVgten9lnNjT7NmZXE/99t1DocZiZb5jZore1uFHrK8cKJuMEBHHhdMWlgq/D5vEZhA/IGmvH&#10;pOBOHhbzwcMMc+06/qTbPpQiQtjnqMCE0ORS+sKQRT92DXH0zq61GKJsS6lb7CLc1jJNkkxarDgu&#10;GGxoZaj43l+tArs7vB3fr6ePzi8z447TS4rri1KjYf/6AiJQH/7Df+2tVpClT/B7Jh4BO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9+xXs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  <v:group id="Group 411" o:spid="_x0000_s1437" style="position:absolute;left:3264;top:4512;width:960;height:480" coordorigin="3264,451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5ZkM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SN7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XlmQxgAAANwA&#10;AAAPAAAAAAAAAAAAAAAAAKoCAABkcnMvZG93bnJldi54bWxQSwUGAAAAAAQABAD6AAAAnQMAAAAA&#10;">
                              <v:group id="Group 412" o:spid="_x0000_s1438" style="position:absolute;left:3264;top:4512;width:480;height:480" coordorigin="3264,451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                  <v:line id="Line 413" o:spid="_x0000_s1439" style="position:absolute;visibility:visible;mso-wrap-style:square" from="3264,4752" to="3744,4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kOW8UAAADcAAAADwAAAGRycy9kb3ducmV2LnhtbESPQWsCMRSE70L/Q3gFb5p1D1JWo6il&#10;KNoiVS/eHslzs+3mZdlE3fbXN4VCj8PMfMNM552rxY3aUHlWMBpmIIi1NxWXCk7Hl8ETiBCRDdae&#10;ScEXBZjPHnpTLIy/8zvdDrEUCcKhQAU2xqaQMmhLDsPQN8TJu/jWYUyyLaVp8Z7grpZ5lo2lw4rT&#10;gsWGVpb05+HqFCyfP85vu/XSRq1Pxu/9sXrdfivVf+wWExCRuvgf/mtvjIJxnsPvmXQE5O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okOW8UAAADcAAAADwAAAAAAAAAA&#10;AAAAAAChAgAAZHJzL2Rvd25yZXYueG1sUEsFBgAAAAAEAAQA+QAAAJMDAAAAAA==&#10;" strokecolor="windowText">
                                  <v:stroke dashstyle="dash"/>
                                </v:line>
                                <v:line id="Line 414" o:spid="_x0000_s1440" style="position:absolute;rotation:-90;visibility:visible;mso-wrap-style:square" from="3264,4752" to="3744,4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S3XcYAAADcAAAADwAAAGRycy9kb3ducmV2LnhtbESP3WrCQBSE7wt9h+UIvasbUwwSXcWK&#10;hYKF1h/w9pg9ZoPZszG7mvTtu4VCL4eZ+YaZLXpbizu1vnKsYDRMQBAXTldcKjjs354nIHxA1lg7&#10;JgXf5GExf3yYYa5dx1u670IpIoR9jgpMCE0upS8MWfRD1xBH7+xaiyHKtpS6xS7CbS3TJMmkxYrj&#10;gsGGVoaKy+5mFdjN/uP4eTt9df41M+44vqa4vir1NOiXUxCB+vAf/mu/awVZ+gK/Z+IRkP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Tkt13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  <v:group id="Group 415" o:spid="_x0000_s1441" style="position:absolute;left:3744;top:4512;width:480;height:480" coordorigin="3744,451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1oe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kS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jWh5xgAAANwA&#10;AAAPAAAAAAAAAAAAAAAAAKoCAABkcnMvZG93bnJldi54bWxQSwUGAAAAAAQABAD6AAAAnQMAAAAA&#10;">
                                <v:line id="Line 416" o:spid="_x0000_s1442" style="position:absolute;visibility:visible;mso-wrap-style:square" from="3744,4752" to="4224,4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c1t8MAAADcAAAADwAAAGRycy9kb3ducmV2LnhtbERPz2vCMBS+C/sfwhvspuk8iHSmohtD&#10;2Sai9rLbI3k23ZqX0mRa99ebg+Dx4/s9m/euESfqQu1ZwfMoA0Gsvam5UlAe3odTECEiG2w8k4IL&#10;BZgXD4MZ5safeUenfaxECuGQowIbY5tLGbQlh2HkW+LEHX3nMCbYVdJ0eE7hrpHjLJtIhzWnBost&#10;vVrSv/s/p2D59vO9+VwtbdS6NH7rD/XXx79ST4/94gVEpD7exTf32iiYjNP8dCYdAVlc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0XNbfDAAAA3AAAAA8AAAAAAAAAAAAA&#10;AAAAoQIAAGRycy9kb3ducmV2LnhtbFBLBQYAAAAABAAEAPkAAACRAwAAAAA=&#10;" strokecolor="windowText">
                                  <v:stroke dashstyle="dash"/>
                                </v:line>
                                <v:line id="Line 417" o:spid="_x0000_s1443" style="position:absolute;rotation:-90;visibility:visible;mso-wrap-style:square" from="3744,4752" to="4224,4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qMscUAAADcAAAADwAAAGRycy9kb3ducmV2LnhtbESPQWvCQBSE7wX/w/KE3urGgEGiq6i0&#10;ILTQVgWvz+wzG8y+jdnVpP++WxB6HGbmG2a+7G0t7tT6yrGC8SgBQVw4XXGp4LB/e5mC8AFZY+2Y&#10;FPyQh+Vi8DTHXLuOv+m+C6WIEPY5KjAhNLmUvjBk0Y9cQxy9s2sthijbUuoWuwi3tUyTJJMWK44L&#10;BhvaGCouu5tVYN/3H8fP2+mr8+vMuOPkmuLrVannYb+agQjUh//wo73VCrJ0DH9n4hG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3qMsc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  <v:group id="Group 418" o:spid="_x0000_s1444" style="position:absolute;left:2304;top:4992;width:1920;height:960" coordorigin="2304,4992" coordsize="192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qra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Gc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UqraMQAAADcAAAA&#10;DwAAAAAAAAAAAAAAAACqAgAAZHJzL2Rvd25yZXYueG1sUEsFBgAAAAAEAAQA+gAAAJsDAAAAAA==&#10;">
                          <v:group id="Group 419" o:spid="_x0000_s1445" style="position:absolute;left:2304;top:4992;width:960;height:960" coordorigin="2304,4992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              <v:group id="Group 420" o:spid="_x0000_s1446" style="position:absolute;left:2304;top:4992;width:960;height:480" coordorigin="2304,499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5XOc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lc5wwAAANwAAAAP&#10;AAAAAAAAAAAAAAAAAKoCAABkcnMvZG93bnJldi54bWxQSwUGAAAAAAQABAD6AAAAmgMAAAAA&#10;">
                              <v:group id="Group 421" o:spid="_x0000_s1447" style="position:absolute;left:2304;top:4992;width:480;height:480" coordorigin="2304,499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                  <v:line id="Line 422" o:spid="_x0000_s1448" style="position:absolute;visibility:visible;mso-wrap-style:square" from="2304,5232" to="2784,5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XE5sYAAADcAAAADwAAAGRycy9kb3ducmV2LnhtbESPT2sCMRTE74LfITyhN83qQWQ1SlVE&#10;aS3FP5feHsnrZuvmZdmkuvrpm0Khx2FmfsPMFq2rxJWaUHpWMBxkIIi1NyUXCs6nTX8CIkRkg5Vn&#10;UnCnAIt5tzPD3PgbH+h6jIVIEA45KrAx1rmUQVtyGAa+Jk7ep28cxiSbQpoGbwnuKjnKsrF0WHJa&#10;sFjTypK+HL+dguX66+Ptdbu0Ueuz8e/+VO5fHko99drnKYhIbfwP/7V3RsF4OILfM+kIyP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zlxObGAAAA3AAAAA8AAAAAAAAA&#10;AAAAAAAAoQIAAGRycy9kb3ducmV2LnhtbFBLBQYAAAAABAAEAPkAAACUAwAAAAA=&#10;" strokecolor="windowText">
                                  <v:stroke dashstyle="dash"/>
                                </v:line>
                                <v:line id="Line 423" o:spid="_x0000_s1449" style="position:absolute;rotation:-90;visibility:visible;mso-wrap-style:square" from="2304,5232" to="2784,5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h94MUAAADcAAAADwAAAGRycy9kb3ducmV2LnhtbESPQWvCQBSE74X+h+UJ3upGpUGiq9hS&#10;QWihVgWvz+wzG8y+jdnVpP/eFQo9DjPzDTNbdLYSN2p86VjBcJCAIM6dLrlQsN+tXiYgfEDWWDkm&#10;Bb/kYTF/fpphpl3LP3TbhkJECPsMFZgQ6kxKnxuy6AeuJo7eyTUWQ5RNIXWDbYTbSo6SJJUWS44L&#10;Bmt6N5Sft1erwH7uvg7f1+Om9W+pcYfXywg/Lkr1e91yCiJQF/7Df+21VpAOx/A4E4+An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oh94M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424" o:spid="_x0000_s1450" style="position:absolute;left:2784;top:4992;width:480;height:480" coordorigin="2784,499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T+p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ES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VP6kxgAAANwA&#10;AAAPAAAAAAAAAAAAAAAAAKoCAABkcnMvZG93bnJldi54bWxQSwUGAAAAAAQABAD6AAAAnQMAAAAA&#10;">
                                <v:line id="Line 425" o:spid="_x0000_s1451" style="position:absolute;visibility:visible;mso-wrap-style:square" from="2784,5232" to="3264,5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v/CsIAAADcAAAADwAAAGRycy9kb3ducmV2LnhtbERPy2oCMRTdF/yHcAV3mrELkdEoPigt&#10;bUV8bNxdkutk2snNMIk69uvNQujycN7TeesqcaUmlJ4VDAcZCGLtTcmFguPhrT8GESKywcozKbhT&#10;gPms8zLF3Pgb7+i6j4VIIRxyVGBjrHMpg7bkMAx8TZy4s28cxgSbQpoGbyncVfI1y0bSYcmpwWJN&#10;K0v6d39xCpbrn9Pm631po9ZH47f+UH5//inV67aLCYhIbfwXP90fRsFomOanM+kIy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3v/CsIAAADcAAAADwAAAAAAAAAAAAAA&#10;AAChAgAAZHJzL2Rvd25yZXYueG1sUEsFBgAAAAAEAAQA+QAAAJADAAAAAA==&#10;" strokecolor="windowText">
                                  <v:stroke dashstyle="dash"/>
                                </v:line>
                                <v:line id="Line 426" o:spid="_x0000_s1452" style="position:absolute;rotation:-90;visibility:visible;mso-wrap-style:square" from="2784,5232" to="3264,5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ZGDMUAAADcAAAADwAAAGRycy9kb3ducmV2LnhtbESPQWvCQBSE74X+h+UVequbCA0luoot&#10;CoUWrFHw+sw+s8Hs25hdTfrv3ULB4zAz3zDT+WAbcaXO144VpKMEBHHpdM2Vgt129fIGwgdkjY1j&#10;UvBLHuazx4cp5tr1vKFrESoRIexzVGBCaHMpfWnIoh+5ljh6R9dZDFF2ldQd9hFuGzlOkkxarDku&#10;GGzpw1B5Ki5Wgf3afu/Xl8NP798z4/av5zEuz0o9Pw2LCYhAQ7iH/9ufWkGWpvB3Jh4B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RZGDM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  <v:group id="Group 427" o:spid="_x0000_s1453" style="position:absolute;left:2304;top:5472;width:960;height:480" coordorigin="2304,547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LyosYAAADc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UQy3&#10;M+EIyP0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IvKixgAAANwA&#10;AAAPAAAAAAAAAAAAAAAAAKoCAABkcnMvZG93bnJldi54bWxQSwUGAAAAAAQABAD6AAAAnQMAAAAA&#10;">
                              <v:group id="Group 428" o:spid="_x0000_s1454" style="position:absolute;left:2304;top:5472;width:480;height:480" coordorigin="2304,547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Bs1c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XzeAa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8GzVxgAAANwA&#10;AAAPAAAAAAAAAAAAAAAAAKoCAABkcnMvZG93bnJldi54bWxQSwUGAAAAAAQABAD6AAAAnQMAAAAA&#10;">
                                <v:line id="Line 429" o:spid="_x0000_s1455" style="position:absolute;visibility:visible;mso-wrap-style:square" from="2304,5712" to="2784,5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dUOMUAAADcAAAADwAAAGRycy9kb3ducmV2LnhtbESPQWsCMRSE70L/Q3gFb5qth0W2RtEW&#10;aWktUvXi7ZE8N2s3L8sm6uqvbwoFj8PMfMNMZp2rxZnaUHlW8DTMQBBrbyouFey2y8EYRIjIBmvP&#10;pOBKAWbTh94EC+Mv/E3nTSxFgnAoUIGNsSmkDNqSwzD0DXHyDr51GJNsS2lavCS4q+Uoy3LpsOK0&#10;YLGhF0v6Z3NyChavx/3X59vCRq13xq/9tlp93JTqP3bzZxCRungP/7ffjYI8y+HvTDoCcvo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gdUOMUAAADcAAAADwAAAAAAAAAA&#10;AAAAAAChAgAAZHJzL2Rvd25yZXYueG1sUEsFBgAAAAAEAAQA+QAAAJMDAAAAAA==&#10;" strokecolor="windowText">
                                  <v:stroke dashstyle="dash"/>
                                </v:line>
                                <v:line id="Line 430" o:spid="_x0000_s1456" style="position:absolute;rotation:-90;visibility:visible;mso-wrap-style:square" from="2304,5712" to="2784,5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rtPsUAAADcAAAADwAAAGRycy9kb3ducmV2LnhtbESPQWvCQBSE70L/w/KE3nSj0Cipq9jS&#10;QqEFNRa8vmZfs8Hs25hdTfrvu4LgcZiZb5jFqre1uFDrK8cKJuMEBHHhdMWlgu/9+2gOwgdkjbVj&#10;UvBHHlbLh8ECM+063tElD6WIEPYZKjAhNJmUvjBk0Y9dQxy9X9daDFG2pdQtdhFuazlNklRarDgu&#10;GGzo1VBxzM9Wgf3cfx02559t519S4w5Ppym+nZR6HPbrZxCB+nAP39ofWkGazOB6Jh4Buf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GrtPs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431" o:spid="_x0000_s1457" style="position:absolute;left:2784;top:5472;width:480;height:480" coordorigin="2784,547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zJT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tEY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7zJTsQAAADcAAAA&#10;DwAAAAAAAAAAAAAAAACqAgAAZHJzL2Rvd25yZXYueG1sUEsFBgAAAAAEAAQA+gAAAJsDAAAAAA==&#10;">
                                <v:line id="Line 432" o:spid="_x0000_s1458" style="position:absolute;visibility:visible;mso-wrap-style:square" from="2784,5712" to="3264,5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lv1MYAAADcAAAADwAAAGRycy9kb3ducmV2LnhtbESPT2sCMRTE74LfIbyCN81WisjWKLVF&#10;Kv6hVL309kheN1s3L8sm6tpP3whCj8PM/IaZzFpXiTM1ofSs4HGQgSDW3pRcKDjsF/0xiBCRDVae&#10;ScGVAsym3c4Ec+Mv/EnnXSxEgnDIUYGNsc6lDNqSwzDwNXHyvn3jMCbZFNI0eElwV8lhlo2kw5LT&#10;gsWaXi3p4+7kFMzffr626/e5jVofjP/w+3Kz+lWq99C+PIOI1Mb/8L29NApG2RPczqQjIK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Zb9TGAAAA3AAAAA8AAAAAAAAA&#10;AAAAAAAAoQIAAGRycy9kb3ducmV2LnhtbFBLBQYAAAAABAAEAPkAAACUAwAAAAA=&#10;" strokecolor="windowText">
                                  <v:stroke dashstyle="dash"/>
                                </v:line>
                                <v:line id="Line 433" o:spid="_x0000_s1459" style="position:absolute;rotation:-90;visibility:visible;mso-wrap-style:square" from="2784,5712" to="3264,5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TW0sQAAADcAAAADwAAAGRycy9kb3ducmV2LnhtbESPQWvCQBSE70L/w/IK3nRTwSCpq1hR&#10;ECzYasHrM/vMBrNvY3Y16b93C0KPw8x8w0znna3EnRpfOlbwNkxAEOdOl1wo+DmsBxMQPiBrrByT&#10;gl/yMJ+99KaYadfyN933oRARwj5DBSaEOpPS54Ys+qGriaN3do3FEGVTSN1gG+G2kqMkSaXFkuOC&#10;wZqWhvLL/mYV2O3h87i7nb5a/5EadxxfR7i6KtV/7RbvIAJ14T/8bG+0gjQZw9+ZeATk7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9NbSxAAAANwAAAAPAAAAAAAAAAAA&#10;AAAAAKECAABkcnMvZG93bnJldi54bWxQSwUGAAAAAAQABAD5AAAAkgM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434" o:spid="_x0000_s1460" style="position:absolute;left:3264;top:4992;width:960;height:960" coordorigin="3264,4992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+Wh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Sa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e+Wh8QAAADcAAAA&#10;DwAAAAAAAAAAAAAAAACqAgAAZHJzL2Rvd25yZXYueG1sUEsFBgAAAAAEAAQA+gAAAJsDAAAAAA==&#10;">
                            <v:group id="Group 435" o:spid="_x0000_s1461" style="position:absolute;left:3264;top:4992;width:960;height:480" coordorigin="3264,499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                <v:group id="Group 436" o:spid="_x0000_s1462" style="position:absolute;left:3264;top:4992;width:480;height:480" coordorigin="3264,499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qlw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Lw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eqXBxgAAANwA&#10;AAAPAAAAAAAAAAAAAAAAAKoCAABkcnMvZG93bnJldi54bWxQSwUGAAAAAAQABAD6AAAAnQMAAAAA&#10;">
                                <v:line id="Line 437" o:spid="_x0000_s1463" style="position:absolute;visibility:visible;mso-wrap-style:square" from="3264,5232" to="3744,5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uRKsMAAADcAAAADwAAAGRycy9kb3ducmV2LnhtbERPy2oCMRTdC/2HcAvuakbB0o5GUUux&#10;2JbiY+Puklwn005uhknU0a83i4LLw3mPp62rxImaUHpW0O9lIIi1NyUXCnbb96cXECEiG6w8k4IL&#10;BZhOHjpjzI0/85pOm1iIFMIhRwU2xjqXMmhLDkPP18SJO/jGYUywKaRp8JzCXSUHWfYsHZacGizW&#10;tLCk/zZHp2D+9rv//lzObdR6Z/yP35Zfq6tS3cd2NgIRqY138b/7wygYvqa16Uw6AnJy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v7kSrDAAAA3AAAAA8AAAAAAAAAAAAA&#10;AAAAoQIAAGRycy9kb3ducmV2LnhtbFBLBQYAAAAABAAEAPkAAACRAwAAAAA=&#10;" strokecolor="windowText">
                                  <v:stroke dashstyle="dash"/>
                                </v:line>
                                <v:line id="Line 438" o:spid="_x0000_s1464" style="position:absolute;rotation:-90;visibility:visible;mso-wrap-style:square" from="3264,5232" to="3744,5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YoLMUAAADcAAAADwAAAGRycy9kb3ducmV2LnhtbESPQWvCQBSE74L/YXlCb7qpoNQ0G6mi&#10;ULDQVgteX7PPbDD7NmZXE/99t1DocZiZb5hs2dta3Kj1lWMFj5MEBHHhdMWlgq/DdvwEwgdkjbVj&#10;UnAnD8t8OMgw1a7jT7rtQykihH2KCkwITSqlLwxZ9BPXEEfv5FqLIcq2lLrFLsJtLadJMpcWK44L&#10;BhtaGyrO+6tVYHeHt+P79fuj86u5ccfZZYqbi1IPo/7lGUSgPvyH/9qvWsFssYDfM/EIyP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ZYoLM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439" o:spid="_x0000_s1465" style="position:absolute;left:3744;top:4992;width:480;height:480" coordorigin="3744,499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AW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2AFrFAAAA3AAA&#10;AA8AAAAAAAAAAAAAAAAAqgIAAGRycy9kb3ducmV2LnhtbFBLBQYAAAAABAAEAPoAAACcAwAAAAA=&#10;">
                                <v:line id="Line 440" o:spid="_x0000_s1466" style="position:absolute;visibility:visible;mso-wrap-style:square" from="3744,5232" to="4224,5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igw8cAAADcAAAADwAAAGRycy9kb3ducmV2LnhtbESPQUsDMRSE7wX/Q3iCtzZrwVLXpotr&#10;EcW2iG0v3h7Jc7O6eVk2sd3215tCweMwM98ws6J3jdhTF2rPCm5HGQhi7U3NlYLd9nk4BREissHG&#10;Myk4UoBifjWYYW78gT9ov4mVSBAOOSqwMba5lEFbchhGviVO3pfvHMYku0qaDg8J7ho5zrKJdFhz&#10;WrDY0pMl/bP5dQrKxffnevlS2qj1zvh3v61Xbyelbq77xwcQkfr4H760X42Cu/sJnM+kI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KKDDxwAAANwAAAAPAAAAAAAA&#10;AAAAAAAAAKECAABkcnMvZG93bnJldi54bWxQSwUGAAAAAAQABAD5AAAAlQMAAAAA&#10;" strokecolor="windowText">
                                  <v:stroke dashstyle="dash"/>
                                </v:line>
                                <v:line id="Line 441" o:spid="_x0000_s1467" style="position:absolute;rotation:-90;visibility:visible;mso-wrap-style:square" from="3744,5232" to="4224,5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UZxcUAAADcAAAADwAAAGRycy9kb3ducmV2LnhtbESP3WoCMRSE7wt9h3AKvavZClpdjVKl&#10;gqDgL3h73Jxulm5O1k1017c3hUIvh5n5hhlPW1uKG9W+cKzgvZOAIM6cLjhXcDws3gYgfEDWWDom&#10;BXfyMJ08P40x1a7hHd32IRcRwj5FBSaEKpXSZ4Ys+o6riKP37WqLIco6l7rGJsJtKbtJ0pcWC44L&#10;BiuaG8p+9lerwK4O69Pmet42ftY37tS7dPHrotTrS/s5AhGoDf/hv/ZSK+gNP+D3TDwCcvI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0UZxc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  <v:group id="Group 442" o:spid="_x0000_s1468" style="position:absolute;left:3264;top:5472;width:960;height:480" coordorigin="3264,547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Gta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xb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xrWvFAAAA3AAA&#10;AA8AAAAAAAAAAAAAAAAAqgIAAGRycy9kb3ducmV2LnhtbFBLBQYAAAAABAAEAPoAAACcAwAAAAA=&#10;">
                              <v:group id="Group 443" o:spid="_x0000_s1469" style="position:absolute;left:3264;top:5472;width:480;height:480" coordorigin="3264,547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                <v:line id="Line 444" o:spid="_x0000_s1470" style="position:absolute;visibility:visible;mso-wrap-style:square" from="3264,5712" to="3744,5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OmwMYAAADcAAAADwAAAGRycy9kb3ducmV2LnhtbESPQWsCMRSE74X+h/AKvdVshZZ2NUpV&#10;xNIq4urF2yN53WzdvCybqKu/vikUehxm5htmOO5cLU7UhsqzgsdeBoJYe1NxqWC3nT+8gAgR2WDt&#10;mRRcKMB4dHszxNz4M2/oVMRSJAiHHBXYGJtcyqAtOQw93xAn78u3DmOSbSlNi+cEd7XsZ9mzdFhx&#10;WrDY0NSSPhRHp2Ay+96vPhcTG7XeGb/222r5cVXq/q57G4CI1MX/8F/73Sh4eu3D75l0BOTo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oTpsDGAAAA3AAAAA8AAAAAAAAA&#10;AAAAAAAAoQIAAGRycy9kb3ducmV2LnhtbFBLBQYAAAAABAAEAPkAAACUAwAAAAA=&#10;" strokecolor="windowText">
                                  <v:stroke dashstyle="dash"/>
                                </v:line>
                                <v:line id="Line 445" o:spid="_x0000_s1471" style="position:absolute;rotation:-90;visibility:visible;mso-wrap-style:square" from="3264,5712" to="3744,5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4fxsYAAADcAAAADwAAAGRycy9kb3ducmV2LnhtbESPQWvCQBSE74L/YXmCt2ajorSpq1RR&#10;KLSg1YLX1+wzG5p9G7OrSf99t1DwOMzMN8x82dlK3KjxpWMFoyQFQZw7XXKh4PO4fXgE4QOyxsox&#10;KfghD8tFvzfHTLuWP+h2CIWIEPYZKjAh1JmUPjdk0SeuJo7e2TUWQ5RNIXWDbYTbSo7TdCYtlhwX&#10;DNa0NpR/H65WgX07vp92169961cz407Tyxg3F6WGg+7lGUSgLtzD/+1XrWD6NIG/M/E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+H8b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  <v:group id="Group 446" o:spid="_x0000_s1472" style="position:absolute;left:3744;top:5472;width:480;height:480" coordorigin="3744,547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Kcg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0gWW/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pyCxgAAANwA&#10;AAAPAAAAAAAAAAAAAAAAAKoCAABkcnMvZG93bnJldi54bWxQSwUGAAAAAAQABAD6AAAAnQMAAAAA&#10;">
                                <v:line id="Line 447" o:spid="_x0000_s1473" style="position:absolute;visibility:visible;mso-wrap-style:square" from="3744,5712" to="4224,5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2dLMMAAADcAAAADwAAAGRycy9kb3ducmV2LnhtbERPy2oCMRTdC/2HcAvuakbB0o5GUUux&#10;2JbiY+Puklwn005uhknU0a83i4LLw3mPp62rxImaUHpW0O9lIIi1NyUXCnbb96cXECEiG6w8k4IL&#10;BZhOHjpjzI0/85pOm1iIFMIhRwU2xjqXMmhLDkPP18SJO/jGYUywKaRp8JzCXSUHWfYsHZacGizW&#10;tLCk/zZHp2D+9rv//lzObdR6Z/yP35Zfq6tS3cd2NgIRqY138b/7wygYvqb56Uw6AnJy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WNnSzDAAAA3AAAAA8AAAAAAAAAAAAA&#10;AAAAoQIAAGRycy9kb3ducmV2LnhtbFBLBQYAAAAABAAEAPkAAACRAwAAAAA=&#10;" strokecolor="windowText">
                                  <v:stroke dashstyle="dash"/>
                                </v:line>
                                <v:line id="Line 448" o:spid="_x0000_s1474" style="position:absolute;rotation:-90;visibility:visible;mso-wrap-style:square" from="3744,5712" to="4224,5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AkKsUAAADcAAAADwAAAGRycy9kb3ducmV2LnhtbESPQWvCQBSE7wX/w/IEb3WTgFJTV1Fp&#10;QbDQqgWvr9nXbDD7NmZXE/99t1DocZiZb5j5sre1uFHrK8cK0nECgrhwuuJSwefx9fEJhA/IGmvH&#10;pOBOHpaLwcMcc+063tPtEEoRIexzVGBCaHIpfWHIoh+7hjh63661GKJsS6lb7CLc1jJLkqm0WHFc&#10;MNjQxlBxPlytArs7vp3er18fnV9PjTtNLhm+XJQaDfvVM4hAffgP/7W3WsFklsLvmXgE5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+AkKs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</v:group>
                      <v:group id="Group 449" o:spid="_x0000_s1475" style="position:absolute;left:4224;top:4032;width:1920;height:1920" coordorigin="4224,4032" coordsize="1920,1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gJB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gJBcQAAADcAAAA&#10;DwAAAAAAAAAAAAAAAACqAgAAZHJzL2Rvd25yZXYueG1sUEsFBgAAAAAEAAQA+gAAAJsDAAAAAA==&#10;">
                        <v:group id="Group 450" o:spid="_x0000_s1476" style="position:absolute;left:4224;top:4032;width:1920;height:960" coordorigin="4224,4032" coordsize="192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        <v:group id="Group 451" o:spid="_x0000_s1477" style="position:absolute;left:4224;top:4032;width:960;height:960" coordorigin="4224,4032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            <v:group id="Group 452" o:spid="_x0000_s1478" style="position:absolute;left:4224;top:4032;width:960;height:480" coordorigin="4224,403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            <v:group id="Group 453" o:spid="_x0000_s1479" style="position:absolute;left:4224;top:4032;width:480;height:480" coordorigin="4224,403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              <v:line id="Line 454" o:spid="_x0000_s1480" style="position:absolute;visibility:visible;mso-wrap-style:square" from="4224,4272" to="4704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QL8cIAAADcAAAADwAAAGRycy9kb3ducmV2LnhtbERPTWsCMRC9C/0PYQreNFvBIlujaEWU&#10;qpSql96GZNxsu5ksm6hrf31zEDw+3vd42rpKXKgJpWcFL/0MBLH2puRCwfGw7I1AhIhssPJMCm4U&#10;YDp56owxN/7KX3TZx0KkEA45KrAx1rmUQVtyGPq+Jk7cyTcOY4JNIU2D1xTuKjnIslfpsOTUYLGm&#10;d0v6d392CuaLn+/dZjW3Ueuj8Z/+UG4//pTqPrezNxCR2vgQ391ro2A4SvPTmXQE5OQ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FQL8cIAAADcAAAADwAAAAAAAAAAAAAA&#10;AAChAgAAZHJzL2Rvd25yZXYueG1sUEsFBgAAAAAEAAQA+QAAAJADAAAAAA==&#10;" strokecolor="windowText">
                                  <v:stroke dashstyle="dash"/>
                                </v:line>
                                <v:line id="Line 455" o:spid="_x0000_s1481" style="position:absolute;rotation:-90;visibility:visible;mso-wrap-style:square" from="4224,4272" to="4704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my98UAAADcAAAADwAAAGRycy9kb3ducmV2LnhtbESPQWvCQBSE70L/w/IKvelGQZHUVWxR&#10;KLRQjQWvz+wzG8y+jdnVxH/vFgSPw8x8w8wWna3ElRpfOlYwHCQgiHOnSy4U/O3W/SkIH5A1Vo5J&#10;wY08LOYvvRmm2rW8pWsWChEh7FNUYEKoUyl9bsiiH7iaOHpH11gMUTaF1A22EW4rOUqSibRYclww&#10;WNOnofyUXawC+7372f9eDpvWf0yM24/PI1ydlXp77ZbvIAJ14Rl+tL+0gvF0CP9n4hG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jmy98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456" o:spid="_x0000_s1482" style="position:absolute;left:4704;top:4032;width:480;height:480" coordorigin="4704,403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TdTM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0gWa/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pN1MxgAAANwA&#10;AAAPAAAAAAAAAAAAAAAAAKoCAABkcnMvZG93bnJldi54bWxQSwUGAAAAAAQABAD6AAAAnQMAAAAA&#10;">
                                <v:line id="Line 457" o:spid="_x0000_s1483" style="position:absolute;visibility:visible;mso-wrap-style:square" from="4704,4272" to="5184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d30MMAAADcAAAADwAAAGRycy9kb3ducmV2LnhtbERPy2oCMRTdC/2HcAvuakbBtoxGUUux&#10;2JbiY+Puklwn005uhknU0a83i4LLw3mPp62rxImaUHpW0O9lIIi1NyUXCnbb96dXECEiG6w8k4IL&#10;BZhOHjpjzI0/85pOm1iIFMIhRwU2xjqXMmhLDkPP18SJO/jGYUywKaRp8JzCXSUHWfYsHZacGizW&#10;tLCk/zZHp2D+9rv//lzObdR6Z/yP35Zfq6tS3cd2NgIRqY138b/7wygYvqS16Uw6AnJy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v3d9DDAAAA3AAAAA8AAAAAAAAAAAAA&#10;AAAAoQIAAGRycy9kb3ducmV2LnhtbFBLBQYAAAAABAAEAPkAAACRAwAAAAA=&#10;" strokecolor="windowText">
                                  <v:stroke dashstyle="dash"/>
                                </v:line>
                                <v:line id="Line 458" o:spid="_x0000_s1484" style="position:absolute;rotation:-90;visibility:visible;mso-wrap-style:square" from="4704,4272" to="5184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rO1sUAAADcAAAADwAAAGRycy9kb3ducmV2LnhtbESP3WoCMRSE7wt9h3AKvavZClpdjVKl&#10;gqDgL3h73Jxulm5O1k1017c3hUIvh5n5hhlPW1uKG9W+cKzgvZOAIM6cLjhXcDws3gYgfEDWWDom&#10;BXfyMJ08P40x1a7hHd32IRcRwj5FBSaEKpXSZ4Ys+o6riKP37WqLIco6l7rGJsJtKbtJ0pcWC44L&#10;BiuaG8p+9lerwK4O69Pmet42ftY37tS7dPHrotTrS/s5AhGoDf/hv/ZSK+h9DOH3TDwCcvI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ZrO1s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  <v:group id="Group 459" o:spid="_x0000_s1485" style="position:absolute;left:4224;top:4512;width:960;height:480" coordorigin="4224,451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56eM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4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yuenjFAAAA3AAA&#10;AA8AAAAAAAAAAAAAAAAAqgIAAGRycy9kb3ducmV2LnhtbFBLBQYAAAAABAAEAPoAAACcAwAAAAA=&#10;">
                              <v:group id="Group 460" o:spid="_x0000_s1486" style="position:absolute;left:4224;top:4512;width:480;height:480" coordorigin="4224,451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1FOM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TUU4wwAAANwAAAAP&#10;AAAAAAAAAAAAAAAAAKoCAABkcnMvZG93bnJldi54bWxQSwUGAAAAAAQABAD6AAAAmgMAAAAA&#10;">
                                <v:line id="Line 461" o:spid="_x0000_s1487" style="position:absolute;visibility:visible;mso-wrap-style:square" from="4224,4752" to="4704,4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p91cYAAADcAAAADwAAAGRycy9kb3ducmV2LnhtbESPQWsCMRSE74X+h/AK3mq2om3ZGqUq&#10;otiWUvXi7ZE8N9tuXpZN1NVfbwqFHoeZ+YYZjltXiSM1ofSs4KGbgSDW3pRcKNhu5vfPIEJENlh5&#10;JgVnCjAe3d4MMTf+xF90XMdCJAiHHBXYGOtcyqAtOQxdXxMnb+8bhzHJppCmwVOCu0r2suxROiw5&#10;LVisaWpJ/6wPTsFk9r37eFtMbNR6a/yn35Tvq4tSnbv29QVEpDb+h//aS6Ng8NSH3zPpCMjR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q6fdXGAAAA3AAAAA8AAAAAAAAA&#10;AAAAAAAAoQIAAGRycy9kb3ducmV2LnhtbFBLBQYAAAAABAAEAPkAAACUAwAAAAA=&#10;" strokecolor="windowText">
                                  <v:stroke dashstyle="dash"/>
                                </v:line>
                                <v:line id="Line 462" o:spid="_x0000_s1488" style="position:absolute;rotation:-90;visibility:visible;mso-wrap-style:square" from="4224,4752" to="4704,4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fE08UAAADcAAAADwAAAGRycy9kb3ducmV2LnhtbESPQWvCQBSE7wX/w/IEb3WjECvRVVRa&#10;ECzUquD1mX3Nhmbfxuxq4r/vFgo9DjPzDTNfdrYSd2p86VjBaJiAIM6dLrlQcDq+PU9B+ICssXJM&#10;Ch7kYbnoPc0x067lT7ofQiEihH2GCkwIdSalzw1Z9ENXE0fvyzUWQ5RNIXWDbYTbSo6TZCItlhwX&#10;DNa0MZR/H25Wgd0d388ft8u+9euJcef0OsbXq1KDfreagQjUhf/wX3urFaQvKfyeiUd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NfE08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463" o:spid="_x0000_s1489" style="position:absolute;left:4704;top:4512;width:480;height:480" coordorigin="4704,451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Hgo8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v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Hgo8QAAADcAAAA&#10;DwAAAAAAAAAAAAAAAACqAgAAZHJzL2Rvd25yZXYueG1sUEsFBgAAAAAEAAQA+gAAAJsDAAAAAA==&#10;">
                                <v:line id="Line 464" o:spid="_x0000_s1490" style="position:absolute;visibility:visible;mso-wrap-style:square" from="4704,4752" to="5184,4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9AOscAAADcAAAADwAAAGRycy9kb3ducmV2LnhtbESPT2sCMRTE74V+h/AKvdVshf5hNUpV&#10;xNIq4urF2yN53WzdvCybqKufvikUehxm5jfMcNy5WpyoDZVnBY+9DASx9qbiUsFuO394BREissHa&#10;Mym4UIDx6PZmiLnxZ97QqYilSBAOOSqwMTa5lEFbchh6viFO3pdvHcYk21KaFs8J7mrZz7Jn6bDi&#10;tGCxoaklfSiOTsFk9r1ffS4mNmq9M37tt9Xy46rU/V33NgARqYv/4b/2u1Hw9NKH3zPpCMjR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H0A6xwAAANwAAAAPAAAAAAAA&#10;AAAAAAAAAKECAABkcnMvZG93bnJldi54bWxQSwUGAAAAAAQABAD5AAAAlQMAAAAA&#10;" strokecolor="windowText">
                                  <v:stroke dashstyle="dash"/>
                                </v:line>
                                <v:line id="Line 465" o:spid="_x0000_s1491" style="position:absolute;rotation:-90;visibility:visible;mso-wrap-style:square" from="4704,4752" to="5184,4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L5PMYAAADcAAAADwAAAGRycy9kb3ducmV2LnhtbESPQWvCQBSE74L/YXmCt2ajoi2pq1RR&#10;KLSg1YLX1+wzG5p9G7OrSf99t1DwOMzMN8x82dlK3KjxpWMFoyQFQZw7XXKh4PO4fXgC4QOyxsox&#10;KfghD8tFvzfHTLuWP+h2CIWIEPYZKjAh1JmUPjdk0SeuJo7e2TUWQ5RNIXWDbYTbSo7TdCYtlhwX&#10;DNa0NpR/H65WgX07vp92169961cz407Tyxg3F6WGg+7lGUSgLtzD/+1XrWD6OIG/M/E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xy+Tz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466" o:spid="_x0000_s1492" style="position:absolute;left:5184;top:4032;width:960;height:960" coordorigin="5184,4032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qHL8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yqHL8QAAADcAAAA&#10;DwAAAAAAAAAAAAAAAACqAgAAZHJzL2Rvd25yZXYueG1sUEsFBgAAAAAEAAQA+gAAAJsDAAAAAA==&#10;">
                            <v:group id="Group 467" o:spid="_x0000_s1493" style="position:absolute;left:5184;top:4032;width:960;height:480" coordorigin="5184,403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            <v:group id="Group 468" o:spid="_x0000_s1494" style="position:absolute;left:5184;top:4032;width:480;height:480" coordorigin="5184,403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                  <v:line id="Line 469" o:spid="_x0000_s1495" style="position:absolute;visibility:visible;mso-wrap-style:square" from="5184,4272" to="5664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3Q5MYAAADcAAAADwAAAGRycy9kb3ducmV2LnhtbESPQWsCMRSE74X+h/AEbzVroUvZGqW2&#10;lIpWpOrF2yN5brbdvCybqKu/3hQKHoeZ+YYZTTpXiyO1ofKsYDjIQBBrbyouFWw3Hw/PIEJENlh7&#10;JgVnCjAZ39+NsDD+xN90XMdSJAiHAhXYGJtCyqAtOQwD3xAnb+9bhzHJtpSmxVOCu1o+ZlkuHVac&#10;Fiw29GZJ/64PTsH0/We3XHxObdR6a/zKb6qv+UWpfq97fQERqYu38H97ZhQ85Tn8nUlHQI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90OTGAAAA3AAAAA8AAAAAAAAA&#10;AAAAAAAAoQIAAGRycy9kb3ducmV2LnhtbFBLBQYAAAAABAAEAPkAAACUAwAAAAA=&#10;" strokecolor="windowText">
                                  <v:stroke dashstyle="dash"/>
                                </v:line>
                                <v:line id="Line 470" o:spid="_x0000_s1496" style="position:absolute;rotation:-90;visibility:visible;mso-wrap-style:square" from="5184,4272" to="5664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Bp4sUAAADcAAAADwAAAGRycy9kb3ducmV2LnhtbESPQWvCQBSE7wX/w/IEb3WjYCrRVVRa&#10;ECzUquD1mX3Nhmbfxuxq4r/vFgo9DjPzDTNfdrYSd2p86VjBaJiAIM6dLrlQcDq+PU9B+ICssXJM&#10;Ch7kYbnoPc0x067lT7ofQiEihH2GCkwIdSalzw1Z9ENXE0fvyzUWQ5RNIXWDbYTbSo6TJJUWS44L&#10;BmvaGMq/DzerwO6O7+eP22Xf+nVq3HlyHePrValBv1vNQATqwn/4r73VCibpC/yeiUd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pBp4s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471" o:spid="_x0000_s1497" style="position:absolute;left:5664;top:4032;width:480;height:480" coordorigin="5664,403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              <v:line id="Line 472" o:spid="_x0000_s1498" style="position:absolute;visibility:visible;mso-wrap-style:square" from="5664,4272" to="6144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PrCMYAAADcAAAADwAAAGRycy9kb3ducmV2LnhtbESPQWsCMRSE7wX/Q3iF3mq2xYqsRtEW&#10;aWkVcfXi7ZE8N2s3L8sm1W1/fVMoeBxm5htmMutcLc7Uhsqzgod+BoJYe1NxqWC/W96PQISIbLD2&#10;TAq+KcBs2ruZYG78hbd0LmIpEoRDjgpsjE0uZdCWHIa+b4iTd/Stw5hkW0rT4iXBXS0fs2woHVac&#10;Fiw29GxJfxZfTsHi5XRYf7wubNR6b/zG76rV+49Sd7fdfAwiUhev4f/2m1HwNBzA35l0BOT0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9j6wjGAAAA3AAAAA8AAAAAAAAA&#10;AAAAAAAAoQIAAGRycy9kb3ducmV2LnhtbFBLBQYAAAAABAAEAPkAAACUAwAAAAA=&#10;" strokecolor="windowText">
                                  <v:stroke dashstyle="dash"/>
                                </v:line>
                                <v:line id="Line 473" o:spid="_x0000_s1499" style="position:absolute;rotation:-90;visibility:visible;mso-wrap-style:square" from="5664,4272" to="6144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5SDsUAAADcAAAADwAAAGRycy9kb3ducmV2LnhtbESPQWvCQBSE74X+h+UVvNWNQoKkrlJL&#10;BUHBVgten9lnNjT7NmZXE/+9WxB6HGbmG2Y6720trtT6yrGC0TABQVw4XXGp4Ge/fJ2A8AFZY+2Y&#10;FNzIw3z2/DTFXLuOv+m6C6WIEPY5KjAhNLmUvjBk0Q9dQxy9k2sthijbUuoWuwi3tRwnSSYtVhwX&#10;DDb0Yaj43V2sArvebw7by/Gr84vMuEN6HuPnWanBS//+BiJQH/7Dj/ZKK0izFP7OxCMgZ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Q5SDs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  <v:group id="Group 474" o:spid="_x0000_s1500" style="position:absolute;left:5184;top:4512;width:960;height:480" coordorigin="5184,451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+6w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S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+6wMQAAADcAAAA&#10;DwAAAAAAAAAAAAAAAACqAgAAZHJzL2Rvd25yZXYueG1sUEsFBgAAAAAEAAQA+gAAAJsDAAAAAA==&#10;">
                              <v:group id="Group 475" o:spid="_x0000_s1501" style="position:absolute;left:5184;top:4512;width:480;height:480" coordorigin="5184,451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0kt8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JH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dJLfFAAAA3AAA&#10;AA8AAAAAAAAAAAAAAAAAqgIAAGRycy9kb3ducmV2LnhtbFBLBQYAAAAABAAEAPoAAACcAwAAAAA=&#10;">
                                <v:line id="Line 476" o:spid="_x0000_s1502" style="position:absolute;visibility:visible;mso-wrap-style:square" from="5184,4752" to="5664,4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jtC8MAAADcAAAADwAAAGRycy9kb3ducmV2LnhtbERPy2oCMRTdC/5DuEJ3mqlQkalRfFAq&#10;tVKqbrq7JNfJ1MnNMIk69eubheDycN6TWesqcaEmlJ4VPA8yEMTam5ILBYf9W38MIkRkg5VnUvBH&#10;AWbTbmeCufFX/qbLLhYihXDIUYGNsc6lDNqSwzDwNXHijr5xGBNsCmkavKZwV8lhlo2kw5JTg8Wa&#10;lpb0aXd2Char35/t5n1ho9YH47/8vvz8uCn11GvnryAitfEhvrvXRsHLKM1PZ9IRkN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BY7QvDAAAA3AAAAA8AAAAAAAAAAAAA&#10;AAAAoQIAAGRycy9kb3ducmV2LnhtbFBLBQYAAAAABAAEAPkAAACRAwAAAAA=&#10;" strokecolor="windowText">
                                  <v:stroke dashstyle="dash"/>
                                </v:line>
                                <v:line id="Line 477" o:spid="_x0000_s1503" style="position:absolute;rotation:-90;visibility:visible;mso-wrap-style:square" from="5184,4752" to="5664,4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VUDcUAAADcAAAADwAAAGRycy9kb3ducmV2LnhtbESP3WrCQBSE7wu+w3IE7+pGwVCiq6hY&#10;KFho/QFvj9ljNpg9G7OrSd++Wyh4OczMN8xs0dlKPKjxpWMFo2ECgjh3uuRCwfHw/voGwgdkjZVj&#10;UvBDHhbz3ssMM+1a3tFjHwoRIewzVGBCqDMpfW7Ioh+6mjh6F9dYDFE2hdQNthFuKzlOklRaLDku&#10;GKxpbSi/7u9Wgd0ePk9f9/N361epcafJbYybm1KDfrecggjUhWf4v/2hFUzSEfydiUdAz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jVUDc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478" o:spid="_x0000_s1504" style="position:absolute;left:5664;top:4512;width:480;height:480" coordorigin="5664,451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                <v:line id="Line 479" o:spid="_x0000_s1505" style="position:absolute;visibility:visible;mso-wrap-style:square" from="5664,4752" to="6144,4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IrsMMAAADcAAAADwAAAGRycy9kb3ducmV2LnhtbERPTWsCMRC9C/0PYQq9udkKimyNopXS&#10;UpVS9dLbkIybbTeTZZPq6q83B8Hj431PZp2rxZHaUHlW8JzlIIi1NxWXCva7t/4YRIjIBmvPpOBM&#10;AWbTh94EC+NP/E3HbSxFCuFQoAIbY1NIGbQlhyHzDXHiDr51GBNsS2laPKVwV8tBno+kw4pTg8WG&#10;Xi3pv+2/U7BY/v5sVu8LG7XeG//ld9X686LU02M3fwERqYt38c39YRQMh2ltOpOOgJx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BCK7DDAAAA3AAAAA8AAAAAAAAAAAAA&#10;AAAAoQIAAGRycy9kb3ducmV2LnhtbFBLBQYAAAAABAAEAPkAAACRAwAAAAA=&#10;" strokecolor="windowText">
                                  <v:stroke dashstyle="dash"/>
                                </v:line>
                                <v:line id="Line 480" o:spid="_x0000_s1506" style="position:absolute;rotation:-90;visibility:visible;mso-wrap-style:square" from="5664,4752" to="6144,4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+StsUAAADcAAAADwAAAGRycy9kb3ducmV2LnhtbESPQWvCQBSE7wX/w/IEb3WjEKnRVVRa&#10;ECzUquD1mX3Nhmbfxuxq4r/vFgo9DjPzDTNfdrYSd2p86VjBaJiAIM6dLrlQcDq+Pb+A8AFZY+WY&#10;FDzIw3LRe5pjpl3Ln3Q/hEJECPsMFZgQ6kxKnxuy6IeuJo7el2sshiibQuoG2wi3lRwnyURaLDku&#10;GKxpYyj/PtysArs7vp8/bpd969cT487pdYyvV6UG/W41AxGoC//hv/ZWK0jTKfyeiUd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i+Sts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  <v:group id="Group 481" o:spid="_x0000_s1507" style="position:absolute;left:4224;top:4992;width:1920;height:960" coordorigin="4224,4992" coordsize="192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            <v:group id="Group 482" o:spid="_x0000_s1508" style="position:absolute;left:4224;top:4992;width:960;height:960" coordorigin="4224,4992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          <v:group id="Group 483" o:spid="_x0000_s1509" style="position:absolute;left:4224;top:4992;width:960;height:480" coordorigin="4224,499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            <v:group id="Group 484" o:spid="_x0000_s1510" style="position:absolute;left:4224;top:4992;width:480;height:480" coordorigin="4224,499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              <v:line id="Line 485" o:spid="_x0000_s1511" style="position:absolute;visibility:visible;mso-wrap-style:square" from="4224,5232" to="4704,5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QntsMAAADcAAAADwAAAGRycy9kb3ducmV2LnhtbERPTWsCMRC9C/0PYQq9udkKimyNopXS&#10;UpVS9dLbkIybbTeTZZPq6q83B8Hj431PZp2rxZHaUHlW8JzlIIi1NxWXCva7t/4YRIjIBmvPpOBM&#10;AWbTh94EC+NP/E3HbSxFCuFQoAIbY1NIGbQlhyHzDXHiDr51GBNsS2laPKVwV8tBno+kw4pTg8WG&#10;Xi3pv+2/U7BY/v5sVu8LG7XeG//ld9X686LU02M3fwERqYt38c39YRQMh2l+OpOOgJx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40J7bDAAAA3AAAAA8AAAAAAAAAAAAA&#10;AAAAoQIAAGRycy9kb3ducmV2LnhtbFBLBQYAAAAABAAEAPkAAACRAwAAAAA=&#10;" strokecolor="windowText">
                                  <v:stroke dashstyle="dash"/>
                                </v:line>
                                <v:line id="Line 486" o:spid="_x0000_s1512" style="position:absolute;rotation:-90;visibility:visible;mso-wrap-style:square" from="4224,5232" to="4704,5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mesMUAAADcAAAADwAAAGRycy9kb3ducmV2LnhtbESP3WrCQBSE7wu+w3IE7+pGIVKiq6hY&#10;KFho/QFvj9ljNpg9G7OrSd++Wyh4OczMN8xs0dlKPKjxpWMFo2ECgjh3uuRCwfHw/voGwgdkjZVj&#10;UvBDHhbz3ssMM+1a3tFjHwoRIewzVGBCqDMpfW7Ioh+6mjh6F9dYDFE2hdQNthFuKzlOkom0WHJc&#10;MFjT2lB+3d+tArs9fJ6+7ufv1q8mxp3S2xg3N6UG/W45BRGoC8/wf/tDK0jTEfydiUdAz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mesM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487" o:spid="_x0000_s1513" style="position:absolute;left:4704;top:4992;width:480;height:480" coordorigin="4704,499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gX8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Fi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BfxxgAAANwA&#10;AAAPAAAAAAAAAAAAAAAAAKoCAABkcnMvZG93bnJldi54bWxQSwUGAAAAAAQABAD6AAAAnQMAAAAA&#10;">
                                <v:line id="Line 488" o:spid="_x0000_s1514" style="position:absolute;visibility:visible;mso-wrap-style:square" from="4704,5232" to="5184,5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u9bcMAAADcAAAADwAAAGRycy9kb3ducmV2LnhtbERPy2oCMRTdC/2HcAvuakaxpYxGUUux&#10;2JbiY+Puklwn005uhknU0a83i4LLw3mPp62rxImaUHpW0O9lIIi1NyUXCnbb96dXECEiG6w8k4IL&#10;BZhOHjpjzI0/85pOm1iIFMIhRwU2xjqXMmhLDkPP18SJO/jGYUywKaRp8JzCXSUHWfYiHZacGizW&#10;tLCk/zZHp2D+9rv//lzObdR6Z/yP35Zfq6tS3cd2NgIRqY138b/7wyh4Hqa16Uw6AnJy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WbvW3DAAAA3AAAAA8AAAAAAAAAAAAA&#10;AAAAoQIAAGRycy9kb3ducmV2LnhtbFBLBQYAAAAABAAEAPkAAACRAwAAAAA=&#10;" strokecolor="windowText">
                                  <v:stroke dashstyle="dash"/>
                                </v:line>
                                <v:line id="Line 489" o:spid="_x0000_s1515" style="position:absolute;rotation:-90;visibility:visible;mso-wrap-style:square" from="4704,5232" to="5184,5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/YEa8YAAADcAAAADwAAAGRycy9kb3ducmV2LnhtbESPQWvCQBSE74L/YXmCt2ajqLSpq1RR&#10;KLSg1YLX1+wzG5p9G7OrSf99t1DwOMzMN8x82dlK3KjxpWMFoyQFQZw7XXKh4PO4fXgE4QOyxsox&#10;KfghD8tFvzfHTLuWP+h2CIWIEPYZKjAh1JmUPjdk0SeuJo7e2TUWQ5RNIXWDbYTbSo7TdCYtlhwX&#10;DNa0NpR/H65WgX07vp92169961cz407Tyxg3F6WGg+7lGUSgLtzD/+1XrWA6eYK/M/E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P2BGv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</v:group>
                            <v:group id="Group 490" o:spid="_x0000_s1516" style="position:absolute;left:4224;top:5472;width:960;height:480" coordorigin="4224,547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1VZ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VVlxgAAANwA&#10;AAAPAAAAAAAAAAAAAAAAAKoCAABkcnMvZG93bnJldi54bWxQSwUGAAAAAAQABAD6AAAAnQMAAAAA&#10;">
                              <v:group id="Group 491" o:spid="_x0000_s1517" style="position:absolute;left:4224;top:5472;width:480;height:480" coordorigin="4224,547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              <v:line id="Line 492" o:spid="_x0000_s1518" style="position:absolute;visibility:visible;mso-wrap-style:square" from="4224,5712" to="4704,5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a3aMcAAADcAAAADwAAAGRycy9kb3ducmV2LnhtbESPT0sDMRTE70K/Q3hCbzarVClr06Vb&#10;KYp/ELe9eHskr5ttNy/LJrarn94IQo/DzPyGmReDa8WR+tB4VnA9yUAQa28arhVsN+urGYgQkQ22&#10;nknBNwUoFqOLOebGn/iDjlWsRYJwyFGBjbHLpQzaksMw8R1x8na+dxiT7GtpejwluGvlTZbdSYcN&#10;pwWLHa0s6UP15RSUD/vPt5fH0katt8a/+03z+vyj1PhyWN6DiDTEc/i//WQU3E6n8HcmHQ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1rdoxwAAANwAAAAPAAAAAAAA&#10;AAAAAAAAAKECAABkcnMvZG93bnJldi54bWxQSwUGAAAAAAQABAD5AAAAlQMAAAAA&#10;" strokecolor="windowText">
                                  <v:stroke dashstyle="dash"/>
                                </v:line>
                                <v:line id="Line 493" o:spid="_x0000_s1519" style="position:absolute;rotation:-90;visibility:visible;mso-wrap-style:square" from="4224,5712" to="4704,5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sObsUAAADcAAAADwAAAGRycy9kb3ducmV2LnhtbESP3WrCQBSE7wu+w3KE3tWN0kiJrqLS&#10;QqGF+lPw9pg9ZoPZszG7mvTtXaHg5TAz3zDTeWcrcaXGl44VDAcJCOLc6ZILBb+7j5c3ED4ga6wc&#10;k4I/8jCf9Z6mmGnX8oau21CICGGfoQITQp1J6XNDFv3A1cTRO7rGYoiyKaRusI1wW8lRkoylxZLj&#10;gsGaVoby0/ZiFdiv3ff+53JYt345Nm6fnkf4flbqud8tJiACdeER/m9/agXpawr3M/EIy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rsObs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494" o:spid="_x0000_s1520" style="position:absolute;left:4704;top:5472;width:480;height:480" coordorigin="4704,547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0qH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U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SoexgAAANwA&#10;AAAPAAAAAAAAAAAAAAAAAKoCAABkcnMvZG93bnJldi54bWxQSwUGAAAAAAQABAD6AAAAnQMAAAAA&#10;">
                                <v:line id="Line 495" o:spid="_x0000_s1521" style="position:absolute;visibility:visible;mso-wrap-style:square" from="4704,5712" to="5184,5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OKh8YAAADcAAAADwAAAGRycy9kb3ducmV2LnhtbESPQWsCMRSE74X+h/AKvdVspS1lNUpV&#10;xNIq4urF2yN53WzdvCybqKu/vikUehxm5htmOO5cLU7UhsqzgsdeBoJYe1NxqWC3nT+8gggR2WDt&#10;mRRcKMB4dHszxNz4M2/oVMRSJAiHHBXYGJtcyqAtOQw93xAn78u3DmOSbSlNi+cEd7XsZ9mLdFhx&#10;WrDY0NSSPhRHp2Ay+96vPhcTG7XeGb/222r5cVXq/q57G4CI1MX/8F/73Sh4furD75l0BOTo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RziofGAAAA3AAAAA8AAAAAAAAA&#10;AAAAAAAAoQIAAGRycy9kb3ducmV2LnhtbFBLBQYAAAAABAAEAPkAAACUAwAAAAA=&#10;" strokecolor="windowText">
                                  <v:stroke dashstyle="dash"/>
                                </v:line>
                                <v:line id="Line 496" o:spid="_x0000_s1522" style="position:absolute;rotation:-90;visibility:visible;mso-wrap-style:square" from="4704,5712" to="5184,5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4zgcYAAADcAAAADwAAAGRycy9kb3ducmV2LnhtbESPQWvCQBSE7wX/w/IEb81GrVJSV6mi&#10;UGjBVgteX7PPbGj2bcyuJv33rlDwOMzMN8xs0dlKXKjxpWMFwyQFQZw7XXKh4Hu/eXwG4QOyxsox&#10;KfgjD4t572GGmXYtf9FlFwoRIewzVGBCqDMpfW7Iok9cTRy9o2sshiibQuoG2wi3lRyl6VRaLDku&#10;GKxpZSj/3Z2tAvu+/zhszz+frV9OjTtMTiNcn5Qa9LvXFxCBunAP/7fftILJ0xhuZ+IRkP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IeM4H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497" o:spid="_x0000_s1523" style="position:absolute;left:5184;top:4992;width:960;height:960" coordorigin="5184,4992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z0U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d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yz0UsQAAADcAAAA&#10;DwAAAAAAAAAAAAAAAACqAgAAZHJzL2Rvd25yZXYueG1sUEsFBgAAAAAEAAQA+gAAAJsDAAAAAA==&#10;">
                            <v:group id="Group 498" o:spid="_x0000_s1524" style="position:absolute;left:5184;top:4992;width:960;height:480" coordorigin="5184,499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            <v:group id="Group 499" o:spid="_x0000_s1525" style="position:absolute;left:5184;top:4992;width:480;height:480" coordorigin="5184,499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              <v:line id="Line 500" o:spid="_x0000_s1526" style="position:absolute;visibility:visible;mso-wrap-style:square" from="5184,5232" to="5664,5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7/+cYAAADcAAAADwAAAGRycy9kb3ducmV2LnhtbESPQWsCMRSE7wX/Q3iF3mq2lYqsRtEW&#10;aWkVcfXi7ZE8N2s3L8sm1W1/fVMoeBxm5htmMutcLc7Uhsqzgod+BoJYe1NxqWC/W96PQISIbLD2&#10;TAq+KcBs2ruZYG78hbd0LmIpEoRDjgpsjE0uZdCWHIa+b4iTd/Stw5hkW0rT4iXBXS0fs2woHVac&#10;Fiw29GxJfxZfTsHi5XRYf7wubNR6b/zG76rV+49Sd7fdfAwiUhev4f/2m1HwNBjC35l0BOT0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O//nGAAAA3AAAAA8AAAAAAAAA&#10;AAAAAAAAoQIAAGRycy9kb3ducmV2LnhtbFBLBQYAAAAABAAEAPkAAACUAwAAAAA=&#10;" strokecolor="windowText">
                                  <v:stroke dashstyle="dash"/>
                                </v:line>
                                <v:line id="Line 501" o:spid="_x0000_s1527" style="position:absolute;rotation:-90;visibility:visible;mso-wrap-style:square" from="5184,5232" to="5664,5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NG/8YAAADcAAAADwAAAGRycy9kb3ducmV2LnhtbESPQWvCQBSE74L/YXmCt2ajoi2pq1RR&#10;KLSg1YLX1+wzG5p9G7OrSf99t1DwOMzMN8x82dlK3KjxpWMFoyQFQZw7XXKh4PO4fXgC4QOyxsox&#10;KfghD8tFvzfHTLuWP+h2CIWIEPYZKjAh1JmUPjdk0SeuJo7e2TUWQ5RNIXWDbYTbSo7TdCYtlhwX&#10;DNa0NpR/H65WgX07vp92169961cz407Tyxg3F6WGg+7lGUSgLtzD/+1XrWA6eYS/M/E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UjRv/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  <v:group id="Group 502" o:spid="_x0000_s1528" style="position:absolute;left:5664;top:4992;width:480;height:480" coordorigin="5664,499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Vij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1Yo/FAAAA3AAA&#10;AA8AAAAAAAAAAAAAAAAAqgIAAGRycy9kb3ducmV2LnhtbFBLBQYAAAAABAAEAPoAAACcAwAAAAA=&#10;">
                                <v:line id="Line 503" o:spid="_x0000_s1529" style="position:absolute;visibility:visible;mso-wrap-style:square" from="5664,5232" to="6144,5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DEFcYAAADcAAAADwAAAGRycy9kb3ducmV2LnhtbESPQWsCMRSE74X+h/AK3mq2akvZGqUq&#10;otiWUvXi7ZE8N9tuXpZN1NVfbwqFHoeZ+YYZjltXiSM1ofSs4KGbgSDW3pRcKNhu5vfPIEJENlh5&#10;JgVnCjAe3d4MMTf+xF90XMdCJAiHHBXYGOtcyqAtOQxdXxMnb+8bhzHJppCmwVOCu0r2suxJOiw5&#10;LVisaWpJ/6wPTsFk9r37eFtMbNR6a/yn35Tvq4tSnbv29QVEpDb+h//aS6PgsT+A3zPpCMjR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QxBXGAAAA3AAAAA8AAAAAAAAA&#10;AAAAAAAAoQIAAGRycy9kb3ducmV2LnhtbFBLBQYAAAAABAAEAPkAAACUAwAAAAA=&#10;" strokecolor="windowText">
                                  <v:stroke dashstyle="dash"/>
                                </v:line>
                                <v:line id="Line 504" o:spid="_x0000_s1530" style="position:absolute;rotation:-90;visibility:visible;mso-wrap-style:square" from="5664,5232" to="6144,5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19E8UAAADcAAAADwAAAGRycy9kb3ducmV2LnhtbESP3WrCQBSE7wu+w3KE3tWNlkiJrqLS&#10;QqGF+lPw9pg9ZoPZszG7mvTtXaHg5TAz3zDTeWcrcaXGl44VDAcJCOLc6ZILBb+7j5c3ED4ga6wc&#10;k4I/8jCf9Z6mmGnX8oau21CICGGfoQITQp1J6XNDFv3A1cTRO7rGYoiyKaRusI1wW8lRkoylxZLj&#10;gsGaVoby0/ZiFdiv3ff+53JYt345Nm6fnkf4flbqud8tJiACdeER/m9/agXpawr3M/EIy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r19E8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  <v:group id="Group 505" o:spid="_x0000_s1531" style="position:absolute;left:5184;top:5472;width:960;height:480" coordorigin="5184,547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            <v:group id="Group 506" o:spid="_x0000_s1532" style="position:absolute;left:5184;top:5472;width:480;height:480" coordorigin="5184,547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              <v:line id="Line 507" o:spid="_x0000_s1533" style="position:absolute;visibility:visible;mso-wrap-style:square" from="5184,5712" to="5664,5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vCFsMAAADcAAAADwAAAGRycy9kb3ducmV2LnhtbERPy2oCMRTdC/2HcAvuakalpYxGUUux&#10;2JbiY+Puklwn005uhknU0a83i4LLw3mPp62rxImaUHpW0O9lIIi1NyUXCnbb96dXECEiG6w8k4IL&#10;BZhOHjpjzI0/85pOm1iIFMIhRwU2xjqXMmhLDkPP18SJO/jGYUywKaRp8JzCXSUHWfYiHZacGizW&#10;tLCk/zZHp2D+9rv//lzObdR6Z/yP35Zfq6tS3cd2NgIRqY138b/7wyh4Hqb56Uw6AnJy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PrwhbDAAAA3AAAAA8AAAAAAAAAAAAA&#10;AAAAoQIAAGRycy9kb3ducmV2LnhtbFBLBQYAAAAABAAEAPkAAACRAwAAAAA=&#10;" strokecolor="windowText">
                                  <v:stroke dashstyle="dash"/>
                                </v:line>
                                <v:line id="Line 508" o:spid="_x0000_s1534" style="position:absolute;rotation:-90;visibility:visible;mso-wrap-style:square" from="5184,5712" to="5664,5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Z7EMYAAADcAAAADwAAAGRycy9kb3ducmV2LnhtbESP3WrCQBSE7wu+w3KE3tWNFkWim2BL&#10;C4UWWn/A22P2mA1mz8bsatK3d4VCL4eZ+YZZ5r2txZVaXzlWMB4lIIgLpysuFey2709zED4ga6wd&#10;k4Jf8pBng4clptp1vKbrJpQiQtinqMCE0KRS+sKQRT9yDXH0jq61GKJsS6lb7CLc1nKSJDNpseK4&#10;YLChV0PFaXOxCuzn9mv/fTn8dP5lZtx+ep7g21mpx2G/WoAI1If/8F/7QyuYPo/hfiYeAZn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GexD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  <v:group id="Group 509" o:spid="_x0000_s1535" style="position:absolute;left:5664;top:5472;width:480;height:480" coordorigin="5664,547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fyU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X8lHFAAAA3AAA&#10;AA8AAAAAAAAAAAAAAAAAqgIAAGRycy9kb3ducmV2LnhtbFBLBQYAAAAABAAEAPoAAACcAwAAAAA=&#10;">
                                <v:line id="Line 510" o:spid="_x0000_s1536" style="position:absolute;visibility:visible;mso-wrap-style:square" from="5664,5712" to="6144,5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RYzcMAAADcAAAADwAAAGRycy9kb3ducmV2LnhtbERPTWsCMRC9C/0PYQre3GyFimyNoi2l&#10;pSql6qW3IRk3224myybq6q83B8Hj431PZp2rxZHaUHlW8JTlIIi1NxWXCnbb98EYRIjIBmvPpOBM&#10;AWbTh94EC+NP/EPHTSxFCuFQoAIbY1NIGbQlhyHzDXHi9r51GBNsS2laPKVwV8thno+kw4pTg8WG&#10;Xi3p/83BKVi8/f2ulx8LG7XeGf/tt9Xq66JU/7Gbv4CI1MW7+Ob+NAqeh2ltOpOOgJx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hEWM3DAAAA3AAAAA8AAAAAAAAAAAAA&#10;AAAAoQIAAGRycy9kb3ducmV2LnhtbFBLBQYAAAAABAAEAPkAAACRAwAAAAA=&#10;" strokecolor="windowText">
                                  <v:stroke dashstyle="dash"/>
                                </v:line>
                                <v:line id="Line 511" o:spid="_x0000_s1537" style="position:absolute;rotation:-90;visibility:visible;mso-wrap-style:square" from="5664,5712" to="6144,5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nhy8UAAADcAAAADwAAAGRycy9kb3ducmV2LnhtbESP3WrCQBSE7wt9h+UUelc3DSgaXaUt&#10;LRQU6h94e8wes8Hs2ZhdTXx7tyB4OczMN8xk1tlKXKjxpWMF770EBHHudMmFgu3m520IwgdkjZVj&#10;UnAlD7Pp89MEM+1aXtFlHQoRIewzVGBCqDMpfW7Iou+5mjh6B9dYDFE2hdQNthFuK5kmyUBaLDku&#10;GKzpy1B+XJ+tAjvfLHZ/5/2y9Z8D43b9U4rfJ6VeX7qPMYhAXXiE7+1fraCfjuD/TDwCcn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inhy8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v:group id="Group 513" o:spid="_x0000_s1538" style="position:absolute;width:2304;height:4224" coordsize="2304,4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group id="Group 514" o:spid="_x0000_s1539" style="position:absolute;width:2304;height:2112" coordsize="3840,3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<v:group id="Group 515" o:spid="_x0000_s1540" style="position:absolute;width:3840;height:1920" coordsize="3840,1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    <v:group id="Group 516" o:spid="_x0000_s1541" style="position:absolute;width:1920;height:1920" coordsize="1920,1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      <v:group id="Group 517" o:spid="_x0000_s1542" style="position:absolute;width:1920;height:960" coordsize="192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        <v:group id="Group 518" o:spid="_x0000_s1543" style="position:absolute;width:960;height:960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          <v:group id="Group 519" o:spid="_x0000_s1544" style="position:absolute;width:960;height:48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                <v:group id="Group 520" o:spid="_x0000_s1545" style="position:absolute;width:480;height:48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              <v:line id="Line 521" o:spid="_x0000_s1546" style="position:absolute;visibility:visible;mso-wrap-style:square" from="0,240" to="480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ClmsYAAADcAAAADwAAAGRycy9kb3ducmV2LnhtbESPT2sCMRTE74LfITzBm2YVLGVrlKqU&#10;llYR/1x6eySvm9XNy7JJddtP3wgFj8PM/IaZzltXiQs1ofSsYDTMQBBrb0ouFBwPL4NHECEiG6w8&#10;k4IfCjCfdTtTzI2/8o4u+1iIBOGQowIbY51LGbQlh2Hoa+LkffnGYUyyKaRp8JrgrpLjLHuQDktO&#10;CxZrWlrS5/23U7BYnT43H68LG7U+Gr/1h3L9/qtUv9c+P4GI1MZ7+L/9ZhRMRmO4nUlHQM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fApZrGAAAA3AAAAA8AAAAAAAAA&#10;AAAAAAAAoQIAAGRycy9kb3ducmV2LnhtbFBLBQYAAAAABAAEAPkAAACUAwAAAAA=&#10;" strokecolor="windowText">
                                  <v:stroke dashstyle="dash"/>
                                </v:line>
                                <v:line id="Line 522" o:spid="_x0000_s1547" style="position:absolute;rotation:-90;visibility:visible;mso-wrap-style:square" from="0,240" to="480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0cnMYAAADcAAAADwAAAGRycy9kb3ducmV2LnhtbESP3WrCQBSE7wu+w3KE3tWNFkWim2BL&#10;C4UWWn/A22P2mA1mz8bsatK3d4VCL4eZ+YZZ5r2txZVaXzlWMB4lIIgLpysuFey2709zED4ga6wd&#10;k4Jf8pBng4clptp1vKbrJpQiQtinqMCE0KRS+sKQRT9yDXH0jq61GKJsS6lb7CLc1nKSJDNpseK4&#10;YLChV0PFaXOxCuzn9mv/fTn8dP5lZtx+ep7g21mpx2G/WoAI1If/8F/7QyuYjp/hfiYeAZn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GtHJz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  <v:group id="Group 523" o:spid="_x0000_s1548" style="position:absolute;left:480;width:480;height:480" coordorigin="48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                <v:line id="Line 524" o:spid="_x0000_s1549" style="position:absolute;visibility:visible;mso-wrap-style:square" from="480,240" to="960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6edsMAAADcAAAADwAAAGRycy9kb3ducmV2LnhtbERPy2oCMRTdF/oP4Ra662QUFJkaxQdi&#10;qZVSddPdJblOpp3cDJNUR7++WQguD+c9nnauFidqQ+VZQS/LQRBrbyouFRz2q5cRiBCRDdaeScGF&#10;Akwnjw9jLIw/8xeddrEUKYRDgQpsjE0hZdCWHIbMN8SJO/rWYUywLaVp8ZzCXS37eT6UDitODRYb&#10;WljSv7s/p2C+/PnebtZzG7U+GP/p99XH+1Wp56du9goiUhfv4pv7zSgY9NL8dCYdATn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hennbDAAAA3AAAAA8AAAAAAAAAAAAA&#10;AAAAoQIAAGRycy9kb3ducmV2LnhtbFBLBQYAAAAABAAEAPkAAACRAwAAAAA=&#10;" strokecolor="windowText">
                                  <v:stroke dashstyle="dash"/>
                                </v:line>
                                <v:line id="Line 525" o:spid="_x0000_s1550" style="position:absolute;rotation:-90;visibility:visible;mso-wrap-style:square" from="480,240" to="960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MncMUAAADcAAAADwAAAGRycy9kb3ducmV2LnhtbESP3WrCQBSE7wu+w3IE7+omglKiq6hY&#10;KFho/QFvj9ljNpg9G7OrSd++Wyh4OczMN8xs0dlKPKjxpWMF6TABQZw7XXKh4Hh4f30D4QOyxsox&#10;KfghD4t572WGmXYt7+ixD4WIEPYZKjAh1JmUPjdk0Q9dTRy9i2sshiibQuoG2wi3lRwlyURaLDku&#10;GKxpbSi/7u9Wgd0ePk9f9/N361cT407j2wg3N6UG/W45BRGoC8/wf/tDKxinKfydiUdAz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jMncM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  <v:group id="Group 526" o:spid="_x0000_s1551" style="position:absolute;top:480;width:960;height:480" coordorigin=",48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              <v:group id="Group 527" o:spid="_x0000_s1552" style="position:absolute;top:480;width:480;height:480" coordorigin=",48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              <v:line id="Line 528" o:spid="_x0000_s1553" style="position:absolute;visibility:visible;mso-wrap-style:square" from="0,720" to="480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I1RMYAAADcAAAADwAAAGRycy9kb3ducmV2LnhtbESPT2sCMRTE74LfIbyCN81WqMjWKLVF&#10;Kv6hVL309kheN1s3L8sm6tpP3whCj8PM/IaZzFpXiTM1ofSs4HGQgSDW3pRcKDjsF/0xiBCRDVae&#10;ScGVAsym3c4Ec+Mv/EnnXSxEgnDIUYGNsc6lDNqSwzDwNXHyvn3jMCbZFNI0eElwV8lhlo2kw5LT&#10;gsWaXi3p4+7kFMzffr626/e5jVofjP/w+3Kz+lWq99C+PIOI1Mb/8L29NAqeshHczqQjIK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0iNUTGAAAA3AAAAA8AAAAAAAAA&#10;AAAAAAAAoQIAAGRycy9kb3ducmV2LnhtbFBLBQYAAAAABAAEAPkAAACUAwAAAAA=&#10;" strokecolor="windowText">
                                  <v:stroke dashstyle="dash"/>
                                </v:line>
                                <v:line id="Line 529" o:spid="_x0000_s1554" style="position:absolute;rotation:-90;visibility:visible;mso-wrap-style:square" from="0,720" to="480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+MQsYAAADcAAAADwAAAGRycy9kb3ducmV2LnhtbESP3WrCQBSE7wu+w3KE3tWNgrakboJK&#10;CwUL9afg7Wn2mA1mz8bsauLbdwsFL4eZ+YaZ572txZVaXzlWMB4lIIgLpysuFXzv359eQPiArLF2&#10;TApu5CHPBg9zTLXreEvXXShFhLBPUYEJoUml9IUhi37kGuLoHV1rMUTZllK32EW4reUkSWbSYsVx&#10;wWBDK0PFaXexCux6/3n4uvxsOr+cGXeYnif4dlbqcdgvXkEE6sM9/N/+0AqmyTP8nYlHQGa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tPjEL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  <v:group id="Group 530" o:spid="_x0000_s1555" style="position:absolute;left:480;top:480;width:480;height:480" coordorigin="480,48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              <v:line id="Line 531" o:spid="_x0000_s1556" style="position:absolute;visibility:visible;mso-wrap-style:square" from="480,720" to="960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wOqMYAAADcAAAADwAAAGRycy9kb3ducmV2LnhtbESPQWsCMRSE74L/ITzBm2YrtpStUaoi&#10;FmspVS+9PZLXzermZdlE3fbXm0Khx2FmvmEms9ZV4kJNKD0ruBtmIIi1NyUXCg771eARRIjIBivP&#10;pOCbAsym3c4Ec+Ov/EGXXSxEgnDIUYGNsc6lDNqSwzD0NXHyvnzjMCbZFNI0eE1wV8lRlj1IhyWn&#10;BYs1LSzp0+7sFMyXx8+31/XcRq0Pxr/7fbnd/CjV77XPTyAitfE//Nd+MQruszH8nklHQE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8DqjGAAAA3AAAAA8AAAAAAAAA&#10;AAAAAAAAoQIAAGRycy9kb3ducmV2LnhtbFBLBQYAAAAABAAEAPkAAACUAwAAAAA=&#10;" strokecolor="windowText">
                                  <v:stroke dashstyle="dash"/>
                                </v:line>
                                <v:line id="Line 532" o:spid="_x0000_s1557" style="position:absolute;rotation:-90;visibility:visible;mso-wrap-style:square" from="480,720" to="960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G3rsUAAADcAAAADwAAAGRycy9kb3ducmV2LnhtbESPQWvCQBSE7wX/w/KE3upGISIxG6ml&#10;glChrQpeX7Ov2dDs25hdTfz33YLQ4zAz3zD5arCNuFLna8cKppMEBHHpdM2VguNh87QA4QOyxsYx&#10;KbiRh1Uxesgx067nT7ruQyUihH2GCkwIbSalLw1Z9BPXEkfv23UWQ5RdJXWHfYTbRs6SZC4t1hwX&#10;DLb0Yqj82V+sAvt22J3eL18fvV/PjTul5xm+npV6HA/PSxCBhvAfvre3WkGapPB3Jh4BWf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NG3rs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533" o:spid="_x0000_s1558" style="position:absolute;left:960;width:960;height:960" coordorigin="960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              <v:group id="Group 534" o:spid="_x0000_s1559" style="position:absolute;left:960;width:960;height:480" coordorigin="96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            <v:group id="Group 535" o:spid="_x0000_s1560" style="position:absolute;left:960;width:480;height:480" coordorigin="96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              <v:line id="Line 536" o:spid="_x0000_s1561" style="position:absolute;visibility:visible;mso-wrap-style:square" from="960,240" to="1440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qet8MAAADcAAAADwAAAGRycy9kb3ducmV2LnhtbERPy2oCMRTdC/2HcAvuakaR0o5GUUux&#10;2JbiY+Puklwn005uhknU0a83i4LLw3mPp62rxImaUHpW0O9lIIi1NyUXCnbb96cXECEiG6w8k4IL&#10;BZhOHjpjzI0/85pOm1iIFMIhRwU2xjqXMmhLDkPP18SJO/jGYUywKaRp8JzCXSUHWfYsHZacGizW&#10;tLCk/zZHp2D+9rv//lzObdR6Z/yP35Zfq6tS3cd2NgIRqY138b/7wygYvqa16Uw6AnJy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0anrfDAAAA3AAAAA8AAAAAAAAAAAAA&#10;AAAAoQIAAGRycy9kb3ducmV2LnhtbFBLBQYAAAAABAAEAPkAAACRAwAAAAA=&#10;" strokecolor="windowText">
                                  <v:stroke dashstyle="dash"/>
                                </v:line>
                                <v:line id="Line 537" o:spid="_x0000_s1562" style="position:absolute;rotation:-90;visibility:visible;mso-wrap-style:square" from="960,240" to="1440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3cnscUAAADcAAAADwAAAGRycy9kb3ducmV2LnhtbESPQWsCMRSE74X+h/AK3mq2YqWuRlFR&#10;EFrQquD1uXlulm5e1k10139vCoUeh5n5hhlPW1uKG9W+cKzgrZuAIM6cLjhXcNivXj9A+ICssXRM&#10;Cu7kYTp5fhpjql3D33TbhVxECPsUFZgQqlRKnxmy6LuuIo7e2dUWQ5R1LnWNTYTbUvaSZCAtFhwX&#10;DFa0MJT97K5Wgf3cfx0319O28fOBccf3Sw+XF6U6L+1sBCJQG/7Df+21VtAfDuH3TDwCcvI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3cnsc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538" o:spid="_x0000_s1563" style="position:absolute;left:1440;width:480;height:480" coordorigin="144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                <v:line id="Line 539" o:spid="_x0000_s1564" style="position:absolute;visibility:visible;mso-wrap-style:square" from="1440,240" to="1920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8mvXscAAADcAAAADwAAAGRycy9kb3ducmV2LnhtbESPQUsDMRSE7wX/Q3iCtzZrkVLXpotr&#10;EcW2iG0v3h7Jc7O6eVk2sd3215tCweMwM98ws6J3jdhTF2rPCm5HGQhi7U3NlYLd9nk4BREissHG&#10;Myk4UoBifjWYYW78gT9ov4mVSBAOOSqwMba5lEFbchhGviVO3pfvHMYku0qaDg8J7ho5zrKJdFhz&#10;WrDY0pMl/bP5dQrKxffnevlS2qj1zvh3v61Xbyelbq77xwcQkfr4H760X42Cu/sJnM+kI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ya9exwAAANwAAAAPAAAAAAAA&#10;AAAAAAAAAKECAABkcnMvZG93bnJldi54bWxQSwUGAAAAAAQABAD5AAAAlQMAAAAA&#10;" strokecolor="windowText">
                                  <v:stroke dashstyle="dash"/>
                                </v:line>
                                <v:line id="Line 540" o:spid="_x0000_s1565" style="position:absolute;rotation:-90;visibility:visible;mso-wrap-style:square" from="1440,240" to="1920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QWWMYAAADcAAAADwAAAGRycy9kb3ducmV2LnhtbESPQWsCMRSE70L/Q3gFb5pV1LZbo7RF&#10;oaBgqwWvr5vnZunmZd1Ed/vvjSB4HGbmG2Y6b20pzlT7wrGCQT8BQZw5XXCu4Ge37D2D8AFZY+mY&#10;FPyTh/nsoTPFVLuGv+m8DbmIEPYpKjAhVKmUPjNk0fddRRy9g6sthijrXOoamwi3pRwmyURaLDgu&#10;GKzow1D2tz1ZBXa1W+83p9+vxr9PjNuPj0NcHJXqPrZvryACteEevrU/tYLRyxNcz8QjIG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WkFlj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</v:group>
                            <v:group id="Group 541" o:spid="_x0000_s1566" style="position:absolute;left:960;top:480;width:960;height:480" coordorigin="960,48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            <v:group id="Group 542" o:spid="_x0000_s1567" style="position:absolute;left:960;top:480;width:480;height:480" coordorigin="960,48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              <v:line id="Line 543" o:spid="_x0000_s1568" style="position:absolute;visibility:visible;mso-wrap-style:square" from="960,720" to="1440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KpXcYAAADcAAAADwAAAGRycy9kb3ducmV2LnhtbESPQWsCMRSE74X+h/AKvdVspZR2NUpV&#10;xNIq4urF2yN53WzdvCybqKu/vikUehxm5htmOO5cLU7UhsqzgsdeBoJYe1NxqWC3nT+8gAgR2WDt&#10;mRRcKMB4dHszxNz4M2/oVMRSJAiHHBXYGJtcyqAtOQw93xAn78u3DmOSbSlNi+cEd7XsZ9mzdFhx&#10;WrDY0NSSPhRHp2Ay+96vPhcTG7XeGb/222r5cVXq/q57G4CI1MX/8F/73Sh4eu3D75l0BOTo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yqV3GAAAA3AAAAA8AAAAAAAAA&#10;AAAAAAAAoQIAAGRycy9kb3ducmV2LnhtbFBLBQYAAAAABAAEAPkAAACUAwAAAAA=&#10;" strokecolor="windowText">
                                  <v:stroke dashstyle="dash"/>
                                </v:line>
                                <v:line id="Line 544" o:spid="_x0000_s1569" style="position:absolute;rotation:-90;visibility:visible;mso-wrap-style:square" from="960,720" to="1440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8QW8YAAADcAAAADwAAAGRycy9kb3ducmV2LnhtbESP3WoCMRSE74W+QzgF7zTrL+3WKG1R&#10;KCi01YK3p5vjZunmZN1Ed/v2RhC8HGbmG2a2aG0pzlT7wrGCQT8BQZw5XXCu4Ge36j2B8AFZY+mY&#10;FPyTh8X8oTPDVLuGv+m8DbmIEPYpKjAhVKmUPjNk0fddRRy9g6sthijrXOoamwi3pRwmyVRaLDgu&#10;GKzo3VD2tz1ZBXa92+w/T79fjX+bGrefHIe4PCrVfWxfX0AEasM9fGt/aAXj5xFcz8QjIO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qfEFv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  <v:group id="Group 545" o:spid="_x0000_s1570" style="position:absolute;left:1440;top:480;width:480;height:480" coordorigin="1440,48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              <v:line id="Line 546" o:spid="_x0000_s1571" style="position:absolute;visibility:visible;mso-wrap-style:square" from="1440,720" to="1920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ySscMAAADcAAAADwAAAGRycy9kb3ducmV2LnhtbERPy2oCMRTdC/2HcAvuakaR0o5GUUux&#10;2JbiY+Puklwn005uhknU0a83i4LLw3mPp62rxImaUHpW0O9lIIi1NyUXCnbb96cXECEiG6w8k4IL&#10;BZhOHjpjzI0/85pOm1iIFMIhRwU2xjqXMmhLDkPP18SJO/jGYUywKaRp8JzCXSUHWfYsHZacGizW&#10;tLCk/zZHp2D+9rv//lzObdR6Z/yP35Zfq6tS3cd2NgIRqY138b/7wygYvqb56Uw6AnJy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NskrHDAAAA3AAAAA8AAAAAAAAAAAAA&#10;AAAAoQIAAGRycy9kb3ducmV2LnhtbFBLBQYAAAAABAAEAPkAAACRAwAAAAA=&#10;" strokecolor="windowText">
                                  <v:stroke dashstyle="dash"/>
                                </v:line>
                                <v:line id="Line 547" o:spid="_x0000_s1572" style="position:absolute;rotation:-90;visibility:visible;mso-wrap-style:square" from="1440,720" to="1920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Ert8YAAADcAAAADwAAAGRycy9kb3ducmV2LnhtbESPQWvCQBSE74L/YXlCb2ajVLGpq7Sl&#10;hYJCqxa8vmaf2WD2bcyuJv33XUHwOMzMN8x82dlKXKjxpWMFoyQFQZw7XXKh4Gf3MZyB8AFZY+WY&#10;FPyRh+Wi35tjpl3LG7psQyEihH2GCkwIdSalzw1Z9ImriaN3cI3FEGVTSN1gG+G2kuM0nUqLJccF&#10;gzW9GcqP27NVYFe79f7r/Pvd+tepcfvJaYzvJ6UeBt3LM4hAXbiHb+1PreDxaQTXM/EIyM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UBK7f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  <v:group id="Group 548" o:spid="_x0000_s1573" style="position:absolute;top:960;width:1920;height:960" coordorigin=",960" coordsize="192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        <v:group id="Group 549" o:spid="_x0000_s1574" style="position:absolute;top:960;width:960;height:960" coordorigin=",960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          <v:group id="Group 550" o:spid="_x0000_s1575" style="position:absolute;top:960;width:960;height:480" coordorigin=",96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            <v:group id="Group 551" o:spid="_x0000_s1576" style="position:absolute;top:960;width:480;height:480" coordorigin=",96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              <v:line id="Line 552" o:spid="_x0000_s1577" style="position:absolute;visibility:visible;mso-wrap-style:square" from="0,1200" to="480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s/gMUAAADcAAAADwAAAGRycy9kb3ducmV2LnhtbESPQWsCMRSE7wX/Q3iCt5pVishqFG0p&#10;LbVSql68PZLnZu3mZdlEXf31TaHgcZiZb5jpvHWVOFMTSs8KBv0MBLH2puRCwW77+jgGESKywcoz&#10;KbhSgPms8zDF3PgLf9N5EwuRIBxyVGBjrHMpg7bkMPR9TZy8g28cxiSbQpoGLwnuKjnMspF0WHJa&#10;sFjTsyX9szk5BcuX4369elvaqPXO+C+/LT8/bkr1uu1iAiJSG+/h//a7UfA0HsLfmXQE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Ss/gMUAAADcAAAADwAAAAAAAAAA&#10;AAAAAAChAgAAZHJzL2Rvd25yZXYueG1sUEsFBgAAAAAEAAQA+QAAAJMDAAAAAA==&#10;" strokecolor="windowText">
                                  <v:stroke dashstyle="dash"/>
                                </v:line>
                                <v:line id="Line 553" o:spid="_x0000_s1578" style="position:absolute;rotation:-90;visibility:visible;mso-wrap-style:square" from="0,1200" to="480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aGhsUAAADcAAAADwAAAGRycy9kb3ducmV2LnhtbESP3WoCMRSE7wu+QziCdzWrVpGtUbS0&#10;UKjgX8Hb083pZnFzsm6iu337RhC8HGbmG2a2aG0prlT7wrGCQT8BQZw5XXCu4Pvw8TwF4QOyxtIx&#10;KfgjD4t552mGqXYN7+i6D7mIEPYpKjAhVKmUPjNk0fddRRy9X1dbDFHWudQ1NhFuSzlMkom0WHBc&#10;MFjRm6HstL9YBfbrsD5uLj/bxq8mxh3H5yG+n5XqddvlK4hAbXiE7+1PreBlOoLbmXgE5P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0aGhs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554" o:spid="_x0000_s1579" style="position:absolute;left:480;top:960;width:480;height:480" coordorigin="480,96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                  <v:line id="Line 555" o:spid="_x0000_s1580" style="position:absolute;visibility:visible;mso-wrap-style:square" from="480,1200" to="960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UEbMIAAADcAAAADwAAAGRycy9kb3ducmV2LnhtbERPTWsCMRC9C/0PYQreNFuRIlujaEWU&#10;qpSql96GZNxsu5ksm6hrf31zEDw+3vd42rpKXKgJpWcFL/0MBLH2puRCwfGw7I1AhIhssPJMCm4U&#10;YDp56owxN/7KX3TZx0KkEA45KrAx1rmUQVtyGPq+Jk7cyTcOY4JNIU2D1xTuKjnIslfpsOTUYLGm&#10;d0v6d392CuaLn+/dZjW3Ueuj8Z/+UG4//pTqPrezNxCR2vgQ391ro2A4SvPTmXQE5OQ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rUEbMIAAADcAAAADwAAAAAAAAAAAAAA&#10;AAChAgAAZHJzL2Rvd25yZXYueG1sUEsFBgAAAAAEAAQA+QAAAJADAAAAAA==&#10;" strokecolor="windowText">
                                  <v:stroke dashstyle="dash"/>
                                </v:line>
                                <v:line id="Line 556" o:spid="_x0000_s1581" style="position:absolute;rotation:-90;visibility:visible;mso-wrap-style:square" from="480,1200" to="960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i9asUAAADcAAAADwAAAGRycy9kb3ducmV2LnhtbESPQWvCQBSE70L/w/IKvelGqSJpNtKK&#10;hYKCVgteX7Ov2dDs25hdTfz33YLgcZiZb5hs0dtaXKj1lWMF41ECgrhwuuJSwdfhfTgH4QOyxtox&#10;KbiSh0X+MMgw1a7jT7rsQykihH2KCkwITSqlLwxZ9CPXEEfvx7UWQ5RtKXWLXYTbWk6SZCYtVhwX&#10;DDa0NFT87s9WgV0fNsft+XvX+beZccfpaYKrk1JPj/3rC4hAfbiHb+0PreB5Pob/M/EIy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Ni9as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  <v:group id="Group 557" o:spid="_x0000_s1582" style="position:absolute;top:1440;width:960;height:480" coordorigin=",144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            <v:group id="Group 558" o:spid="_x0000_s1583" style="position:absolute;top:1440;width:480;height:480" coordorigin=",144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              <v:line id="Line 559" o:spid="_x0000_s1584" style="position:absolute;visibility:visible;mso-wrap-style:square" from="0,1680" to="480,1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VJpMcAAADcAAAADwAAAGRycy9kb3ducmV2LnhtbESPQUsDMRSE7wX/Q3iCtzZrkVbWpotr&#10;EcW2iG0v3h7Jc7O6eVk2sd3215tCweMwM98ws6J3jdhTF2rPCm5HGQhi7U3NlYLd9nl4DyJEZION&#10;Z1JwpADF/Goww9z4A3/QfhMrkSAcclRgY2xzKYO25DCMfEucvC/fOYxJdpU0HR4S3DVynGUT6bDm&#10;tGCxpSdL+mfz6xSUi+/P9fKltFHrnfHvfluv3k5K3Vz3jw8gIvXxP3xpvxoFd9MJnM+kI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xUmkxwAAANwAAAAPAAAAAAAA&#10;AAAAAAAAAKECAABkcnMvZG93bnJldi54bWxQSwUGAAAAAAQABAD5AAAAlQMAAAAA&#10;" strokecolor="windowText">
                                  <v:stroke dashstyle="dash"/>
                                </v:line>
                                <v:line id="Line 560" o:spid="_x0000_s1585" style="position:absolute;rotation:-90;visibility:visible;mso-wrap-style:square" from="0,1680" to="480,1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jwosYAAADcAAAADwAAAGRycy9kb3ducmV2LnhtbESPQWvCQBSE7wX/w/IEb81GsVpSV6mi&#10;UGjBVgteX7PPbGj2bcyuJv33rlDwOMzMN8xs0dlKXKjxpWMFwyQFQZw7XXKh4Hu/eXwG4QOyxsox&#10;KfgjD4t572GGmXYtf9FlFwoRIewzVGBCqDMpfW7Iok9cTRy9o2sshiibQuoG2wi3lRyl6URaLDku&#10;GKxpZSj/3Z2tAvu+/zhszz+frV9OjDs8nUa4Pik16HevLyACdeEe/m+/aQXj6RRuZ+IRkP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o8KL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  <v:group id="Group 561" o:spid="_x0000_s1586" style="position:absolute;left:480;top:1440;width:480;height:480" coordorigin="480,144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              <v:line id="Line 562" o:spid="_x0000_s1587" style="position:absolute;visibility:visible;mso-wrap-style:square" from="480,1680" to="960,1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tySMcAAADcAAAADwAAAGRycy9kb3ducmV2LnhtbESPT0sDMRTE70K/Q3hCbzarFC1r06Vb&#10;KYp/ELe9eHskr5ttNy/LJrarn94IQo/DzPyGmReDa8WR+tB4VnA9yUAQa28arhVsN+urGYgQkQ22&#10;nknBNwUoFqOLOebGn/iDjlWsRYJwyFGBjbHLpQzaksMw8R1x8na+dxiT7GtpejwluGvlTZbdSocN&#10;pwWLHa0s6UP15RSUD/vPt5fH0katt8a/+03z+vyj1PhyWN6DiDTEc/i//WQUTO+m8HcmHQ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W3JIxwAAANwAAAAPAAAAAAAA&#10;AAAAAAAAAKECAABkcnMvZG93bnJldi54bWxQSwUGAAAAAAQABAD5AAAAlQMAAAAA&#10;" strokecolor="windowText">
                                  <v:stroke dashstyle="dash"/>
                                </v:line>
                                <v:line id="Line 563" o:spid="_x0000_s1588" style="position:absolute;rotation:-90;visibility:visible;mso-wrap-style:square" from="480,1680" to="960,1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bLTsYAAADcAAAADwAAAGRycy9kb3ducmV2LnhtbESPQWvCQBSE74L/YXmCt2ajqC2pq1RR&#10;KLSg1YLX1+wzG5p9G7OrSf99t1DwOMzMN8x82dlK3KjxpWMFoyQFQZw7XXKh4PO4fXgC4QOyxsox&#10;KfghD8tFvzfHTLuWP+h2CIWIEPYZKjAh1JmUPjdk0SeuJo7e2TUWQ5RNIXWDbYTbSo7TdCYtlhwX&#10;DNa0NpR/H65WgX07vp92169961cz407Tyxg3F6WGg+7lGUSgLtzD/+1XrWDyOIW/M/E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o2y07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564" o:spid="_x0000_s1589" style="position:absolute;left:960;top:960;width:960;height:960" coordorigin="960,960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          <v:group id="Group 565" o:spid="_x0000_s1590" style="position:absolute;left:960;top:960;width:960;height:480" coordorigin="960,96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            <v:group id="Group 566" o:spid="_x0000_s1591" style="position:absolute;left:960;top:960;width:480;height:480" coordorigin="960,96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              <v:line id="Line 567" o:spid="_x0000_s1592" style="position:absolute;visibility:visible;mso-wrap-style:square" from="960,1200" to="1440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/ukMMAAADcAAAADwAAAGRycy9kb3ducmV2LnhtbERPy2oCMRTdC/5DuEJ3mqkUkalRfFAq&#10;tVKqbrq7JNfJ1MnNMIk69eubheDycN6TWesqcaEmlJ4VPA8yEMTam5ILBYf9W38MIkRkg5VnUvBH&#10;AWbTbmeCufFX/qbLLhYihXDIUYGNsc6lDNqSwzDwNXHijr5xGBNsCmkavKZwV8lhlo2kw5JTg8Wa&#10;lpb0aXd2Char35/t5n1ho9YH47/8vvz8uCn11GvnryAitfEhvrvXRsHLKK1NZ9IRkN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jP7pDDAAAA3AAAAA8AAAAAAAAAAAAA&#10;AAAAoQIAAGRycy9kb3ducmV2LnhtbFBLBQYAAAAABAAEAPkAAACRAwAAAAA=&#10;" strokecolor="windowText">
                                  <v:stroke dashstyle="dash"/>
                                </v:line>
                                <v:line id="Line 568" o:spid="_x0000_s1593" style="position:absolute;rotation:-90;visibility:visible;mso-wrap-style:square" from="960,1200" to="1440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JXlsUAAADcAAAADwAAAGRycy9kb3ducmV2LnhtbESP3WrCQBSE7wu+w3IE7+pGsUGjq7Sl&#10;hUIL/oK3x+wxG8yejdnVpG/fLRR6OczMN8xi1dlK3KnxpWMFo2ECgjh3uuRCwWH//jgF4QOyxsox&#10;KfgmD6tl72GBmXYtb+m+C4WIEPYZKjAh1JmUPjdk0Q9dTRy9s2sshiibQuoG2wi3lRwnSSotlhwX&#10;DNb0aii/7G5Wgf3cfx3Xt9Om9S+pccen6xjfrkoN+t3zHESgLvyH/9ofWsEkncHvmXgE5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qJXls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569" o:spid="_x0000_s1594" style="position:absolute;left:1440;top:960;width:480;height:480" coordorigin="1440,96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              <v:line id="Line 570" o:spid="_x0000_s1595" style="position:absolute;visibility:visible;mso-wrap-style:square" from="1440,1200" to="1920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zfecYAAADcAAAADwAAAGRycy9kb3ducmV2LnhtbESPQWsCMRSE74X+h/AEbzVrKUvZGqW2&#10;lIpWpOrF2yN5brbdvCybqKu/3hQKHoeZ+YYZTTpXiyO1ofKsYDjIQBBrbyouFWw3Hw/PIEJENlh7&#10;JgVnCjAZ39+NsDD+xN90XMdSJAiHAhXYGJtCyqAtOQwD3xAnb+9bhzHJtpSmxVOCu1o+ZlkuHVac&#10;Fiw29GZJ/64PTsH0/We3XHxObdR6a/zKb6qv+UWpfq97fQERqYu38H97ZhQ85Tn8nUlHQI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Yc33nGAAAA3AAAAA8AAAAAAAAA&#10;AAAAAAAAoQIAAGRycy9kb3ducmV2LnhtbFBLBQYAAAAABAAEAPkAAACUAwAAAAA=&#10;" strokecolor="windowText">
                                  <v:stroke dashstyle="dash"/>
                                </v:line>
                                <v:line id="Line 571" o:spid="_x0000_s1596" style="position:absolute;rotation:-90;visibility:visible;mso-wrap-style:square" from="1440,1200" to="1920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Fmf8UAAADcAAAADwAAAGRycy9kb3ducmV2LnhtbESP3WrCQBSE7wu+w3IE7+pGsVGiq7Sl&#10;hUIL/oK3x+wxG8yejdnVpG/fLRR6OczMN8xi1dlK3KnxpWMFo2ECgjh3uuRCwWH//jgD4QOyxsox&#10;KfgmD6tl72GBmXYtb+m+C4WIEPYZKjAh1JmUPjdk0Q9dTRy9s2sshiibQuoG2wi3lRwnSSotlhwX&#10;DNb0aii/7G5Wgf3cfx3Xt9Om9S+pccen6xjfrkoN+t3zHESgLvyH/9ofWsEkncLvmXgE5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HFmf8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  <v:group id="Group 572" o:spid="_x0000_s1597" style="position:absolute;left:960;top:1440;width:960;height:480" coordorigin="960,144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            <v:group id="Group 573" o:spid="_x0000_s1598" style="position:absolute;left:960;top:1440;width:480;height:480" coordorigin="960,144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              <v:line id="Line 574" o:spid="_x0000_s1599" style="position:absolute;visibility:visible;mso-wrap-style:square" from="960,1680" to="1440,1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fZesUAAADcAAAADwAAAGRycy9kb3ducmV2LnhtbESPQWsCMRSE70L/Q3gFb5qtFJGtUWpF&#10;KlYpVS+9PZLXzbabl2UTdeuvN4LgcZiZb5jxtHWVOFITSs8KnvoZCGLtTcmFgv1u0RuBCBHZYOWZ&#10;FPxTgOnkoTPG3PgTf9FxGwuRIBxyVGBjrHMpg7bkMPR9TZy8H984jEk2hTQNnhLcVXKQZUPpsOS0&#10;YLGmN0v6b3twCmbz3+/Nx/vMRq33xn/6XblenZXqPravLyAitfEevrWXRsHzcADXM+kIyM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SfZesUAAADcAAAADwAAAAAAAAAA&#10;AAAAAAChAgAAZHJzL2Rvd25yZXYueG1sUEsFBgAAAAAEAAQA+QAAAJMDAAAAAA==&#10;" strokecolor="windowText">
                                  <v:stroke dashstyle="dash"/>
                                </v:line>
                                <v:line id="Line 575" o:spid="_x0000_s1600" style="position:absolute;rotation:-90;visibility:visible;mso-wrap-style:square" from="960,1680" to="1440,1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pgfMUAAADcAAAADwAAAGRycy9kb3ducmV2LnhtbESP3WrCQBSE7wu+w3IE7+pGbYNEV2lL&#10;C4UW/AVvj9ljNpg9G7OrSd++Wyh4OczMN8x82dlK3KjxpWMFo2ECgjh3uuRCwX738TgF4QOyxsox&#10;KfghD8tF72GOmXYtb+i2DYWIEPYZKjAh1JmUPjdk0Q9dTRy9k2sshiibQuoG2wi3lRwnSSotlhwX&#10;DNb0Zig/b69Wgf3afR9W1+O69a+pcYfnyxjfL0oN+t3LDESgLtzD/+1PreApncDfmXgE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0pgfM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576" o:spid="_x0000_s1601" style="position:absolute;left:1440;top:1440;width:480;height:480" coordorigin="1440,144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              <v:line id="Line 577" o:spid="_x0000_s1602" style="position:absolute;visibility:visible;mso-wrap-style:square" from="1440,1680" to="1920,1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nilsMAAADcAAAADwAAAGRycy9kb3ducmV2LnhtbERPy2oCMRTdC/5DuEJ3mqkUkalRfFAq&#10;tVKqbrq7JNfJ1MnNMIk69eubheDycN6TWesqcaEmlJ4VPA8yEMTam5ILBYf9W38MIkRkg5VnUvBH&#10;AWbTbmeCufFX/qbLLhYihXDIUYGNsc6lDNqSwzDwNXHijr5xGBNsCmkavKZwV8lhlo2kw5JTg8Wa&#10;lpb0aXd2Char35/t5n1ho9YH47/8vvz8uCn11GvnryAitfEhvrvXRsHLKM1PZ9IRkN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a54pbDAAAA3AAAAA8AAAAAAAAAAAAA&#10;AAAAoQIAAGRycy9kb3ducmV2LnhtbFBLBQYAAAAABAAEAPkAAACRAwAAAAA=&#10;" strokecolor="windowText">
                                  <v:stroke dashstyle="dash"/>
                                </v:line>
                                <v:line id="Line 578" o:spid="_x0000_s1603" style="position:absolute;rotation:-90;visibility:visible;mso-wrap-style:square" from="1440,1680" to="1920,1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RbkMUAAADcAAAADwAAAGRycy9kb3ducmV2LnhtbESPQWvCQBSE74X+h+UJ3upGsUGiq9hS&#10;QWihVgWvz+wzG8y+jdnVpP/eFQo9DjPzDTNbdLYSN2p86VjBcJCAIM6dLrlQsN+tXiYgfEDWWDkm&#10;Bb/kYTF/fpphpl3LP3TbhkJECPsMFZgQ6kxKnxuy6AeuJo7eyTUWQ5RNIXWDbYTbSo6SJJUWS44L&#10;Bmt6N5Sft1erwH7uvg7f1+Om9W+pcYfXywg/Lkr1e91yCiJQF/7Df+21VjBOh/A4E4+An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NRbkM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</v:group>
                      <v:group id="Group 579" o:spid="_x0000_s1604" style="position:absolute;left:1920;width:1920;height:1920" coordorigin="1920" coordsize="1920,1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      <v:group id="Group 580" o:spid="_x0000_s1605" style="position:absolute;left:1920;width:1920;height:960" coordorigin="1920" coordsize="192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        <v:group id="Group 581" o:spid="_x0000_s1606" style="position:absolute;left:1920;width:960;height:960" coordorigin="1920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          <v:group id="Group 582" o:spid="_x0000_s1607" style="position:absolute;left:1920;width:960;height:480" coordorigin="192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            <v:group id="Group 583" o:spid="_x0000_s1608" style="position:absolute;left:1920;width:480;height:480" coordorigin="192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              <v:line id="Line 584" o:spid="_x0000_s1609" style="position:absolute;visibility:visible;mso-wrap-style:square" from="1920,240" to="2400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UoK8MAAADcAAAADwAAAGRycy9kb3ducmV2LnhtbERPy2oCMRTdC/2HcAvuakaxpYxGUUux&#10;2JbiY+Puklwn005uhknU0a83i4LLw3mPp62rxImaUHpW0O9lIIi1NyUXCnbb96dXECEiG6w8k4IL&#10;BZhOHjpjzI0/85pOm1iIFMIhRwU2xjqXMmhLDkPP18SJO/jGYUywKaRp8JzCXSUHWfYiHZacGizW&#10;tLCk/zZHp2D+9rv//lzObdR6Z/yP35Zfq6tS3cd2NgIRqY138b/7wygYPqf56Uw6AnJy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jVKCvDAAAA3AAAAA8AAAAAAAAAAAAA&#10;AAAAoQIAAGRycy9kb3ducmV2LnhtbFBLBQYAAAAABAAEAPkAAACRAwAAAAA=&#10;" strokecolor="windowText">
                                  <v:stroke dashstyle="dash"/>
                                </v:line>
                                <v:line id="Line 585" o:spid="_x0000_s1610" style="position:absolute;rotation:-90;visibility:visible;mso-wrap-style:square" from="1920,240" to="2400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iRLcYAAADcAAAADwAAAGRycy9kb3ducmV2LnhtbESP3WrCQBSE7wu+w3KE3tWNUkWim2BL&#10;C4UWWn/A22P2mA1mz8bsatK3d4VCL4eZ+YZZ5r2txZVaXzlWMB4lIIgLpysuFey2709zED4ga6wd&#10;k4Jf8pBng4clptp1vKbrJpQiQtinqMCE0KRS+sKQRT9yDXH0jq61GKJsS6lb7CLc1nKSJDNpseK4&#10;YLChV0PFaXOxCuzn9mv/fTn8dP5lZtx+ep7g21mpx2G/WoAI1If/8F/7Qyt4no7hfiYeAZn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64kS3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  <v:group id="Group 586" o:spid="_x0000_s1611" style="position:absolute;left:2400;width:480;height:480" coordorigin="240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              <v:line id="Line 587" o:spid="_x0000_s1612" style="position:absolute;visibility:visible;mso-wrap-style:square" from="2400,240" to="2880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qy8MMAAADcAAAADwAAAGRycy9kb3ducmV2LnhtbERPTWsCMRC9C/0PYQq9udmKiGyNopXS&#10;UpVS9dLbkIybbTeTZZPq6q83B8Hj431PZp2rxZHaUHlW8JzlIIi1NxWXCva7t/4YRIjIBmvPpOBM&#10;AWbTh94EC+NP/E3HbSxFCuFQoAIbY1NIGbQlhyHzDXHiDr51GBNsS2laPKVwV8tBno+kw4pTg8WG&#10;Xi3pv+2/U7BY/v5sVu8LG7XeG//ld9X686LU02M3fwERqYt38c39YRQMh2ltOpOOgJx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N6svDDAAAA3AAAAA8AAAAAAAAAAAAA&#10;AAAAoQIAAGRycy9kb3ducmV2LnhtbFBLBQYAAAAABAAEAPkAAACRAwAAAAA=&#10;" strokecolor="windowText">
                                  <v:stroke dashstyle="dash"/>
                                </v:line>
                                <v:line id="Line 588" o:spid="_x0000_s1613" style="position:absolute;rotation:-90;visibility:visible;mso-wrap-style:square" from="2400,240" to="2880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cL9sYAAADcAAAADwAAAGRycy9kb3ducmV2LnhtbESPQWvCQBSE7wX/w/IEb2ajqLSpq9hi&#10;oaDQVgteX7PPbDD7NmZXk/77riD0OMzMN8x82dlKXKnxpWMFoyQFQZw7XXKh4Hv/NnwE4QOyxsox&#10;KfglD8tF72GOmXYtf9F1FwoRIewzVGBCqDMpfW7Iok9cTRy9o2sshiibQuoG2wi3lRyn6UxaLDku&#10;GKzp1VB+2l2sArvZbw8fl5/P1r/MjDtMz2Ncn5Ua9LvVM4hAXfgP39vvWsFk8gS3M/EI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UXC/b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</v:group>
                            <v:group id="Group 589" o:spid="_x0000_s1614" style="position:absolute;left:1920;top:480;width:960;height:480" coordorigin="1920,48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            <v:group id="Group 590" o:spid="_x0000_s1615" style="position:absolute;left:1920;top:480;width:480;height:480" coordorigin="1920,48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              <v:line id="Line 591" o:spid="_x0000_s1616" style="position:absolute;visibility:visible;mso-wrap-style:square" from="1920,720" to="2400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e49cYAAADcAAAADwAAAGRycy9kb3ducmV2LnhtbESPQWsCMRSE74X+h/AK3mq2skjZGqW2&#10;iEUrUvXi7ZE8N9tuXpZNqqu/3hQKHoeZ+YYZTTpXiyO1ofKs4KmfgSDW3lRcKthtZ4/PIEJENlh7&#10;JgVnCjAZ39+NsDD+xF903MRSJAiHAhXYGJtCyqAtOQx93xAn7+BbhzHJtpSmxVOCu1oOsmwoHVac&#10;Fiw29GZJ/2x+nYLp+/d+tZxPbdR6Z/zab6vPxUWp3kP3+gIiUhdv4f/2h1GQ5zn8nUlHQI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3uPXGAAAA3AAAAA8AAAAAAAAA&#10;AAAAAAAAoQIAAGRycy9kb3ducmV2LnhtbFBLBQYAAAAABAAEAPkAAACUAwAAAAA=&#10;" strokecolor="windowText">
                                  <v:stroke dashstyle="dash"/>
                                </v:line>
                                <v:line id="Line 592" o:spid="_x0000_s1617" style="position:absolute;rotation:-90;visibility:visible;mso-wrap-style:square" from="1920,720" to="2400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oB88UAAADcAAAADwAAAGRycy9kb3ducmV2LnhtbESP3WoCMRSE7wu+QzhC72pWUZHVKCoW&#10;Ci1Yf8Db4+a4WdycrJvobt++KQi9HGbmG2a2aG0pHlT7wrGCfi8BQZw5XXCu4Hh4f5uA8AFZY+mY&#10;FPyQh8W88zLDVLuGd/TYh1xECPsUFZgQqlRKnxmy6HuuIo7exdUWQ5R1LnWNTYTbUg6SZCwtFhwX&#10;DFa0NpRd93erwH4evk7b+/m78auxcafRbYCbm1Kv3XY5BRGoDf/hZ/tDKxgOR/B3Jh4BOf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FoB88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593" o:spid="_x0000_s1618" style="position:absolute;left:2400;top:480;width:480;height:480" coordorigin="2400,48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              <v:line id="Line 594" o:spid="_x0000_s1619" style="position:absolute;visibility:visible;mso-wrap-style:square" from="2400,720" to="2880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KFGsUAAADcAAAADwAAAGRycy9kb3ducmV2LnhtbESPQWsCMRSE7wX/Q3hCbzWriJTVKFqR&#10;FrWUqhdvj+S5Wbt5WTaprv31jVDocZiZb5jJrHWVuFATSs8K+r0MBLH2puRCwWG/enoGESKywcoz&#10;KbhRgNm08zDB3Pgrf9JlFwuRIBxyVGBjrHMpg7bkMPR8TZy8k28cxiSbQpoGrwnuKjnIspF0WHJa&#10;sFjTiyX9tft2ChbL8/F987qwUeuD8R9+X27XP0o9dtv5GESkNv6H/9pvRsFwOID7mXQE5PQ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pKFGsUAAADcAAAADwAAAAAAAAAA&#10;AAAAAAChAgAAZHJzL2Rvd25yZXYueG1sUEsFBgAAAAAEAAQA+QAAAJMDAAAAAA==&#10;" strokecolor="windowText">
                                  <v:stroke dashstyle="dash"/>
                                </v:line>
                                <v:line id="Line 595" o:spid="_x0000_s1620" style="position:absolute;rotation:-90;visibility:visible;mso-wrap-style:square" from="2400,720" to="2880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88HMYAAADcAAAADwAAAGRycy9kb3ducmV2LnhtbESP3WrCQBSE7wu+w3IE75qNP5WSukoV&#10;hUIFWy14e5o9ZkOzZ2N2Nenbd4WCl8PMfMPMFp2txJUaXzpWMExSEMS50yUXCr4Om8dnED4ga6wc&#10;k4Jf8rCY9x5mmGnX8idd96EQEcI+QwUmhDqT0ueGLPrE1cTRO7nGYoiyKaRusI1wW8lRmk6lxZLj&#10;gsGaVobyn/3FKrDvh+1xd/n+aP1yatzx6TzC9VmpQb97fQERqAv38H/7TSuYTMZwOxOPgJ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T/PBz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596" o:spid="_x0000_s1621" style="position:absolute;left:2880;width:960;height:960" coordorigin="2880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          <v:group id="Group 597" o:spid="_x0000_s1622" style="position:absolute;left:2880;width:960;height:480" coordorigin="288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            <v:group id="Group 598" o:spid="_x0000_s1623" style="position:absolute;left:2880;width:480;height:480" coordorigin="288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              <v:line id="Line 599" o:spid="_x0000_s1624" style="position:absolute;visibility:visible;mso-wrap-style:square" from="2880,240" to="3360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/wZMYAAADcAAAADwAAAGRycy9kb3ducmV2LnhtbESPQWsCMRSE7wX/Q3iF3mq2tYisRtEW&#10;aWkVcfXi7ZE8N2s3L8sm1W1/fVMoeBxm5htmMutcLc7Uhsqzgod+BoJYe1NxqWC/W96PQISIbLD2&#10;TAq+KcBs2ruZYG78hbd0LmIpEoRDjgpsjE0uZdCWHIa+b4iTd/Stw5hkW0rT4iXBXS0fs2woHVac&#10;Fiw29GxJfxZfTsHi5XRYf7wubNR6b/zG76rV+49Sd7fdfAwiUhev4f/2m1HwNBjC35l0BOT0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Wv8GTGAAAA3AAAAA8AAAAAAAAA&#10;AAAAAAAAoQIAAGRycy9kb3ducmV2LnhtbFBLBQYAAAAABAAEAPkAAACUAwAAAAA=&#10;" strokecolor="windowText">
                                  <v:stroke dashstyle="dash"/>
                                </v:line>
                                <v:line id="Line 600" o:spid="_x0000_s1625" style="position:absolute;rotation:-90;visibility:visible;mso-wrap-style:square" from="2880,240" to="3360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8JJYsYAAADcAAAADwAAAGRycy9kb3ducmV2LnhtbESP3WoCMRSE74W+QzgF7zTrb8vWKG1R&#10;KCi01YK3p5vjZunmZN1Ed/v2RhC8HGbmG2a2aG0pzlT7wrGCQT8BQZw5XXCu4Ge36j2D8AFZY+mY&#10;FPyTh8X8oTPDVLuGv+m8DbmIEPYpKjAhVKmUPjNk0fddRRy9g6sthijrXOoamwi3pRwmyVRaLDgu&#10;GKzo3VD2tz1ZBXa92+w/T79fjX+bGrefHIe4PCrVfWxfX0AEasM9fGt/aAXj0RNcz8QjIO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PCSWL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  <v:group id="Group 601" o:spid="_x0000_s1626" style="position:absolute;left:3360;width:480;height:480" coordorigin="336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              <v:line id="Line 602" o:spid="_x0000_s1627" style="position:absolute;visibility:visible;mso-wrap-style:square" from="3360,240" to="3840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HLiMcAAADcAAAADwAAAGRycy9kb3ducmV2LnhtbESPQUsDMRSE7wX/Q3iCtzZrLUXWpotr&#10;EcW2iG0v3h7Jc7O6eVk2sd3215tCweMwM98ws6J3jdhTF2rPCm5HGQhi7U3NlYLd9nl4DyJEZION&#10;Z1JwpADF/Goww9z4A3/QfhMrkSAcclRgY2xzKYO25DCMfEucvC/fOYxJdpU0HR4S3DVynGVT6bDm&#10;tGCxpSdL+mfz6xSUi+/P9fKltFHrnfHvfluv3k5K3Vz3jw8gIvXxP3xpvxoFk7sJnM+kI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McuIxwAAANwAAAAPAAAAAAAA&#10;AAAAAAAAAKECAABkcnMvZG93bnJldi54bWxQSwUGAAAAAAQABAD5AAAAlQMAAAAA&#10;" strokecolor="windowText">
                                  <v:stroke dashstyle="dash"/>
                                </v:line>
                                <v:line id="Line 603" o:spid="_x0000_s1628" style="position:absolute;rotation:-90;visibility:visible;mso-wrap-style:square" from="3360,240" to="3840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xyjsYAAADcAAAADwAAAGRycy9kb3ducmV2LnhtbESPQWvCQBSE7wX/w/IEb81GrVJSV6mi&#10;UGjBVgteX7PPbGj2bcyuJv33rlDwOMzMN8xs0dlKXKjxpWMFwyQFQZw7XXKh4Hu/eXwG4QOyxsox&#10;KfgjD4t572GGmXYtf9FlFwoRIewzVGBCqDMpfW7Iok9cTRy9o2sshiibQuoG2wi3lRyl6VRaLDku&#10;GKxpZSj/3Z2tAvu+/zhszz+frV9OjTtMTiNcn5Qa9LvXFxCBunAP/7fftIKn8QRuZ+IRkP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xcco7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</v:group>
                            <v:group id="Group 604" o:spid="_x0000_s1629" style="position:absolute;left:2880;top:480;width:960;height:480" coordorigin="2880,48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            <v:group id="Group 605" o:spid="_x0000_s1630" style="position:absolute;left:2880;top:480;width:480;height:480" coordorigin="2880,48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              <v:line id="Line 606" o:spid="_x0000_s1631" style="position:absolute;visibility:visible;mso-wrap-style:square" from="2880,720" to="3360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rNi8MAAADcAAAADwAAAGRycy9kb3ducmV2LnhtbERPy2oCMRTdC/2HcAvuakYtpYxGUUux&#10;2JbiY+Puklwn005uhknU0a83i4LLw3mPp62rxImaUHpW0O9lIIi1NyUXCnbb96dXECEiG6w8k4IL&#10;BZhOHjpjzI0/85pOm1iIFMIhRwU2xjqXMmhLDkPP18SJO/jGYUywKaRp8JzCXSUHWfYiHZacGizW&#10;tLCk/zZHp2D+9rv//lzObdR6Z/yP35Zfq6tS3cd2NgIRqY138b/7wyh4Hqb56Uw6AnJy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UKzYvDAAAA3AAAAA8AAAAAAAAAAAAA&#10;AAAAoQIAAGRycy9kb3ducmV2LnhtbFBLBQYAAAAABAAEAPkAAACRAwAAAAA=&#10;" strokecolor="windowText">
                                  <v:stroke dashstyle="dash"/>
                                </v:line>
                                <v:line id="Line 607" o:spid="_x0000_s1632" style="position:absolute;rotation:-90;visibility:visible;mso-wrap-style:square" from="2880,720" to="3360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d0jcYAAADcAAAADwAAAGRycy9kb3ducmV2LnhtbESPQWvCQBSE70L/w/IKvZmN1opEV2lF&#10;QbDQVgWvz+xrNjT7NmZXE/+9Wyj0OMzMN8xs0dlKXKnxpWMFgyQFQZw7XXKh4LBf9ycgfEDWWDkm&#10;BTfysJg/9GaYadfyF113oRARwj5DBSaEOpPS54Ys+sTVxNH7do3FEGVTSN1gG+G2ksM0HUuLJccF&#10;gzUtDeU/u4tVYLf79+PH5fTZ+rexcceX8xBXZ6WeHrvXKYhAXfgP/7U3WsHoeQC/Z+IRkP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NndI3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  <v:group id="Group 608" o:spid="_x0000_s1633" style="position:absolute;left:3360;top:480;width:480;height:480" coordorigin="3360,48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              <v:line id="Line 609" o:spid="_x0000_s1634" style="position:absolute;visibility:visible;mso-wrap-style:square" from="3360,720" to="3840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VXUMMAAADcAAAADwAAAGRycy9kb3ducmV2LnhtbERPTWsCMRC9C/0PYQre3GyliGyNoi2l&#10;pSql6qW3IRk3224myybq6q83B8Hj431PZp2rxZHaUHlW8JTlIIi1NxWXCnbb98EYRIjIBmvPpOBM&#10;AWbTh94EC+NP/EPHTSxFCuFQoAIbY1NIGbQlhyHzDXHi9r51GBNsS2laPKVwV8thno+kw4pTg8WG&#10;Xi3p/83BKVi8/f2ulx8LG7XeGf/tt9Xq66JU/7Gbv4CI1MW7+Ob+NAqeh2ltOpOOgJx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6lV1DDAAAA3AAAAA8AAAAAAAAAAAAA&#10;AAAAoQIAAGRycy9kb3ducmV2LnhtbFBLBQYAAAAABAAEAPkAAACRAwAAAAA=&#10;" strokecolor="windowText">
                                  <v:stroke dashstyle="dash"/>
                                </v:line>
                                <v:line id="Line 610" o:spid="_x0000_s1635" style="position:absolute;rotation:-90;visibility:visible;mso-wrap-style:square" from="3360,720" to="3840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juVsUAAADcAAAADwAAAGRycy9kb3ducmV2LnhtbESPQWvCQBSE74L/YXlCb7oxtGKjq2hp&#10;odCCVgWvr9nXbDD7NmZXk/77bkHwOMzMN8x82dlKXKnxpWMF41ECgjh3uuRCwWH/NpyC8AFZY+WY&#10;FPySh+Wi35tjpl3LX3TdhUJECPsMFZgQ6kxKnxuy6EeuJo7ej2sshiibQuoG2wi3lUyTZCItlhwX&#10;DNb0Yig/7S5Wgf3Yfx43l+9t69cT445P5xRfz0o9DLrVDESgLtzDt/a7VvCYPsP/mXg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MjuVs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  <v:group id="Group 611" o:spid="_x0000_s1636" style="position:absolute;left:1920;top:960;width:1920;height:960" coordorigin="1920,960" coordsize="192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        <v:group id="Group 612" o:spid="_x0000_s1637" style="position:absolute;left:1920;top:960;width:960;height:960" coordorigin="1920,960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          <v:group id="Group 613" o:spid="_x0000_s1638" style="position:absolute;left:1920;top:960;width:960;height:480" coordorigin="1920,96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            <v:group id="Group 614" o:spid="_x0000_s1639" style="position:absolute;left:1920;top:960;width:480;height:480" coordorigin="1920,96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              <v:line id="Line 615" o:spid="_x0000_s1640" style="position:absolute;visibility:visible;mso-wrap-style:square" from="1920,1200" to="2400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NbVsMAAADcAAAADwAAAGRycy9kb3ducmV2LnhtbERPTWsCMRC9C/0PYQre3GyliGyNoi2l&#10;pSql6qW3IRk3224myybq6q83B8Hj431PZp2rxZHaUHlW8JTlIIi1NxWXCnbb98EYRIjIBmvPpOBM&#10;AWbTh94EC+NP/EPHTSxFCuFQoAIbY1NIGbQlhyHzDXHi9r51GBNsS2laPKVwV8thno+kw4pTg8WG&#10;Xi3p/83BKVi8/f2ulx8LG7XeGf/tt9Xq66JU/7Gbv4CI1MW7+Ob+NAqeh2l+OpOOgJx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DTW1bDAAAA3AAAAA8AAAAAAAAAAAAA&#10;AAAAoQIAAGRycy9kb3ducmV2LnhtbFBLBQYAAAAABAAEAPkAAACRAwAAAAA=&#10;" strokecolor="windowText">
                                  <v:stroke dashstyle="dash"/>
                                </v:line>
                                <v:line id="Line 616" o:spid="_x0000_s1641" style="position:absolute;rotation:-90;visibility:visible;mso-wrap-style:square" from="1920,1200" to="2400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7iUMUAAADcAAAADwAAAGRycy9kb3ducmV2LnhtbESPQWvCQBSE74X+h+UJ3urGYEWiq9hS&#10;QWihVgWvz+wzG8y+jdnVpP/eFQo9DjPzDTNbdLYSN2p86VjBcJCAIM6dLrlQsN+tXiYgfEDWWDkm&#10;Bb/kYTF/fpphpl3LP3TbhkJECPsMFZgQ6kxKnxuy6AeuJo7eyTUWQ5RNIXWDbYTbSqZJMpYWS44L&#10;Bmt6N5Sft1erwH7uvg7f1+Om9W9j4w6vlxQ/Lkr1e91yCiJQF/7Df+21VjBKh/A4E4+An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r7iUM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617" o:spid="_x0000_s1642" style="position:absolute;left:2400;top:960;width:480;height:480" coordorigin="2400,96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              <v:line id="Line 618" o:spid="_x0000_s1643" style="position:absolute;visibility:visible;mso-wrap-style:square" from="2400,1200" to="2880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md7cMAAADcAAAADwAAAGRycy9kb3ducmV2LnhtbERPy2oCMRTdF/oP4Ra662QUEZkaxQdi&#10;qZVSddPdJblOpp3cDJNUR7++WQguD+c9nnauFidqQ+VZQS/LQRBrbyouFRz2q5cRiBCRDdaeScGF&#10;Akwnjw9jLIw/8xeddrEUKYRDgQpsjE0hZdCWHIbMN8SJO/rWYUywLaVp8ZzCXS37eT6UDitODRYb&#10;WljSv7s/p2C+/PnebtZzG7U+GP/p99XH+1Wp56du9goiUhfv4pv7zSgY9NLadCYdATn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DJne3DAAAA3AAAAA8AAAAAAAAAAAAA&#10;AAAAoQIAAGRycy9kb3ducmV2LnhtbFBLBQYAAAAABAAEAPkAAACRAwAAAAA=&#10;" strokecolor="windowText">
                                  <v:stroke dashstyle="dash"/>
                                </v:line>
                                <v:line id="Line 619" o:spid="_x0000_s1644" style="position:absolute;rotation:-90;visibility:visible;mso-wrap-style:square" from="2400,1200" to="2880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Qk68YAAADcAAAADwAAAGRycy9kb3ducmV2LnhtbESPQWvCQBSE74L/YXlCb2ajVLGpq7Sl&#10;hYJCqxa8vmaf2WD2bcyuJv33XUHwOMzMN8x82dlKXKjxpWMFoyQFQZw7XXKh4Gf3MZyB8AFZY+WY&#10;FPyRh+Wi35tjpl3LG7psQyEihH2GCkwIdSalzw1Z9ImriaN3cI3FEGVTSN1gG+G2kuM0nUqLJccF&#10;gzW9GcqP27NVYFe79f7r/Pvd+tepcfvJaYzvJ6UeBt3LM4hAXbiHb+1PreBx9ATXM/EIyM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akJOv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</v:group>
                            <v:group id="Group 620" o:spid="_x0000_s1645" style="position:absolute;left:1920;top:1440;width:960;height:480" coordorigin="1920,144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            <v:group id="Group 621" o:spid="_x0000_s1646" style="position:absolute;left:1920;top:1440;width:480;height:480" coordorigin="1920,144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              <v:line id="Line 622" o:spid="_x0000_s1647" style="position:absolute;visibility:visible;mso-wrap-style:square" from="1920,1680" to="2400,1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SX6MYAAADcAAAADwAAAGRycy9kb3ducmV2LnhtbESPT2sCMRTE7wW/Q3iCt5pVRMrWKLVF&#10;LNoi/rn09kheN6ubl2WT6uqnN4VCj8PM/IaZzFpXiTM1ofSsYNDPQBBrb0ouFBz2i8cnECEiG6w8&#10;k4IrBZhNOw8TzI2/8JbOu1iIBOGQowIbY51LGbQlh6Hva+LkffvGYUyyKaRp8JLgrpLDLBtLhyWn&#10;BYs1vVrSp92PUzB/O359rpdzG7U+GL/x+/JjdVOq121fnkFEauN/+K/9bhSMBiP4PZOOgJ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GEl+jGAAAA3AAAAA8AAAAAAAAA&#10;AAAAAAAAoQIAAGRycy9kb3ducmV2LnhtbFBLBQYAAAAABAAEAPkAAACUAwAAAAA=&#10;" strokecolor="windowText">
                                  <v:stroke dashstyle="dash"/>
                                </v:line>
                                <v:line id="Line 623" o:spid="_x0000_s1648" style="position:absolute;rotation:-90;visibility:visible;mso-wrap-style:square" from="1920,1680" to="2400,1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ku7sYAAADcAAAADwAAAGRycy9kb3ducmV2LnhtbESP3WrCQBSE7wu+w3KE3tWNUkWim2BL&#10;C4UWWn/A22P2mA1mz8bsatK3d4VCL4eZ+YZZ5r2txZVaXzlWMB4lIIgLpysuFey2709zED4ga6wd&#10;k4Jf8pBng4clptp1vKbrJpQiQtinqMCE0KRS+sKQRT9yDXH0jq61GKJsS6lb7CLc1nKSJDNpseK4&#10;YLChV0PFaXOxCuzn9mv/fTn8dP5lZtx+ep7g21mpx2G/WoAI1If/8F/7Qyt4Hk/hfiYeAZn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fpLu7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  <v:group id="Group 624" o:spid="_x0000_s1649" style="position:absolute;left:2400;top:1440;width:480;height:480" coordorigin="2400,144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              <v:line id="Line 625" o:spid="_x0000_s1650" style="position:absolute;visibility:visible;mso-wrap-style:square" from="2400,1680" to="2880,1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GqB8YAAADcAAAADwAAAGRycy9kb3ducmV2LnhtbESPT2sCMRTE74LfITzBm2YVKWVrlKqU&#10;llYR/1x6eySvm9XNy7JJddtP3wgFj8PM/IaZzltXiQs1ofSsYDTMQBBrb0ouFBwPL4NHECEiG6w8&#10;k4IfCjCfdTtTzI2/8o4u+1iIBOGQowIbY51LGbQlh2Hoa+LkffnGYUyyKaRp8JrgrpLjLHuQDktO&#10;CxZrWlrS5/23U7BYnT43H68LG7U+Gr/1h3L9/qtUv9c+P4GI1MZ7+L/9ZhRMRmO4nUlHQM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EhqgfGAAAA3AAAAA8AAAAAAAAA&#10;AAAAAAAAoQIAAGRycy9kb3ducmV2LnhtbFBLBQYAAAAABAAEAPkAAACUAwAAAAA=&#10;" strokecolor="windowText">
                                  <v:stroke dashstyle="dash"/>
                                </v:line>
                                <v:line id="Line 626" o:spid="_x0000_s1651" style="position:absolute;rotation:-90;visibility:visible;mso-wrap-style:square" from="2400,1680" to="2880,1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0wTAcYAAADcAAAADwAAAGRycy9kb3ducmV2LnhtbESPQWvCQBSE70L/w/IKvZmN1opEV2lF&#10;QbDQVgWvz+xrNjT7NmZXE/+9Wyj0OMzMN8xs0dlKXKnxpWMFgyQFQZw7XXKh4LBf9ycgfEDWWDkm&#10;BTfysJg/9GaYadfyF113oRARwj5DBSaEOpPS54Ys+sTVxNH7do3FEGVTSN1gG+G2ksM0HUuLJccF&#10;gzUtDeU/u4tVYLf79+PH5fTZ+rexcceX8xBXZ6WeHrvXKYhAXfgP/7U3WsFo8Ay/Z+IRkP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dMEwH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627" o:spid="_x0000_s1652" style="position:absolute;left:2880;top:960;width:960;height:960" coordorigin="2880,960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          <v:group id="Group 628" o:spid="_x0000_s1653" style="position:absolute;left:2880;top:960;width:960;height:480" coordorigin="2880,96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            <v:group id="Group 629" o:spid="_x0000_s1654" style="position:absolute;left:2880;top:960;width:480;height:480" coordorigin="2880,96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              <v:line id="Line 630" o:spid="_x0000_s1655" style="position:absolute;visibility:visible;mso-wrap-style:square" from="2880,1200" to="3360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M62cYAAADcAAAADwAAAGRycy9kb3ducmV2LnhtbESPT2sCMRTE74LfIbyCN81WisjWKLVF&#10;Kv6hVL309kheN1s3L8sm6tpP3whCj8PM/IaZzFpXiTM1ofSs4HGQgSDW3pRcKDjsF/0xiBCRDVae&#10;ScGVAsym3c4Ec+Mv/EnnXSxEgnDIUYGNsc6lDNqSwzDwNXHyvn3jMCbZFNI0eElwV8lhlo2kw5LT&#10;gsWaXi3p4+7kFMzffr626/e5jVofjP/w+3Kz+lWq99C+PIOI1Mb/8L29NAqeshHczqQjIK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vDOtnGAAAA3AAAAA8AAAAAAAAA&#10;AAAAAAAAoQIAAGRycy9kb3ducmV2LnhtbFBLBQYAAAAABAAEAPkAAACUAwAAAAA=&#10;" strokecolor="windowText">
                                  <v:stroke dashstyle="dash"/>
                                </v:line>
                                <v:line id="Line 631" o:spid="_x0000_s1656" style="position:absolute;rotation:-90;visibility:visible;mso-wrap-style:square" from="2880,1200" to="3360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6D38UAAADcAAAADwAAAGRycy9kb3ducmV2LnhtbESPS2vDMBCE74X+B7GF3Gq5IS+cKCEp&#10;LRRSyBNy3Vpby9RaOZYSO/8+KhR6HGbmG2a26GwlrtT40rGClyQFQZw7XXKh4Hh4f56A8AFZY+WY&#10;FNzIw2L++DDDTLuWd3Tdh0JECPsMFZgQ6kxKnxuy6BNXE0fv2zUWQ5RNIXWDbYTbSvbTdCQtlhwX&#10;DNb0aij/2V+sArs+fJ42l69t61cj407Dcx/fzkr1nrrlFESgLvyH/9ofWsEgHcPvmXgE5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a6D38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632" o:spid="_x0000_s1657" style="position:absolute;left:3360;top:960;width:480;height:480" coordorigin="3360,96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              <v:line id="Line 633" o:spid="_x0000_s1658" style="position:absolute;visibility:visible;mso-wrap-style:square" from="3360,1200" to="3840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0BNcUAAADcAAAADwAAAGRycy9kb3ducmV2LnhtbESPQWsCMRSE74L/IbxCb5qtSJGtUWqL&#10;VKpSql56eySvm62bl2UTdfXXG0HocZiZb5jxtHWVOFITSs8KnvoZCGLtTcmFgt123huBCBHZYOWZ&#10;FJwpwHTS7YwxN/7E33TcxEIkCIccFdgY61zKoC05DH1fEyfv1zcOY5JNIU2DpwR3lRxk2bN0WHJa&#10;sFjTmyW93xycgtn73896+TGzUeud8V9+W64+L0o9PrSvLyAitfE/fG8vjIJhNoTbmXQE5OQ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F0BNcUAAADcAAAADwAAAAAAAAAA&#10;AAAAAAChAgAAZHJzL2Rvd25yZXYueG1sUEsFBgAAAAAEAAQA+QAAAJMDAAAAAA==&#10;" strokecolor="windowText">
                                  <v:stroke dashstyle="dash"/>
                                </v:line>
                                <v:line id="Line 634" o:spid="_x0000_s1659" style="position:absolute;rotation:-90;visibility:visible;mso-wrap-style:square" from="3360,1200" to="3840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C4M8UAAADcAAAADwAAAGRycy9kb3ducmV2LnhtbESPQWsCMRSE74L/ITzBm2YVlbI1iopC&#10;oYJWC15fN6+bpZuXdRPd9d83BaHHYWa+YebL1pbiTrUvHCsYDRMQxJnTBecKPs+7wQsIH5A1lo5J&#10;wYM8LBfdzhxT7Rr+oPsp5CJC2KeowIRQpVL6zJBFP3QVcfS+XW0xRFnnUtfYRLgt5ThJZtJiwXHB&#10;YEUbQ9nP6WYV2Pfz/nK4fR0bv54Zd5lex7i9KtXvtatXEIHa8B9+tt+0gkkyhb8z8Qj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jC4M8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  <v:group id="Group 635" o:spid="_x0000_s1660" style="position:absolute;left:2880;top:1440;width:960;height:480" coordorigin="2880,144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            <v:group id="Group 636" o:spid="_x0000_s1661" style="position:absolute;left:2880;top:1440;width:480;height:480" coordorigin="2880,144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              <v:line id="Line 637" o:spid="_x0000_s1662" style="position:absolute;visibility:visible;mso-wrap-style:square" from="2880,1680" to="3360,1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2YHNsMAAADcAAAADwAAAGRycy9kb3ducmV2LnhtbERPTWsCMRC9C/6HMAVvbrZFimyNUluK&#10;pSql6sXbkIybrZvJsom69debg9Dj431PZp2rxZnaUHlW8JjlIIi1NxWXCnbbj+EYRIjIBmvPpOCP&#10;Asym/d4EC+Mv/EPnTSxFCuFQoAIbY1NIGbQlhyHzDXHiDr51GBNsS2lavKRwV8unPH+WDitODRYb&#10;erOkj5uTUzB//92vl4u5jVrvjP/222r1dVVq8NC9voCI1MV/8d39aRSM8jQ/nUlHQE5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tmBzbDAAAA3AAAAA8AAAAAAAAAAAAA&#10;AAAAoQIAAGRycy9kb3ducmV2LnhtbFBLBQYAAAAABAAEAPkAAACRAwAAAAA=&#10;" strokecolor="windowText">
                                  <v:stroke dashstyle="dash"/>
                                </v:line>
                                <v:line id="Line 638" o:spid="_x0000_s1663" style="position:absolute;rotation:-90;visibility:visible;mso-wrap-style:square" from="2880,1680" to="3360,1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u+MMUAAADcAAAADwAAAGRycy9kb3ducmV2LnhtbESP3WoCMRSE7wXfIRyhd5pVrJStUbRU&#10;KFSoPwVvTzfHzeLmZN1Ed317IxS8HGbmG2Y6b20prlT7wrGC4SABQZw5XXCu4He/6r+B8AFZY+mY&#10;FNzIw3zW7Uwx1a7hLV13IRcRwj5FBSaEKpXSZ4Ys+oGriKN3dLXFEGWdS11jE+G2lKMkmUiLBccF&#10;gxV9GMpOu4tVYL/368PP5W/T+OXEuMPreYSfZ6Veeu3iHUSgNjzD/+0vrWCcDOFxJh4BOb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Qu+MM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639" o:spid="_x0000_s1664" style="position:absolute;left:3360;top:1440;width:480;height:480" coordorigin="3360,144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              <v:line id="Line 640" o:spid="_x0000_s1665" style="position:absolute;visibility:visible;mso-wrap-style:square" from="3360,1680" to="3840,1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BT0sMAAADcAAAADwAAAGRycy9kb3ducmV2LnhtbERPy2oCMRTdC/2HcAvuakaF0o5GUUux&#10;2JbiY+Puklwn005uhknU0a83i4LLw3mPp62rxImaUHpW0O9lIIi1NyUXCnbb96cXECEiG6w8k4IL&#10;BZhOHjpjzI0/85pOm1iIFMIhRwU2xjqXMmhLDkPP18SJO/jGYUywKaRp8JzCXSUHWfYsHZacGizW&#10;tLCk/zZHp2D+9rv//lzObdR6Z/yP35Zfq6tS3cd2NgIRqY138b/7wygYvqa16Uw6AnJy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2wU9LDAAAA3AAAAA8AAAAAAAAAAAAA&#10;AAAAoQIAAGRycy9kb3ducmV2LnhtbFBLBQYAAAAABAAEAPkAAACRAwAAAAA=&#10;" strokecolor="windowText">
                                  <v:stroke dashstyle="dash"/>
                                </v:line>
                                <v:line id="Line 641" o:spid="_x0000_s1666" style="position:absolute;rotation:-90;visibility:visible;mso-wrap-style:square" from="3360,1680" to="3840,1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3q1MUAAADcAAAADwAAAGRycy9kb3ducmV2LnhtbESPQWsCMRSE74X+h/AK3mq2SqWuRlFR&#10;EFrQquD1uXlulm5e1k10139vCoUeh5n5hhlPW1uKG9W+cKzgrZuAIM6cLjhXcNivXj9A+ICssXRM&#10;Cu7kYTp5fhpjql3D33TbhVxECPsUFZgQqlRKnxmy6LuuIo7e2dUWQ5R1LnWNTYTbUvaSZCAtFhwX&#10;DFa0MJT97K5Wgf3cfx0319O28fOBccf3Sw+XF6U6L+1sBCJQG/7Df+21VtAfDuH3TDwCcvI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93q1M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</v:group>
                    </v:group>
                    <v:group id="Group 642" o:spid="_x0000_s1667" style="position:absolute;top:1920;width:3840;height:1920" coordorigin=",1920" coordsize="3840,1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    <v:group id="Group 643" o:spid="_x0000_s1668" style="position:absolute;top:1920;width:1920;height:1920" coordorigin=",1920" coordsize="1920,1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      <v:group id="Group 644" o:spid="_x0000_s1669" style="position:absolute;top:1920;width:1920;height:960" coordorigin=",1920" coordsize="192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        <v:group id="Group 645" o:spid="_x0000_s1670" style="position:absolute;top:1920;width:960;height:960" coordorigin=",1920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          <v:group id="Group 646" o:spid="_x0000_s1671" style="position:absolute;top:1920;width:960;height:480" coordorigin=",192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            <v:group id="Group 647" o:spid="_x0000_s1672" style="position:absolute;top:1920;width:480;height:480" coordorigin=",192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              <v:line id="Line 648" o:spid="_x0000_s1673" style="position:absolute;visibility:visible;mso-wrap-style:square" from="0,2160" to="48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r05sUAAADcAAAADwAAAGRycy9kb3ducmV2LnhtbESPQWsCMRSE74X+h/AK3mq2CiKrUbQi&#10;Fm0pVS/eHslzs+3mZdmkuvrrjVDocZiZb5jxtHWVOFETSs8KXroZCGLtTcmFgv1u+TwEESKywcoz&#10;KbhQgOnk8WGMufFn/qLTNhYiQTjkqMDGWOdSBm3JYej6mjh5R984jEk2hTQNnhPcVbKXZQPpsOS0&#10;YLGmV0v6Z/vrFMwX34ePzWpuo9Z74z/9rnxfX5XqPLWzEYhIbfwP/7XfjIL+cAD3M+kIyM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rr05sUAAADcAAAADwAAAAAAAAAA&#10;AAAAAAChAgAAZHJzL2Rvd25yZXYueG1sUEsFBgAAAAAEAAQA+QAAAJMDAAAAAA==&#10;" strokecolor="windowText">
                                  <v:stroke dashstyle="dash"/>
                                </v:line>
                                <v:line id="Line 649" o:spid="_x0000_s1674" style="position:absolute;rotation:-90;visibility:visible;mso-wrap-style:square" from="0,2160" to="48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dN4MUAAADcAAAADwAAAGRycy9kb3ducmV2LnhtbESPQWsCMRSE74X+h/AK3mq2Sq2sRlFR&#10;EFrQquD1uXlulm5e1k10139vCoUeh5n5hhlPW1uKG9W+cKzgrZuAIM6cLjhXcNivXocgfEDWWDom&#10;BXfyMJ08P40x1a7hb7rtQi4ihH2KCkwIVSqlzwxZ9F1XEUfv7GqLIco6l7rGJsJtKXtJMpAWC44L&#10;BitaGMp+dlerwH7uv46b62nb+PnAuOP7pYfLi1Kdl3Y2AhGoDf/hv/ZaK+gPP+D3TDwCcvI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NdN4M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650" o:spid="_x0000_s1675" style="position:absolute;left:480;top:1920;width:480;height:480" coordorigin="480,192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              <v:line id="Line 651" o:spid="_x0000_s1676" style="position:absolute;visibility:visible;mso-wrap-style:square" from="480,2160" to="96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TPCscAAADcAAAADwAAAGRycy9kb3ducmV2LnhtbESPQUsDMRSE7wX/Q3iCtzZrLaWsTRe3&#10;RZRWEdtevD2S52bt5mXZxHbrr28EweMwM98w86J3jThSF2rPCm5HGQhi7U3NlYL97nE4AxEissHG&#10;Myk4U4BicTWYY278id/puI2VSBAOOSqwMba5lEFbchhGviVO3qfvHMYku0qaDk8J7ho5zrKpdFhz&#10;WrDY0tKSPmy/nYJy9fXxunkqbdR6b/yb39Uv6x+lbq77h3sQkfr4H/5rPxsFd7MJ/J5JR0AuL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5JM8KxwAAANwAAAAPAAAAAAAA&#10;AAAAAAAAAKECAABkcnMvZG93bnJldi54bWxQSwUGAAAAAAQABAD5AAAAlQMAAAAA&#10;" strokecolor="windowText">
                                  <v:stroke dashstyle="dash"/>
                                </v:line>
                                <v:line id="Line 652" o:spid="_x0000_s1677" style="position:absolute;rotation:-90;visibility:visible;mso-wrap-style:square" from="480,2160" to="96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l2DMUAAADcAAAADwAAAGRycy9kb3ducmV2LnhtbESPQWsCMRSE70L/Q3gFb5pVUWRrFBWF&#10;QgWtFry+bl43Szcv6ya6679vCoLHYWa+YWaL1pbiRrUvHCsY9BMQxJnTBecKvk7b3hSED8gaS8ek&#10;4E4eFvOXzgxT7Rr+pNsx5CJC2KeowIRQpVL6zJBF33cVcfR+XG0xRFnnUtfYRLgt5TBJJtJiwXHB&#10;YEVrQ9nv8WoV2I/T7ry/fh8av5oYdx5fhri5KNV9bZdvIAK14Rl+tN+1gtF0DP9n4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0l2DM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  <v:group id="Group 653" o:spid="_x0000_s1678" style="position:absolute;top:2400;width:960;height:480" coordorigin=",240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            <v:group id="Group 654" o:spid="_x0000_s1679" style="position:absolute;top:2400;width:480;height:480" coordorigin=",240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              <v:line id="Line 655" o:spid="_x0000_s1680" style="position:absolute;visibility:visible;mso-wrap-style:square" from="0,2640" to="480,2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/JCcIAAADcAAAADwAAAGRycy9kb3ducmV2LnhtbERPTWsCMRC9C/0PYQreNFuFIlujaEWU&#10;qpSql96GZNxsu5ksm6hrf31zEDw+3vd42rpKXKgJpWcFL/0MBLH2puRCwfGw7I1AhIhssPJMCm4U&#10;YDp56owxN/7KX3TZx0KkEA45KrAx1rmUQVtyGPq+Jk7cyTcOY4JNIU2D1xTuKjnIslfpsOTUYLGm&#10;d0v6d392CuaLn+/dZjW3Ueuj8Z/+UG4//pTqPrezNxCR2vgQ391ro2A4SvPTmXQE5OQ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h/JCcIAAADcAAAADwAAAAAAAAAAAAAA&#10;AAChAgAAZHJzL2Rvd25yZXYueG1sUEsFBgAAAAAEAAQA+QAAAJADAAAAAA==&#10;" strokecolor="windowText">
                                  <v:stroke dashstyle="dash"/>
                                </v:line>
                                <v:line id="Line 656" o:spid="_x0000_s1681" style="position:absolute;rotation:-90;visibility:visible;mso-wrap-style:square" from="0,2640" to="480,2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JwD8UAAADcAAAADwAAAGRycy9kb3ducmV2LnhtbESPQWvCQBSE70L/w/IKvelGiyJpNtKK&#10;hYKCVgteX7Ov2dDs25hdTfz33YLgcZiZb5hs0dtaXKj1lWMF41ECgrhwuuJSwdfhfTgH4QOyxtox&#10;KbiSh0X+MMgw1a7jT7rsQykihH2KCkwITSqlLwxZ9CPXEEfvx7UWQ5RtKXWLXYTbWk6SZCYtVhwX&#10;DDa0NFT87s9WgV0fNsft+XvX+beZccfpaYKrk1JPj/3rC4hAfbiHb+0PreB5Pob/M/EIy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HJwD8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657" o:spid="_x0000_s1682" style="position:absolute;left:480;top:2400;width:480;height:480" coordorigin="480,240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              <v:line id="Line 658" o:spid="_x0000_s1683" style="position:absolute;visibility:visible;mso-wrap-style:square" from="480,2640" to="960,2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y1KMMAAADcAAAADwAAAGRycy9kb3ducmV2LnhtbERPy2oCMRTdC/2HcAvuakaFtoxGUUux&#10;2JbiY+Puklwn005uhknU0a83i4LLw3mPp62rxImaUHpW0O9lIIi1NyUXCnbb96dXECEiG6w8k4IL&#10;BZhOHjpjzI0/85pOm1iIFMIhRwU2xjqXMmhLDkPP18SJO/jGYUywKaRp8JzCXSUHWfYsHZacGizW&#10;tLCk/zZHp2D+9rv//lzObdR6Z/yP35Zfq6tS3cd2NgIRqY138b/7wygYvqS16Uw6AnJy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28tSjDAAAA3AAAAA8AAAAAAAAAAAAA&#10;AAAAoQIAAGRycy9kb3ducmV2LnhtbFBLBQYAAAAABAAEAPkAAACRAwAAAAA=&#10;" strokecolor="windowText">
                                  <v:stroke dashstyle="dash"/>
                                </v:line>
                                <v:line id="Line 659" o:spid="_x0000_s1684" style="position:absolute;rotation:-90;visibility:visible;mso-wrap-style:square" from="480,2640" to="960,2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EMLsYAAADcAAAADwAAAGRycy9kb3ducmV2LnhtbESPQWsCMRSE70L/Q3gFb5pV0bZbo7RF&#10;oaBgqwWvr5vnZunmZd1Ed/vvjSB4HGbmG2Y6b20pzlT7wrGCQT8BQZw5XXCu4Ge37D2D8AFZY+mY&#10;FPyTh/nsoTPFVLuGv+m8DbmIEPYpKjAhVKmUPjNk0fddRRy9g6sthijrXOoamwi3pRwmyURaLDgu&#10;GKzow1D2tz1ZBXa1W+83p9+vxr9PjNuPj0NcHJXqPrZvryACteEevrU/tYLR0wtcz8QjIG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vRDC7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660" o:spid="_x0000_s1685" style="position:absolute;left:960;top:1920;width:960;height:960" coordorigin="960,1920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          <v:group id="Group 661" o:spid="_x0000_s1686" style="position:absolute;left:960;top:1920;width:960;height:480" coordorigin="960,192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            <v:group id="Group 662" o:spid="_x0000_s1687" style="position:absolute;left:960;top:1920;width:480;height:480" coordorigin="960,192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              <v:line id="Line 663" o:spid="_x0000_s1688" style="position:absolute;visibility:visible;mso-wrap-style:square" from="960,2160" to="144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SCwsYAAADcAAAADwAAAGRycy9kb3ducmV2LnhtbESPQWsCMRSE74X+h/AKvdVsLbRlNUpV&#10;xNIq4urF2yN53WzdvCybqKu/vikUehxm5htmOO5cLU7UhsqzgsdeBoJYe1NxqWC3nT+8gggR2WDt&#10;mRRcKMB4dHszxNz4M2/oVMRSJAiHHBXYGJtcyqAtOQw93xAn78u3DmOSbSlNi+cEd7XsZ9mzdFhx&#10;WrDY0NSSPhRHp2Ay+96vPhcTG7XeGb/222r5cVXq/q57G4CI1MX/8F/73Sh4eunD75l0BOTo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xUgsLGAAAA3AAAAA8AAAAAAAAA&#10;AAAAAAAAoQIAAGRycy9kb3ducmV2LnhtbFBLBQYAAAAABAAEAPkAAACUAwAAAAA=&#10;" strokecolor="windowText">
                                  <v:stroke dashstyle="dash"/>
                                </v:line>
                                <v:line id="Line 664" o:spid="_x0000_s1689" style="position:absolute;rotation:-90;visibility:visible;mso-wrap-style:square" from="960,2160" to="144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k7xMYAAADcAAAADwAAAGRycy9kb3ducmV2LnhtbESPQWvCQBSE7wX/w/IEb2ajoi2pq9hi&#10;oaDQVgteX7PPbDD7NmZXk/77riD0OMzMN8x82dlKXKnxpWMFoyQFQZw7XXKh4Hv/NnwC4QOyxsox&#10;KfglD8tF72GOmXYtf9F1FwoRIewzVGBCqDMpfW7Iok9cTRy9o2sshiibQuoG2wi3lRyn6UxaLDku&#10;GKzp1VB+2l2sArvZbw8fl5/P1r/MjDtMz2Ncn5Ua9LvVM4hAXfgP39vvWsHkcQK3M/EI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o5O8T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  <v:group id="Group 665" o:spid="_x0000_s1690" style="position:absolute;left:1440;top:1920;width:480;height:480" coordorigin="1440,192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              <v:line id="Line 666" o:spid="_x0000_s1691" style="position:absolute;visibility:visible;mso-wrap-style:square" from="1440,2160" to="192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q5LsMAAADcAAAADwAAAGRycy9kb3ducmV2LnhtbERPy2oCMRTdC/2HcAvuakaFtoxGUUux&#10;2JbiY+Puklwn005uhknU0a83i4LLw3mPp62rxImaUHpW0O9lIIi1NyUXCnbb96dXECEiG6w8k4IL&#10;BZhOHjpjzI0/85pOm1iIFMIhRwU2xjqXMmhLDkPP18SJO/jGYUywKaRp8JzCXSUHWfYsHZacGizW&#10;tLCk/zZHp2D+9rv//lzObdR6Z/yP35Zfq6tS3cd2NgIRqY138b/7wygYvqT56Uw6AnJy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PKuS7DAAAA3AAAAA8AAAAAAAAAAAAA&#10;AAAAoQIAAGRycy9kb3ducmV2LnhtbFBLBQYAAAAABAAEAPkAAACRAwAAAAA=&#10;" strokecolor="windowText">
                                  <v:stroke dashstyle="dash"/>
                                </v:line>
                                <v:line id="Line 667" o:spid="_x0000_s1692" style="position:absolute;rotation:-90;visibility:visible;mso-wrap-style:square" from="1440,2160" to="192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cAKMYAAADcAAAADwAAAGRycy9kb3ducmV2LnhtbESPQWvCQBSE74L/YXlCb2ajRS2pq7Sl&#10;hYJCqxa8vmaf2WD2bcyuJv33XUHwOMzMN8x82dlKXKjxpWMFoyQFQZw7XXKh4Gf3MXwC4QOyxsox&#10;KfgjD8tFvzfHTLuWN3TZhkJECPsMFZgQ6kxKnxuy6BNXE0fv4BqLIcqmkLrBNsJtJcdpOpUWS44L&#10;Bmt6M5Qft2erwK526/3X+fe79a9T4/aT0xjfT0o9DLqXZxCBunAP39qfWsHjbATXM/EIyM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WnACj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</v:group>
                            <v:group id="Group 668" o:spid="_x0000_s1693" style="position:absolute;left:960;top:2400;width:960;height:480" coordorigin="960,240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            <v:group id="Group 669" o:spid="_x0000_s1694" style="position:absolute;left:960;top:2400;width:480;height:480" coordorigin="960,240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              <v:line id="Line 670" o:spid="_x0000_s1695" style="position:absolute;visibility:visible;mso-wrap-style:square" from="960,2640" to="1440,2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YSHMYAAADcAAAADwAAAGRycy9kb3ducmV2LnhtbESPQWsCMRSE74X+h/AEbzVrC0vZGqW2&#10;lIpWpOrF2yN5brbdvCybqKu/3hQKHoeZ+YYZTTpXiyO1ofKsYDjIQBBrbyouFWw3Hw/PIEJENlh7&#10;JgVnCjAZ39+NsDD+xN90XMdSJAiHAhXYGJtCyqAtOQwD3xAnb+9bhzHJtpSmxVOCu1o+ZlkuHVac&#10;Fiw29GZJ/64PTsH0/We3XHxObdR6a/zKb6qv+UWpfq97fQERqYu38H97ZhQ85Tn8nUlHQI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a2EhzGAAAA3AAAAA8AAAAAAAAA&#10;AAAAAAAAoQIAAGRycy9kb3ducmV2LnhtbFBLBQYAAAAABAAEAPkAAACUAwAAAAA=&#10;" strokecolor="windowText">
                                  <v:stroke dashstyle="dash"/>
                                </v:line>
                                <v:line id="Line 671" o:spid="_x0000_s1696" style="position:absolute;rotation:-90;visibility:visible;mso-wrap-style:square" from="960,2640" to="1440,2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urGsUAAADcAAAADwAAAGRycy9kb3ducmV2LnhtbESP3WrCQBSE7wu+w3IE7+pGpVGiq7Sl&#10;hUIL/oK3x+wxG8yejdnVpG/fLRR6OczMN8xi1dlK3KnxpWMFo2ECgjh3uuRCwWH//jgD4QOyxsox&#10;KfgmD6tl72GBmXYtb+m+C4WIEPYZKjAh1JmUPjdk0Q9dTRy9s2sshiibQuoG2wi3lRwnSSotlhwX&#10;DNb0aii/7G5Wgf3cfx3Xt9Om9S+pccen6xjfrkoN+t3zHESgLvyH/9ofWsEkncLvmXgE5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NurGs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672" o:spid="_x0000_s1697" style="position:absolute;left:1440;top:2400;width:480;height:480" coordorigin="1440,240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              <v:line id="Line 673" o:spid="_x0000_s1698" style="position:absolute;visibility:visible;mso-wrap-style:square" from="1440,2640" to="1920,2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gp8MYAAADcAAAADwAAAGRycy9kb3ducmV2LnhtbESPQWsCMRSE7wX/Q3iF3mq2tYisRtEW&#10;aWkVcfXi7ZE8N2s3L8sm1W1/fVMoeBxm5htmMutcLc7Uhsqzgod+BoJYe1NxqWC/W96PQISIbLD2&#10;TAq+KcBs2ruZYG78hbd0LmIpEoRDjgpsjE0uZdCWHIa+b4iTd/Stw5hkW0rT4iXBXS0fs2woHVac&#10;Fiw29GxJfxZfTsHi5XRYf7wubNR6b/zG76rV+49Sd7fdfAwiUhev4f/2m1EwGD7B35l0BOT0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koKfDGAAAA3AAAAA8AAAAAAAAA&#10;AAAAAAAAoQIAAGRycy9kb3ducmV2LnhtbFBLBQYAAAAABAAEAPkAAACUAwAAAAA=&#10;" strokecolor="windowText">
                                  <v:stroke dashstyle="dash"/>
                                </v:line>
                                <v:line id="Line 674" o:spid="_x0000_s1699" style="position:absolute;rotation:-90;visibility:visible;mso-wrap-style:square" from="1440,2640" to="1920,2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WQ9sUAAADcAAAADwAAAGRycy9kb3ducmV2LnhtbESP3WrCQBSE7wu+w3KE3tWNFkOJrqLS&#10;QqGF+lPw9pg9ZoPZszG7mvTtXaHg5TAz3zDTeWcrcaXGl44VDAcJCOLc6ZILBb+7j5c3ED4ga6wc&#10;k4I/8jCf9Z6mmGnX8oau21CICGGfoQITQp1J6XNDFv3A1cTRO7rGYoiyKaRusI1wW8lRkqTSYslx&#10;wWBNK0P5aXuxCuzX7nv/czmsW79MjduPzyN8Pyv13O8WExCBuvAI/7c/tYLXdAz3M/EIy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0WQ9s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  <v:group id="Group 675" o:spid="_x0000_s1700" style="position:absolute;top:2880;width:1920;height:960" coordorigin=",2880" coordsize="192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        <v:group id="Group 676" o:spid="_x0000_s1701" style="position:absolute;top:2880;width:960;height:960" coordorigin=",2880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          <v:group id="Group 677" o:spid="_x0000_s1702" style="position:absolute;top:2880;width:960;height:480" coordorigin=",288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            <v:group id="Group 678" o:spid="_x0000_s1703" style="position:absolute;top:2880;width:480;height:480" coordorigin=",288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              <v:line id="Line 679" o:spid="_x0000_s1704" style="position:absolute;visibility:visible;mso-wrap-style:square" from="0,3120" to="480,3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rYocYAAADcAAAADwAAAGRycy9kb3ducmV2LnhtbESPQWsCMRSE7wX/Q3iF3mq2lYqsRtEW&#10;aWkVcfXi7ZE8N2s3L8sm1W1/fVMoeBxm5htmMutcLc7Uhsqzgod+BoJYe1NxqWC/W96PQISIbLD2&#10;TAq+KcBs2ruZYG78hbd0LmIpEoRDjgpsjE0uZdCWHIa+b4iTd/Stw5hkW0rT4iXBXS0fs2woHVac&#10;Fiw29GxJfxZfTsHi5XRYf7wubNR6b/zG76rV+49Sd7fdfAwiUhev4f/2m1EweBrC35l0BOT0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a2KHGAAAA3AAAAA8AAAAAAAAA&#10;AAAAAAAAoQIAAGRycy9kb3ducmV2LnhtbFBLBQYAAAAABAAEAPkAAACUAwAAAAA=&#10;" strokecolor="windowText">
                                  <v:stroke dashstyle="dash"/>
                                </v:line>
                                <v:line id="Line 680" o:spid="_x0000_s1705" style="position:absolute;rotation:-90;visibility:visible;mso-wrap-style:square" from="0,3120" to="480,3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dhp8YAAADcAAAADwAAAGRycy9kb3ducmV2LnhtbESPQWvCQBSE74L/YXmCt2ajoi2pq1RR&#10;KLSg1YLX1+wzG5p9G7OrSf99t1DwOMzMN8x82dlK3KjxpWMFoyQFQZw7XXKh4PO4fXgC4QOyxsox&#10;KfghD8tFvzfHTLuWP+h2CIWIEPYZKjAh1JmUPjdk0SeuJo7e2TUWQ5RNIXWDbYTbSo7TdCYtlhwX&#10;DNa0NpR/H65WgX07vp92169961cz407Tyxg3F6WGg+7lGUSgLtzD/+1XrWAyfYS/M/E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63Yaf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  <v:group id="Group 681" o:spid="_x0000_s1706" style="position:absolute;left:480;top:2880;width:480;height:480" coordorigin="480,288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              <v:line id="Line 682" o:spid="_x0000_s1707" style="position:absolute;visibility:visible;mso-wrap-style:square" from="480,3120" to="960,3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TjTcYAAADcAAAADwAAAGRycy9kb3ducmV2LnhtbESPQWsCMRSE74X+h/AK3mq2akvZGqUq&#10;otiWUvXi7ZE8N9tuXpZN1NVfbwqFHoeZ+YYZjltXiSM1ofSs4KGbgSDW3pRcKNhu5vfPIEJENlh5&#10;JgVnCjAe3d4MMTf+xF90XMdCJAiHHBXYGOtcyqAtOQxdXxMnb+8bhzHJppCmwVOCu0r2suxJOiw5&#10;LVisaWpJ/6wPTsFk9r37eFtMbNR6a/yn35Tvq4tSnbv29QVEpDb+h//aS6Og/ziA3zPpCMjR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dE403GAAAA3AAAAA8AAAAAAAAA&#10;AAAAAAAAoQIAAGRycy9kb3ducmV2LnhtbFBLBQYAAAAABAAEAPkAAACUAwAAAAA=&#10;" strokecolor="windowText">
                                  <v:stroke dashstyle="dash"/>
                                </v:line>
                                <v:line id="Line 683" o:spid="_x0000_s1708" style="position:absolute;rotation:-90;visibility:visible;mso-wrap-style:square" from="480,3120" to="960,3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laS8UAAADcAAAADwAAAGRycy9kb3ducmV2LnhtbESP3WrCQBSE7wu+w3KE3tWNlkiJrqLS&#10;QqGF+lPw9pg9ZoPZszG7mvTtXaHg5TAz3zDTeWcrcaXGl44VDAcJCOLc6ZILBb+7j5c3ED4ga6wc&#10;k4I/8jCf9Z6mmGnX8oau21CICGGfoQITQp1J6XNDFv3A1cTRO7rGYoiyKaRusI1wW8lRkoylxZLj&#10;gsGaVoby0/ZiFdiv3ff+53JYt345Nm6fnkf4flbqud8tJiACdeER/m9/agWvaQr3M/EIy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SlaS8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  <v:group id="Group 684" o:spid="_x0000_s1709" style="position:absolute;top:3360;width:960;height:480" coordorigin=",336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            <v:group id="Group 685" o:spid="_x0000_s1710" style="position:absolute;top:3360;width:480;height:480" coordorigin=",336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              <v:line id="Line 686" o:spid="_x0000_s1711" style="position:absolute;visibility:visible;mso-wrap-style:square" from="0,3600" to="480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/lTsMAAADcAAAADwAAAGRycy9kb3ducmV2LnhtbERPy2oCMRTdC/2HcAvuakalpYxGUUux&#10;2JbiY+Puklwn005uhknU0a83i4LLw3mPp62rxImaUHpW0O9lIIi1NyUXCnbb96dXECEiG6w8k4IL&#10;BZhOHjpjzI0/85pOm1iIFMIhRwU2xjqXMmhLDkPP18SJO/jGYUywKaRp8JzCXSUHWfYiHZacGizW&#10;tLCk/zZHp2D+9rv//lzObdR6Z/yP35Zfq6tS3cd2NgIRqY138b/7wygYPqf56Uw6AnJy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h/5U7DAAAA3AAAAA8AAAAAAAAAAAAA&#10;AAAAoQIAAGRycy9kb3ducmV2LnhtbFBLBQYAAAAABAAEAPkAAACRAwAAAAA=&#10;" strokecolor="windowText">
                                  <v:stroke dashstyle="dash"/>
                                </v:line>
                                <v:line id="Line 687" o:spid="_x0000_s1712" style="position:absolute;rotation:-90;visibility:visible;mso-wrap-style:square" from="0,3600" to="480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JcSMYAAADcAAAADwAAAGRycy9kb3ducmV2LnhtbESP3WrCQBSE7wu+w3KE3tWNFkWim2BL&#10;C4UWWn/A22P2mA1mz8bsatK3d4VCL4eZ+YZZ5r2txZVaXzlWMB4lIIgLpysuFey2709zED4ga6wd&#10;k4Jf8pBng4clptp1vKbrJpQiQtinqMCE0KRS+sKQRT9yDXH0jq61GKJsS6lb7CLc1nKSJDNpseK4&#10;YLChV0PFaXOxCuzn9mv/fTn8dP5lZtx+ep7g21mpx2G/WoAI1If/8F/7Qyt4no7hfiYeAZn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4SXEj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  <v:group id="Group 688" o:spid="_x0000_s1713" style="position:absolute;left:480;top:3360;width:480;height:480" coordorigin="480,336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              <v:line id="Line 689" o:spid="_x0000_s1714" style="position:absolute;visibility:visible;mso-wrap-style:square" from="480,3600" to="960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B/lcMAAADcAAAADwAAAGRycy9kb3ducmV2LnhtbERPy2oCMRTdC/2HcAvuakYtpYxGUUux&#10;2JbiY+Puklwn005uhknU0a83i4LLw3mPp62rxImaUHpW0O9lIIi1NyUXCnbb96dXECEiG6w8k4IL&#10;BZhOHjpjzI0/85pOm1iIFMIhRwU2xjqXMmhLDkPP18SJO/jGYUywKaRp8JzCXSUHWfYiHZacGizW&#10;tLCk/zZHp2D+9rv//lzObdR6Z/yP35Zfq6tS3cd2NgIRqY138b/7wygYPqe16Uw6AnJy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PQf5XDAAAA3AAAAA8AAAAAAAAAAAAA&#10;AAAAoQIAAGRycy9kb3ducmV2LnhtbFBLBQYAAAAABAAEAPkAAACRAwAAAAA=&#10;" strokecolor="windowText">
                                  <v:stroke dashstyle="dash"/>
                                </v:line>
                                <v:line id="Line 690" o:spid="_x0000_s1715" style="position:absolute;rotation:-90;visibility:visible;mso-wrap-style:square" from="480,3600" to="960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3Gk8YAAADcAAAADwAAAGRycy9kb3ducmV2LnhtbESP3WoCMRSE74W+QzgF7zTrL+3WKG1R&#10;KCi01YK3p5vjZunmZN1Ed/v2RhC8HGbmG2a2aG0pzlT7wrGCQT8BQZw5XXCu4Ge36j2B8AFZY+mY&#10;FPyTh8X8oTPDVLuGv+m8DbmIEPYpKjAhVKmUPjNk0fddRRy9g6sthijrXOoamwi3pRwmyVRaLDgu&#10;GKzo3VD2tz1ZBXa92+w/T79fjX+bGrefHIe4PCrVfWxfX0AEasM9fGt/aAWj8TNcz8QjIO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W9xpP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691" o:spid="_x0000_s1716" style="position:absolute;left:960;top:2880;width:960;height:960" coordorigin="960,2880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          <v:group id="Group 692" o:spid="_x0000_s1717" style="position:absolute;left:960;top:2880;width:960;height:480" coordorigin="960,288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            <v:group id="Group 693" o:spid="_x0000_s1718" style="position:absolute;left:960;top:2880;width:480;height:480" coordorigin="960,288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              <v:line id="Line 694" o:spid="_x0000_s1719" style="position:absolute;visibility:visible;mso-wrap-style:square" from="960,3120" to="1440,3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hIf8YAAADcAAAADwAAAGRycy9kb3ducmV2LnhtbESPQWsCMRSE74X+h/AKvdVsbSllNUpV&#10;xNIq4urF2yN53WzdvCybqKu/vikUehxm5htmOO5cLU7UhsqzgsdeBoJYe1NxqWC3nT+8gggR2WDt&#10;mRRcKMB4dHszxNz4M2/oVMRSJAiHHBXYGJtcyqAtOQw93xAn78u3DmOSbSlNi+cEd7XsZ9mLdFhx&#10;WrDY0NSSPhRHp2Ay+96vPhcTG7XeGb/222r5cVXq/q57G4CI1MX/8F/73Sh4eu7D75l0BOTo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I4SH/GAAAA3AAAAA8AAAAAAAAA&#10;AAAAAAAAoQIAAGRycy9kb3ducmV2LnhtbFBLBQYAAAAABAAEAPkAAACUAwAAAAA=&#10;" strokecolor="windowText">
                                  <v:stroke dashstyle="dash"/>
                                </v:line>
                                <v:line id="Line 695" o:spid="_x0000_s1720" style="position:absolute;rotation:-90;visibility:visible;mso-wrap-style:square" from="960,3120" to="1440,3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XxecYAAADcAAAADwAAAGRycy9kb3ducmV2LnhtbESP3WrCQBSE7wt9h+UUetdsqlYkukpb&#10;KggW/AVvj9nTbGj2bMyuJr69Wyh4OczMN8xk1tlKXKjxpWMFr0kKgjh3uuRCwX43fxmB8AFZY+WY&#10;FFzJw2z6+DDBTLuWN3TZhkJECPsMFZgQ6kxKnxuy6BNXE0fvxzUWQ5RNIXWDbYTbSvbSdCgtlhwX&#10;DNb0aSj/3Z6tArvcfR9W5+O69R9D4w5vpx5+nZR6furexyACdeEe/m8vtIL+oA9/Z+IRkN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RV8Xn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  <v:group id="Group 696" o:spid="_x0000_s1721" style="position:absolute;left:1440;top:2880;width:480;height:480" coordorigin="1440,288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              <v:line id="Line 697" o:spid="_x0000_s1722" style="position:absolute;visibility:visible;mso-wrap-style:square" from="1440,3120" to="1920,3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Zzk8MAAADcAAAADwAAAGRycy9kb3ducmV2LnhtbERPy2oCMRTdC/2HcAvuakYtpYxGUUux&#10;2JbiY+Puklwn005uhknU0a83i4LLw3mPp62rxImaUHpW0O9lIIi1NyUXCnbb96dXECEiG6w8k4IL&#10;BZhOHjpjzI0/85pOm1iIFMIhRwU2xjqXMmhLDkPP18SJO/jGYUywKaRp8JzCXSUHWfYiHZacGizW&#10;tLCk/zZHp2D+9rv//lzObdR6Z/yP35Zfq6tS3cd2NgIRqY138b/7wygYPqf56Uw6AnJy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2mc5PDAAAA3AAAAA8AAAAAAAAAAAAA&#10;AAAAoQIAAGRycy9kb3ducmV2LnhtbFBLBQYAAAAABAAEAPkAAACRAwAAAAA=&#10;" strokecolor="windowText">
                                  <v:stroke dashstyle="dash"/>
                                </v:line>
                                <v:line id="Line 698" o:spid="_x0000_s1723" style="position:absolute;rotation:-90;visibility:visible;mso-wrap-style:square" from="1440,3120" to="1920,3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vKlcYAAADcAAAADwAAAGRycy9kb3ducmV2LnhtbESPQWvCQBSE70L/w/IKvZmN1opEV2lF&#10;QbDQVgWvz+xrNjT7NmZXE/+9Wyj0OMzMN8xs0dlKXKnxpWMFgyQFQZw7XXKh4LBf9ycgfEDWWDkm&#10;BTfysJg/9GaYadfyF113oRARwj5DBSaEOpPS54Ys+sTVxNH7do3FEGVTSN1gG+G2ksM0HUuLJccF&#10;gzUtDeU/u4tVYLf79+PH5fTZ+rexcceX8xBXZ6WeHrvXKYhAXfgP/7U3WsHzaAC/Z+IRkP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vLypX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</v:group>
                            <v:group id="Group 699" o:spid="_x0000_s1724" style="position:absolute;left:960;top:3360;width:960;height:480" coordorigin="960,336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            <v:group id="Group 700" o:spid="_x0000_s1725" style="position:absolute;left:960;top:3360;width:480;height:480" coordorigin="960,336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              <v:line id="Line 701" o:spid="_x0000_s1726" style="position:absolute;visibility:visible;mso-wrap-style:square" from="960,3600" to="1440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U9AcYAAADcAAAADwAAAGRycy9kb3ducmV2LnhtbESPT2sCMRTE70K/Q3iF3jRbBZGtUWql&#10;VPxDqXrp7ZG8brbdvCybVFc/vREEj8PM/IYZT1tXiQM1ofSs4LmXgSDW3pRcKNjv3rsjECEiG6w8&#10;k4ITBZhOHjpjzI0/8hcdtrEQCcIhRwU2xjqXMmhLDkPP18TJ+/GNw5hkU0jT4DHBXSX7WTaUDktO&#10;CxZrerOk/7b/TsFs/vu9WX3MbNR6b/yn35Xr5Vmpp8f29QVEpDbew7f2wigYDIZwPZOOgJx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UFPQHGAAAA3AAAAA8AAAAAAAAA&#10;AAAAAAAAoQIAAGRycy9kb3ducmV2LnhtbFBLBQYAAAAABAAEAPkAAACUAwAAAAA=&#10;" strokecolor="windowText">
                                  <v:stroke dashstyle="dash"/>
                                </v:line>
                                <v:line id="Line 702" o:spid="_x0000_s1727" style="position:absolute;rotation:-90;visibility:visible;mso-wrap-style:square" from="960,3600" to="1440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iEB8YAAADcAAAADwAAAGRycy9kb3ducmV2LnhtbESPQWvCQBSE7wX/w/IEb2ajoi2pq9hi&#10;oaDQVgteX7PPbDD7NmZXk/77riD0OMzMN8x82dlKXKnxpWMFoyQFQZw7XXKh4Hv/NnwC4QOyxsox&#10;KfglD8tF72GOmXYtf9F1FwoRIewzVGBCqDMpfW7Iok9cTRy9o2sshiibQuoG2wi3lRyn6UxaLDku&#10;GKzp1VB+2l2sArvZbw8fl5/P1r/MjDtMz2Ncn5Ua9LvVM4hAXfgP39vvWsFk8gi3M/EI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NohAf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  <v:group id="Group 703" o:spid="_x0000_s1728" style="position:absolute;left:1440;top:3360;width:480;height:480" coordorigin="1440,336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              <v:line id="Line 704" o:spid="_x0000_s1729" style="position:absolute;visibility:visible;mso-wrap-style:square" from="1440,3600" to="1920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sG7ccAAADcAAAADwAAAGRycy9kb3ducmV2LnhtbESPT0sDMRTE70K/Q3hCbzarFSlr06Vb&#10;KYp/ELe9eHskr5ttNy/LJrarn94IQo/DzPyGmReDa8WR+tB4VnA9yUAQa28arhVsN+urGYgQkQ22&#10;nknBNwUoFqOLOebGn/iDjlWsRYJwyFGBjbHLpQzaksMw8R1x8na+dxiT7GtpejwluGvlTZbdSYcN&#10;pwWLHa0s6UP15RSUD/vPt5fH0katt8a/+03z+vyj1PhyWN6DiDTEc/i//WQUTKe38HcmHQ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mwbtxwAAANwAAAAPAAAAAAAA&#10;AAAAAAAAAKECAABkcnMvZG93bnJldi54bWxQSwUGAAAAAAQABAD5AAAAlQMAAAAA&#10;" strokecolor="windowText">
                                  <v:stroke dashstyle="dash"/>
                                </v:line>
                                <v:line id="Line 705" o:spid="_x0000_s1730" style="position:absolute;rotation:-90;visibility:visible;mso-wrap-style:square" from="1440,3600" to="1920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a/68UAAADcAAAADwAAAGRycy9kb3ducmV2LnhtbESP3WoCMRSE7wu+QzhC72pWRZHVKCoW&#10;Ci1Yf8Db4+a4WdycrJvobt++KQi9HGbmG2a2aG0pHlT7wrGCfi8BQZw5XXCu4Hh4f5uA8AFZY+mY&#10;FPyQh8W88zLDVLuGd/TYh1xECPsUFZgQqlRKnxmy6HuuIo7exdUWQ5R1LnWNTYTbUg6SZCwtFhwX&#10;DFa0NpRd93erwH4evk7b+/m78auxcafRbYCbm1Kv3XY5BRGoDf/hZ/tDKxgOR/B3Jh4BOf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Pa/68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</v:group>
                      <v:group id="Group 706" o:spid="_x0000_s1731" style="position:absolute;left:1920;top:1920;width:1920;height:1920" coordorigin="1920,1920" coordsize="1920,1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      <v:group id="Group 707" o:spid="_x0000_s1732" style="position:absolute;left:1920;top:1920;width:1920;height:960" coordorigin="1920,1920" coordsize="192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        <v:group id="Group 708" o:spid="_x0000_s1733" style="position:absolute;left:1920;top:1920;width:960;height:960" coordorigin="1920,1920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          <v:group id="Group 709" o:spid="_x0000_s1734" style="position:absolute;left:1920;top:1920;width:960;height:480" coordorigin="1920,192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            <v:group id="Group 710" o:spid="_x0000_s1735" style="position:absolute;left:1920;top:1920;width:480;height:480" coordorigin="1920,192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              <v:line id="Line 711" o:spid="_x0000_s1736" style="position:absolute;visibility:visible;mso-wrap-style:square" from="1920,2160" to="240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KQMMYAAADcAAAADwAAAGRycy9kb3ducmV2LnhtbESPQWsCMRSE74X+h/AKvdVsbSllNUpV&#10;xNIq4urF2yN53WzdvCybqKu/vikUehxm5htmOO5cLU7UhsqzgsdeBoJYe1NxqWC3nT+8gggR2WDt&#10;mRRcKMB4dHszxNz4M2/oVMRSJAiHHBXYGJtcyqAtOQw93xAn78u3DmOSbSlNi+cEd7XsZ9mLdFhx&#10;WrDY0NSSPhRHp2Ay+96vPhcTG7XeGb/222r5cVXq/q57G4CI1MX/8F/73Sh46j/D75l0BOTo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9CkDDGAAAA3AAAAA8AAAAAAAAA&#10;AAAAAAAAoQIAAGRycy9kb3ducmV2LnhtbFBLBQYAAAAABAAEAPkAAACUAwAAAAA=&#10;" strokecolor="windowText">
                                  <v:stroke dashstyle="dash"/>
                                </v:line>
                                <v:line id="Line 712" o:spid="_x0000_s1737" style="position:absolute;rotation:-90;visibility:visible;mso-wrap-style:square" from="1920,2160" to="240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8pNsUAAADcAAAADwAAAGRycy9kb3ducmV2LnhtbESPQWvCQBSE70L/w/IK3nTTiCLRVdrS&#10;gmChVgWvz+wzG8y+jdnVpP/eFQo9DjPzDTNfdrYSN2p86VjByzABQZw7XXKhYL/7HExB+ICssXJM&#10;Cn7Jw3Lx1Jtjpl3LP3TbhkJECPsMFZgQ6kxKnxuy6IeuJo7eyTUWQ5RNIXWDbYTbSqZJMpEWS44L&#10;Bmt6N5Sft1erwK53X4fv63HT+reJcYfxJcWPi1L95+51BiJQF/7Df+2VVjBKx/A4E4+AX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S8pNs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713" o:spid="_x0000_s1738" style="position:absolute;left:2400;top:1920;width:480;height:480" coordorigin="2400,192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              <v:line id="Line 714" o:spid="_x0000_s1739" style="position:absolute;visibility:visible;mso-wrap-style:square" from="2400,2160" to="288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+et38YAAADcAAAADwAAAGRycy9kb3ducmV2LnhtbESPQWsCMRSE74X+h/AK3mq2K0jZGqW2&#10;iEUrUvXi7ZE8N9tuXpZNqqu/3hQKHoeZ+YYZTTpXiyO1ofKs4KmfgSDW3lRcKthtZ4/PIEJENlh7&#10;JgVnCjAZ39+NsDD+xF903MRSJAiHAhXYGJtCyqAtOQx93xAn7+BbhzHJtpSmxVOCu1rmWTaUDitO&#10;CxYberOkfza/TsH0/Xu/Ws6nNmq9M37tt9Xn4qJU76F7fQERqYu38H/7wygY5Dn8nUlHQI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/nrd/GAAAA3AAAAA8AAAAAAAAA&#10;AAAAAAAAoQIAAGRycy9kb3ducmV2LnhtbFBLBQYAAAAABAAEAPkAAACUAwAAAAA=&#10;" strokecolor="windowText">
                                  <v:stroke dashstyle="dash"/>
                                </v:line>
                                <v:line id="Line 715" o:spid="_x0000_s1740" style="position:absolute;rotation:-90;visibility:visible;mso-wrap-style:square" from="2400,2160" to="288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oU2cUAAADcAAAADwAAAGRycy9kb3ducmV2LnhtbESP3WrCQBSE7wt9h+UUvKsbI5USXcUW&#10;BaGF+lPw9pg9ZoPZszG7mvTtXaHg5TAz3zCTWWcrcaXGl44VDPoJCOLc6ZILBb+75es7CB+QNVaO&#10;ScEfeZhNn58mmGnX8oau21CICGGfoQITQp1J6XNDFn3f1cTRO7rGYoiyKaRusI1wW8k0SUbSYslx&#10;wWBNn4by0/ZiFdiv3ff+53JYt/5jZNz+7Zzi4qxU76Wbj0EE6sIj/N9eaQXDdAj3M/EIyO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YoU2c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  <v:group id="Group 716" o:spid="_x0000_s1741" style="position:absolute;left:1920;top:2400;width:960;height:480" coordorigin="1920,240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            <v:group id="Group 717" o:spid="_x0000_s1742" style="position:absolute;left:1920;top:2400;width:480;height:480" coordorigin="1920,240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              <v:line id="Line 718" o:spid="_x0000_s1743" style="position:absolute;visibility:visible;mso-wrap-style:square" from="1920,2640" to="2400,2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NQiMMAAADcAAAADwAAAGRycy9kb3ducmV2LnhtbERPy2oCMRTdF/oP4Ra662RUEJkaxQdi&#10;qZVSddPdJblOpp3cDJNUR7++WQguD+c9nnauFidqQ+VZQS/LQRBrbyouFRz2q5cRiBCRDdaeScGF&#10;Akwnjw9jLIw/8xeddrEUKYRDgQpsjE0hZdCWHIbMN8SJO/rWYUywLaVp8ZzCXS37eT6UDitODRYb&#10;WljSv7s/p2C+/PnebtZzG7U+GP/p99XH+1Wp56du9goiUhfv4pv7zSgY9NLadCYdATn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BjUIjDAAAA3AAAAA8AAAAAAAAAAAAA&#10;AAAAoQIAAGRycy9kb3ducmV2LnhtbFBLBQYAAAAABAAEAPkAAACRAwAAAAA=&#10;" strokecolor="windowText">
                                  <v:stroke dashstyle="dash"/>
                                </v:line>
                                <v:line id="Line 719" o:spid="_x0000_s1744" style="position:absolute;rotation:-90;visibility:visible;mso-wrap-style:square" from="1920,2640" to="2400,2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7pjsYAAADcAAAADwAAAGRycy9kb3ducmV2LnhtbESPQWvCQBSE74L/YXlCb2ajRbGpq7Sl&#10;hYJCqxa8vmaf2WD2bcyuJv33XUHwOMzMN8x82dlKXKjxpWMFoyQFQZw7XXKh4Gf3MZyB8AFZY+WY&#10;FPyRh+Wi35tjpl3LG7psQyEihH2GCkwIdSalzw1Z9ImriaN3cI3FEGVTSN1gG+G2kuM0nUqLJccF&#10;gzW9GcqP27NVYFe79f7r/Pvd+tepcfvJaYzvJ6UeBt3LM4hAXbiHb+1PreBx9ATXM/EIyM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YO6Y7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  <v:group id="Group 720" o:spid="_x0000_s1745" style="position:absolute;left:2400;top:2400;width:480;height:480" coordorigin="2400,240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              <v:line id="Line 721" o:spid="_x0000_s1746" style="position:absolute;visibility:visible;mso-wrap-style:square" from="2400,2640" to="2880,2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BhYcUAAADcAAAADwAAAGRycy9kb3ducmV2LnhtbESPQWsCMRSE74X+h/AK3mpWCyJbo1RF&#10;KlopVS+9PZLXzbabl2UTdfXXm4LgcZiZb5jRpHWVOFITSs8Ket0MBLH2puRCwX63eB6CCBHZYOWZ&#10;FJwpwGT8+DDC3PgTf9FxGwuRIBxyVGBjrHMpg7bkMHR9TZy8H984jEk2hTQNnhLcVbKfZQPpsOS0&#10;YLGmmSX9tz04BdP57/dm/T61Ueu98Z9+V36sLkp1ntq3VxCR2ngP39pLo+ClN4D/M+kIyPE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rBhYcUAAADcAAAADwAAAAAAAAAA&#10;AAAAAAChAgAAZHJzL2Rvd25yZXYueG1sUEsFBgAAAAAEAAQA+QAAAJMDAAAAAA==&#10;" strokecolor="windowText">
                                  <v:stroke dashstyle="dash"/>
                                </v:line>
                                <v:line id="Line 722" o:spid="_x0000_s1747" style="position:absolute;rotation:-90;visibility:visible;mso-wrap-style:square" from="2400,2640" to="2880,2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3YZ8YAAADcAAAADwAAAGRycy9kb3ducmV2LnhtbESPQWvCQBSE74L/YXlCb2ajRS2pq7Sl&#10;hYJCqxa8vmaf2WD2bcyuJv33XUHwOMzMN8x82dlKXKjxpWMFoyQFQZw7XXKh4Gf3MXwC4QOyxsox&#10;KfgjD8tFvzfHTLuWN3TZhkJECPsMFZgQ6kxKnxuy6BNXE0fv4BqLIcqmkLrBNsJtJcdpOpUWS44L&#10;Bmt6M5Qft2erwK526/3X+fe79a9T4/aT0xjfT0o9DLqXZxCBunAP39qfWsHjaAbXM/EIyM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d2Gf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723" o:spid="_x0000_s1748" style="position:absolute;left:2880;top:1920;width:960;height:960" coordorigin="2880,1920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          <v:group id="Group 724" o:spid="_x0000_s1749" style="position:absolute;left:2880;top:1920;width:960;height:480" coordorigin="2880,192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            <v:group id="Group 725" o:spid="_x0000_s1750" style="position:absolute;left:2880;top:1920;width:480;height:480" coordorigin="2880,192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              <v:line id="Line 726" o:spid="_x0000_s1751" style="position:absolute;visibility:visible;mso-wrap-style:square" from="2880,2160" to="336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VcjsMAAADcAAAADwAAAGRycy9kb3ducmV2LnhtbERPy2oCMRTdF/oP4Ra662RUEJkaxQdi&#10;qZVSddPdJblOpp3cDJNUR7++WQguD+c9nnauFidqQ+VZQS/LQRBrbyouFRz2q5cRiBCRDdaeScGF&#10;Akwnjw9jLIw/8xeddrEUKYRDgQpsjE0hZdCWHIbMN8SJO/rWYUywLaVp8ZzCXS37eT6UDitODRYb&#10;WljSv7s/p2C+/PnebtZzG7U+GP/p99XH+1Wp56du9goiUhfv4pv7zSgY9NL8dCYdATn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4VXI7DAAAA3AAAAA8AAAAAAAAAAAAA&#10;AAAAoQIAAGRycy9kb3ducmV2LnhtbFBLBQYAAAAABAAEAPkAAACRAwAAAAA=&#10;" strokecolor="windowText">
                                  <v:stroke dashstyle="dash"/>
                                </v:line>
                                <v:line id="Line 727" o:spid="_x0000_s1752" style="position:absolute;rotation:-90;visibility:visible;mso-wrap-style:square" from="2880,2160" to="336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jliMUAAADcAAAADwAAAGRycy9kb3ducmV2LnhtbESP3WrCQBSE7wu+w3IE7+omSqVEV9FS&#10;QWih/hS8PWZPs6HZszG7mvTtXaHg5TAz3zCzRWcrcaXGl44VpMMEBHHudMmFgu/D+vkVhA/IGivH&#10;pOCPPCzmvacZZtq1vKPrPhQiQthnqMCEUGdS+tyQRT90NXH0flxjMUTZFFI32Ea4reQoSSbSYslx&#10;wWBNb4by3/3FKrAfh8/j1+W0bf1qYtzx5TzC97NSg363nIII1IVH+L+90QrGaQr3M/EIyP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HjliM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728" o:spid="_x0000_s1753" style="position:absolute;left:3360;top:1920;width:480;height:480" coordorigin="3360,192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              <v:line id="Line 729" o:spid="_x0000_s1754" style="position:absolute;visibility:visible;mso-wrap-style:square" from="3360,2160" to="384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rGVcMAAADcAAAADwAAAGRycy9kb3ducmV2LnhtbERPTWsCMRC9C/6HMAVvbrYVimyNUluK&#10;pSql6sXbkIybrZvJsom69debg9Dj431PZp2rxZnaUHlW8JjlIIi1NxWXCnbbj+EYRIjIBmvPpOCP&#10;Asym/d4EC+Mv/EPnTSxFCuFQoAIbY1NIGbQlhyHzDXHiDr51GBNsS2lavKRwV8unPH+WDitODRYb&#10;erOkj5uTUzB//92vl4u5jVrvjP/222r1dVVq8NC9voCI1MV/8d39aRSM8rQ2nUlHQE5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W6xlXDAAAA3AAAAA8AAAAAAAAAAAAA&#10;AAAAoQIAAGRycy9kb3ducmV2LnhtbFBLBQYAAAAABAAEAPkAAACRAwAAAAA=&#10;" strokecolor="windowText">
                                  <v:stroke dashstyle="dash"/>
                                </v:line>
                                <v:line id="Line 730" o:spid="_x0000_s1755" style="position:absolute;rotation:-90;visibility:visible;mso-wrap-style:square" from="3360,2160" to="384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d/U8UAAADcAAAADwAAAGRycy9kb3ducmV2LnhtbESP3WrCQBSE7wt9h+UUvGs2VRSNrqKl&#10;hYIFf8Hb0+xpNjR7NmZXE9/eLRR6OczMN8xs0dlKXKnxpWMFL0kKgjh3uuRCwfHw/jwG4QOyxsox&#10;KbiRh8X88WGGmXYt7+i6D4WIEPYZKjAh1JmUPjdk0SeuJo7et2sshiibQuoG2wi3leyn6UhaLDku&#10;GKzp1VD+s79YBXZ9+DxtLl/b1q9Gxp2G5z6+nZXqPXXLKYhAXfgP/7U/tIJBOoHfM/EI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9d/U8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  <v:group id="Group 731" o:spid="_x0000_s1756" style="position:absolute;left:2880;top:2400;width:960;height:480" coordorigin="2880,240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            <v:group id="Group 732" o:spid="_x0000_s1757" style="position:absolute;left:2880;top:2400;width:480;height:480" coordorigin="2880,240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              <v:line id="Line 733" o:spid="_x0000_s1758" style="position:absolute;visibility:visible;mso-wrap-style:square" from="2880,2640" to="3360,2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fMUMYAAADcAAAADwAAAGRycy9kb3ducmV2LnhtbESPQWsCMRSE74L/ITzBm2arpZStUaoi&#10;FmspVS+9PZLXzermZdlE3fbXm0Khx2FmvmEms9ZV4kJNKD0ruBtmIIi1NyUXCg771eARRIjIBivP&#10;pOCbAsym3c4Ec+Ov/EGXXSxEgnDIUYGNsc6lDNqSwzD0NXHyvnzjMCbZFNI0eE1wV8lRlj1IhyWn&#10;BYs1LSzp0+7sFMyXx8+31/XcRq0Pxr/7fbnd/CjV77XPTyAitfE//Nd+MQrG2T38nklHQE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T3zFDGAAAA3AAAAA8AAAAAAAAA&#10;AAAAAAAAoQIAAGRycy9kb3ducmV2LnhtbFBLBQYAAAAABAAEAPkAAACUAwAAAAA=&#10;" strokecolor="windowText">
                                  <v:stroke dashstyle="dash"/>
                                </v:line>
                                <v:line id="Line 734" o:spid="_x0000_s1759" style="position:absolute;rotation:-90;visibility:visible;mso-wrap-style:square" from="2880,2640" to="3360,2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p1VsUAAADcAAAADwAAAGRycy9kb3ducmV2LnhtbESPQWsCMRSE74L/ITzBm2ZVlLI1iopC&#10;oYJWC15fN6+bpZuXdRPd9d83BaHHYWa+YebL1pbiTrUvHCsYDRMQxJnTBecKPs+7wQsIH5A1lo5J&#10;wYM8LBfdzhxT7Rr+oPsp5CJC2KeowIRQpVL6zJBFP3QVcfS+XW0xRFnnUtfYRLgt5ThJZtJiwXHB&#10;YEUbQ9nP6WYV2Pfz/nK4fR0bv54Zd5lex7i9KtXvtatXEIHa8B9+tt+0gkkyhb8z8Qj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pp1Vs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735" o:spid="_x0000_s1760" style="position:absolute;left:3360;top:2400;width:480;height:480" coordorigin="3360,240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              <v:line id="Line 736" o:spid="_x0000_s1761" style="position:absolute;visibility:visible;mso-wrap-style:square" from="3360,2640" to="3840,2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Lxv8UAAADcAAAADwAAAGRycy9kb3ducmV2LnhtbESPQWsCMRSE74L/IbxCb5qthSJbo9QW&#10;UapSql56eySvm62bl2UTdfXXG0HocZiZb5jRpHWVOFITSs8KnvoZCGLtTcmFgt121huCCBHZYOWZ&#10;FJwpwGTc7YwwN/7E33TcxEIkCIccFdgY61zKoC05DH1fEyfv1zcOY5JNIU2DpwR3lRxk2Yt0WHJa&#10;sFjTuyW93xycgunH3896OZ/aqPXO+C+/LVefF6UeH9q3VxCR2vgfvrcXRsFzNoDbmXQE5Pg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FLxv8UAAADcAAAADwAAAAAAAAAA&#10;AAAAAAChAgAAZHJzL2Rvd25yZXYueG1sUEsFBgAAAAAEAAQA+QAAAJMDAAAAAA==&#10;" strokecolor="windowText">
                                  <v:stroke dashstyle="dash"/>
                                </v:line>
                                <v:line id="Line 737" o:spid="_x0000_s1762" style="position:absolute;rotation:-90;visibility:visible;mso-wrap-style:square" from="3360,2640" to="3840,2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9IucUAAADcAAAADwAAAGRycy9kb3ducmV2LnhtbESPQWsCMRSE70L/Q3iF3jRbpSKrUaoo&#10;FCpoVfD63Lxulm5e1k10139vBKHHYWa+YSaz1pbiSrUvHCt47yUgiDOnC84VHPar7giED8gaS8ek&#10;4EYeZtOXzgRT7Rr+oesu5CJC2KeowIRQpVL6zJBF33MVcfR+XW0xRFnnUtfYRLgtZT9JhtJiwXHB&#10;YEULQ9nf7mIV2O/9+ri5nLaNnw+NO36c+7g8K/X22n6OQQRqw3/42f7SCgbJAB5n4hGQ0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j9Iuc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  <v:group id="Group 738" o:spid="_x0000_s1763" style="position:absolute;left:1920;top:2880;width:1920;height:960" coordorigin="1920,2880" coordsize="192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        <v:group id="Group 739" o:spid="_x0000_s1764" style="position:absolute;left:1920;top:2880;width:960;height:960" coordorigin="1920,2880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          <v:group id="Group 740" o:spid="_x0000_s1765" style="position:absolute;left:1920;top:2880;width:960;height:480" coordorigin="1920,288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            <v:group id="Group 741" o:spid="_x0000_s1766" style="position:absolute;left:1920;top:2880;width:480;height:480" coordorigin="1920,288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              <v:line id="Line 742" o:spid="_x0000_s1767" style="position:absolute;visibility:visible;mso-wrap-style:square" from="1920,3120" to="2400,3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xWSsYAAADcAAAADwAAAGRycy9kb3ducmV2LnhtbESPQWsCMRSE74X+h/AKvdVspZR2NUpV&#10;xNIq4urF2yN53WzdvCybqKu/vikUehxm5htmOO5cLU7UhsqzgsdeBoJYe1NxqWC3nT+8gAgR2WDt&#10;mRRcKMB4dHszxNz4M2/oVMRSJAiHHBXYGJtcyqAtOQw93xAn78u3DmOSbSlNi+cEd7XsZ9mzdFhx&#10;WrDY0NSSPhRHp2Ay+96vPhcTG7XeGb/222r5cVXq/q57G4CI1MX/8F/73Sjovz7B75l0BOTo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ocVkrGAAAA3AAAAA8AAAAAAAAA&#10;AAAAAAAAoQIAAGRycy9kb3ducmV2LnhtbFBLBQYAAAAABAAEAPkAAACUAwAAAAA=&#10;" strokecolor="windowText">
                                  <v:stroke dashstyle="dash"/>
                                </v:line>
                                <v:line id="Line 743" o:spid="_x0000_s1768" style="position:absolute;rotation:-90;visibility:visible;mso-wrap-style:square" from="1920,3120" to="2400,3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HvTMUAAADcAAAADwAAAGRycy9kb3ducmV2LnhtbESP3WrCQBSE7wt9h+UUelc3DSgaXaUt&#10;LRQU6h94e8wes8Hs2ZhdTXx7tyB4OczMN8xk1tlKXKjxpWMF770EBHHudMmFgu3m520IwgdkjZVj&#10;UnAlD7Pp89MEM+1aXtFlHQoRIewzVGBCqDMpfW7Iou+5mjh6B9dYDFE2hdQNthFuK5kmyUBaLDku&#10;GKzpy1B+XJ+tAjvfLHZ/5/2y9Z8D43b9U4rfJ6VeX7qPMYhAXXiE7+1frSAd9eH/TDwCcn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HHvTM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744" o:spid="_x0000_s1769" style="position:absolute;left:2400;top:2880;width:480;height:480" coordorigin="2400,288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              <v:line id="Line 745" o:spid="_x0000_s1770" style="position:absolute;visibility:visible;mso-wrap-style:square" from="2400,3120" to="2880,3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lrpcYAAADcAAAADwAAAGRycy9kb3ducmV2LnhtbESPQWsCMRSE74X+h/AK3mq2exC7NUpt&#10;EYtWpOrF2yN5brbdvCybVFd/vSkUPA4z8w0zmnSuFkdqQ+VZwVM/A0Gsvam4VLDbzh6HIEJENlh7&#10;JgVnCjAZ39+NsDD+xF903MRSJAiHAhXYGJtCyqAtOQx93xAn7+BbhzHJtpSmxVOCu1rmWTaQDitO&#10;CxYberOkfza/TsH0/Xu/Ws6nNmq9M37tt9Xn4qJU76F7fQERqYu38H/7wyjIn3P4O5OOgBx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5a6XGAAAA3AAAAA8AAAAAAAAA&#10;AAAAAAAAoQIAAGRycy9kb3ducmV2LnhtbFBLBQYAAAAABAAEAPkAAACUAwAAAAA=&#10;" strokecolor="windowText">
                                  <v:stroke dashstyle="dash"/>
                                </v:line>
                                <v:line id="Line 746" o:spid="_x0000_s1771" style="position:absolute;rotation:-90;visibility:visible;mso-wrap-style:square" from="2400,3120" to="2880,3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TSo8UAAADcAAAADwAAAGRycy9kb3ducmV2LnhtbESPQWvCQBSE74L/YXlCb7oxpWKjq2hp&#10;odCCVgWvr9nXbDD7NmZXk/77bkHwOMzMN8x82dlKXKnxpWMF41ECgjh3uuRCwWH/NpyC8AFZY+WY&#10;FPySh+Wi35tjpl3LX3TdhUJECPsMFZgQ6kxKnxuy6EeuJo7ej2sshiibQuoG2wi3lUyTZCItlhwX&#10;DNb0Yig/7S5Wgf3Yfx43l+9t69cT445P5xRfz0o9DLrVDESgLtzDt/a7VpA+P8L/mXg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NTSo8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  <v:group id="Group 747" o:spid="_x0000_s1772" style="position:absolute;left:1920;top:3360;width:960;height:480" coordorigin="1920,336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            <v:group id="Group 748" o:spid="_x0000_s1773" style="position:absolute;left:1920;top:3360;width:480;height:480" coordorigin="1920,336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              <v:line id="Line 749" o:spid="_x0000_s1774" style="position:absolute;visibility:visible;mso-wrap-style:square" from="1920,3600" to="2400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jKksIAAADcAAAADwAAAGRycy9kb3ducmV2LnhtbERPy2oCMRTdF/yHcAV3mtGFyGgUH0hL&#10;aylVN+4uyXUyOrkZJqlO/fpmIXR5OO/ZonWVuFETSs8KhoMMBLH2puRCwfGw7U9AhIhssPJMCn4p&#10;wGLeeZlhbvydv+m2j4VIIRxyVGBjrHMpg7bkMAx8TZy4s28cxgSbQpoG7yncVXKUZWPpsOTUYLGm&#10;tSV93f84BavN5fT58bqyUeuj8V/+UO7eH0r1uu1yCiJSG//FT/ebUTCapLXpTDoC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ojKksIAAADcAAAADwAAAAAAAAAAAAAA&#10;AAChAgAAZHJzL2Rvd25yZXYueG1sUEsFBgAAAAAEAAQA+QAAAJADAAAAAA==&#10;" strokecolor="windowText">
                                  <v:stroke dashstyle="dash"/>
                                </v:line>
                                <v:line id="Line 750" o:spid="_x0000_s1775" style="position:absolute;rotation:-90;visibility:visible;mso-wrap-style:square" from="1920,3600" to="2400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VzlMUAAADcAAAADwAAAGRycy9kb3ducmV2LnhtbESPQWvCQBSE70L/w/IK3nTTgKLRVdrS&#10;gmChVgWvz+wzG8y+jdnVpP/eFQo9DjPzDTNfdrYSN2p86VjByzABQZw7XXKhYL/7HExA+ICssXJM&#10;Cn7Jw3Lx1Jtjpl3LP3TbhkJECPsMFZgQ6kxKnxuy6IeuJo7eyTUWQ5RNIXWDbYTbSqZJMpYWS44L&#10;Bmt6N5Sft1erwK53X4fv63HT+rexcYfRJcWPi1L95+51BiJQF/7Df+2VVpBOpvA4E4+AX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OVzlM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751" o:spid="_x0000_s1776" style="position:absolute;left:2400;top:3360;width:480;height:480" coordorigin="2400,336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              <v:line id="Line 752" o:spid="_x0000_s1777" style="position:absolute;visibility:visible;mso-wrap-style:square" from="2400,3600" to="2880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v7e8YAAADcAAAADwAAAGRycy9kb3ducmV2LnhtbESPT2sCMRTE74LfITyhN83qQWQ1SlVK&#10;i7WIfy69PZLXzdbNy7KJuvXTN4WCx2FmfsPMFq2rxJWaUHpWMBxkIIi1NyUXCk7Hl/4ERIjIBivP&#10;pOCHAizm3c4Mc+NvvKfrIRYiQTjkqMDGWOdSBm3JYRj4mjh5X75xGJNsCmkavCW4q+Qoy8bSYclp&#10;wWJNK0v6fLg4Bcv19+fH++vSRq1Pxu/8sdxu7ko99drnKYhIbXyE/9tvRsFoMoa/M+kIy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Bb+3vGAAAA3AAAAA8AAAAAAAAA&#10;AAAAAAAAoQIAAGRycy9kb3ducmV2LnhtbFBLBQYAAAAABAAEAPkAAACUAwAAAAA=&#10;" strokecolor="windowText">
                                  <v:stroke dashstyle="dash"/>
                                </v:line>
                                <v:line id="Line 753" o:spid="_x0000_s1778" style="position:absolute;rotation:-90;visibility:visible;mso-wrap-style:square" from="2400,3600" to="2880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ZCfcUAAADcAAAADwAAAGRycy9kb3ducmV2LnhtbESPQWvCQBSE70L/w/KE3nRjoCrRVaxY&#10;KLRQq4LXZ/aZDWbfxuxq0n/fLQg9DjPzDTNfdrYSd2p86VjBaJiAIM6dLrlQcNi/DaYgfEDWWDkm&#10;BT/kYbl46s0x067lb7rvQiEihH2GCkwIdSalzw1Z9ENXE0fv7BqLIcqmkLrBNsJtJdMkGUuLJccF&#10;gzWtDeWX3c0qsB/7z+PX7bRt/evYuOPLNcXNVannfreagQjUhf/wo/2uFaTTCfydiUd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jZCfc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754" o:spid="_x0000_s1779" style="position:absolute;left:2880;top:2880;width:960;height:960" coordorigin="2880,2880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          <v:group id="Group 755" o:spid="_x0000_s1780" style="position:absolute;left:2880;top:2880;width:960;height:480" coordorigin="2880,288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            <v:group id="Group 756" o:spid="_x0000_s1781" style="position:absolute;left:2880;top:2880;width:480;height:480" coordorigin="2880,288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              <v:line id="Line 757" o:spid="_x0000_s1782" style="position:absolute;visibility:visible;mso-wrap-style:square" from="2880,3120" to="3360,3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7GlMIAAADcAAAADwAAAGRycy9kb3ducmV2LnhtbERPy2oCMRTdF/yHcAV3mtGFyGgUH0hL&#10;aylVN+4uyXUyOrkZJqlO/fpmIXR5OO/ZonWVuFETSs8KhoMMBLH2puRCwfGw7U9AhIhssPJMCn4p&#10;wGLeeZlhbvydv+m2j4VIIRxyVGBjrHMpg7bkMAx8TZy4s28cxgSbQpoG7yncVXKUZWPpsOTUYLGm&#10;tSV93f84BavN5fT58bqyUeuj8V/+UO7eH0r1uu1yCiJSG//FT/ebUTCapPnpTDoC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P7GlMIAAADcAAAADwAAAAAAAAAAAAAA&#10;AAChAgAAZHJzL2Rvd25yZXYueG1sUEsFBgAAAAAEAAQA+QAAAJADAAAAAA==&#10;" strokecolor="windowText">
                                  <v:stroke dashstyle="dash"/>
                                </v:line>
                                <v:line id="Line 758" o:spid="_x0000_s1783" style="position:absolute;rotation:-90;visibility:visible;mso-wrap-style:square" from="2880,3120" to="3360,3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N/ksUAAADcAAAADwAAAGRycy9kb3ducmV2LnhtbESPQWvCQBSE74X+h+UVeqsbAxVJsxEr&#10;FgotaLXg9TX7zIZm38bsauK/dwXB4zAz3zD5bLCNOFHna8cKxqMEBHHpdM2Vgt/tx8sUhA/IGhvH&#10;pOBMHmbF40OOmXY9/9BpEyoRIewzVGBCaDMpfWnIoh+5ljh6e9dZDFF2ldQd9hFuG5kmyURarDku&#10;GGxpYaj83xytAvu1/d6tjn/r3r9PjNu9HlJcHpR6fhrmbyACDeEevrU/tYJ0OobrmXgEZHE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pN/ks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759" o:spid="_x0000_s1784" style="position:absolute;left:3360;top:2880;width:480;height:480" coordorigin="3360,288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              <v:line id="Line 760" o:spid="_x0000_s1785" style="position:absolute;visibility:visible;mso-wrap-style:square" from="3360,3120" to="3840,3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126tcMAAADcAAAADwAAAGRycy9kb3ducmV2LnhtbERPTWsCMRC9C/0PYQre3Gw9VNkaRVtK&#10;S1VK1UtvQzJutt1Mlk3U1V9vDoLHx/uezDpXiyO1ofKs4CnLQRBrbyouFey274MxiBCRDdaeScGZ&#10;AsymD70JFsaf+IeOm1iKFMKhQAU2xqaQMmhLDkPmG+LE7X3rMCbYltK0eErhrpbDPH+WDitODRYb&#10;erWk/zcHp2Dx9ve7Xn4sbNR6Z/y331arr4tS/cdu/gIiUhfv4pv70ygYjtLadCYdATm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tdurXDAAAA3AAAAA8AAAAAAAAAAAAA&#10;AAAAoQIAAGRycy9kb3ducmV2LnhtbFBLBQYAAAAABAAEAPkAAACRAwAAAAA=&#10;" strokecolor="windowText">
                                  <v:stroke dashstyle="dash"/>
                                </v:line>
                                <v:line id="Line 761" o:spid="_x0000_s1786" style="position:absolute;rotation:-90;visibility:visible;mso-wrap-style:square" from="3360,3120" to="3840,3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ADs8UAAADcAAAADwAAAGRycy9kb3ducmV2LnhtbESPQWvCQBSE7wX/w/KE3urGQNVGV9HS&#10;QsGCVgWvr9nXbDD7NmZXE/99Vyj0OMzMN8xs0dlKXKnxpWMFw0ECgjh3uuRCwWH//jQB4QOyxsox&#10;KbiRh8W89zDDTLuWv+i6C4WIEPYZKjAh1JmUPjdk0Q9cTRy9H9dYDFE2hdQNthFuK5kmyUhaLDku&#10;GKzp1VB+2l2sArvefx43l+9t61cj447P5xTfzko99rvlFESgLvyH/9ofWkE6foH7mXg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TADs8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  <v:group id="Group 762" o:spid="_x0000_s1787" style="position:absolute;left:2880;top:3360;width:960;height:480" coordorigin="2880,336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            <v:group id="Group 763" o:spid="_x0000_s1788" style="position:absolute;left:2880;top:3360;width:480;height:480" coordorigin="2880,336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              <v:line id="Line 764" o:spid="_x0000_s1789" style="position:absolute;visibility:visible;mso-wrap-style:square" from="2880,3600" to="3360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CwsMYAAADcAAAADwAAAGRycy9kb3ducmV2LnhtbESPQWsCMRSE74X+h/AKvdVspbRlNUpV&#10;xNIq4urF2yN53WzdvCybqKu/vikUehxm5htmOO5cLU7UhsqzgsdeBoJYe1NxqWC3nT+8gggR2WDt&#10;mRRcKMB4dHszxNz4M2/oVMRSJAiHHBXYGJtcyqAtOQw93xAn78u3DmOSbSlNi+cEd7XsZ9mzdFhx&#10;WrDY0NSSPhRHp2Ay+96vPhcTG7XeGb/222r5cVXq/q57G4CI1MX/8F/73SjovzzB75l0BOTo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oQsLDGAAAA3AAAAA8AAAAAAAAA&#10;AAAAAAAAoQIAAGRycy9kb3ducmV2LnhtbFBLBQYAAAAABAAEAPkAAACUAwAAAAA=&#10;" strokecolor="windowText">
                                  <v:stroke dashstyle="dash"/>
                                </v:line>
                                <v:line id="Line 765" o:spid="_x0000_s1790" style="position:absolute;rotation:-90;visibility:visible;mso-wrap-style:square" from="2880,3600" to="3360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0JtsUAAADcAAAADwAAAGRycy9kb3ducmV2LnhtbESPW2vCQBSE3wv9D8sp9K1uGvBCdJW2&#10;tFBQqDfw9Zg9ZoPZszG7mvjv3YLg4zAz3zCTWWcrcaHGl44VvPcSEMS50yUXCrabn7cRCB+QNVaO&#10;ScGVPMymz08TzLRreUWXdShEhLDPUIEJoc6k9Lkhi77nauLoHVxjMUTZFFI32Ea4rWSaJANpseS4&#10;YLCmL0P5cX22Cux8s9j9nffL1n8OjNv1Tyl+n5R6fek+xiACdeERvrd/tYJ02If/M/EIyO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H0Jts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766" o:spid="_x0000_s1791" style="position:absolute;left:3360;top:3360;width:480;height:480" coordorigin="3360,336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              <v:line id="Line 767" o:spid="_x0000_s1792" style="position:absolute;visibility:visible;mso-wrap-style:square" from="3360,3600" to="3840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WNX8YAAADcAAAADwAAAGRycy9kb3ducmV2LnhtbESPQWsCMRSE74X+h/AK3mq2e9CyNUpt&#10;EYtWpOrF2yN5brbdvCybVFd/vSkUPA4z8w0zmnSuFkdqQ+VZwVM/A0Gsvam4VLDbzh6fQYSIbLD2&#10;TArOFGAyvr8bYWH8ib/ouImlSBAOBSqwMTaFlEFbchj6viFO3sG3DmOSbSlNi6cEd7XMs2wgHVac&#10;Fiw29GZJ/2x+nYLp+/d+tZxPbdR6Z/zab6vPxUWp3kP3+gIiUhdv4f/2h1GQD3P4O5OOgBx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q1jV/GAAAA3AAAAA8AAAAAAAAA&#10;AAAAAAAAoQIAAGRycy9kb3ducmV2LnhtbFBLBQYAAAAABAAEAPkAAACUAwAAAAA=&#10;" strokecolor="windowText">
                                  <v:stroke dashstyle="dash"/>
                                </v:line>
                                <v:line id="Line 768" o:spid="_x0000_s1793" style="position:absolute;rotation:-90;visibility:visible;mso-wrap-style:square" from="3360,3600" to="3840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g0WcUAAADcAAAADwAAAGRycy9kb3ducmV2LnhtbESPQWvCQBSE74L/YXlCb7oxpVqiq2hp&#10;odCCVgWvr9nXbDD7NmZXk/77bkHwOMzMN8x82dlKXKnxpWMF41ECgjh3uuRCwWH/NnwG4QOyxsox&#10;KfglD8tFvzfHTLuWv+i6C4WIEPYZKjAh1JmUPjdk0Y9cTRy9H9dYDFE2hdQNthFuK5kmyURaLDku&#10;GKzpxVB+2l2sAvux/zxuLt/b1q8nxh2fzim+npV6GHSrGYhAXbiHb+13rSCdPsL/mXg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Ng0Wc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</v:group>
                    </v:group>
                  </v:group>
                  <v:group id="Group 769" o:spid="_x0000_s1794" style="position:absolute;top:2112;width:2304;height:2112" coordorigin=",2112" coordsize="3840,3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group id="Group 770" o:spid="_x0000_s1795" style="position:absolute;top:2112;width:3840;height:1920" coordorigin=",2112" coordsize="3840,1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  <v:group id="Group 771" o:spid="_x0000_s1796" style="position:absolute;top:2112;width:1920;height:1920" coordorigin=",2112" coordsize="1920,1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      <v:group id="Group 772" o:spid="_x0000_s1797" style="position:absolute;top:2112;width:1920;height:960" coordorigin=",2112" coordsize="192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        <v:group id="Group 773" o:spid="_x0000_s1798" style="position:absolute;top:2112;width:960;height:960" coordorigin=",2112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          <v:group id="Group 774" o:spid="_x0000_s1799" style="position:absolute;top:2112;width:960;height:480" coordorigin=",211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            <v:group id="Group 775" o:spid="_x0000_s1800" style="position:absolute;top:2112;width:480;height:480" coordorigin=",211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              <v:line id="Line 776" o:spid="_x0000_s1801" style="position:absolute;visibility:visible;mso-wrap-style:square" from="0,2352" to="480,2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jm1cMAAADcAAAADwAAAGRycy9kb3ducmV2LnhtbERPTWsCMRC9C/0PYQre3GyFimyNoi2l&#10;pSql6qW3IRk3224myybq6q83B8Hj431PZp2rxZHaUHlW8JTlIIi1NxWXCnbb98EYRIjIBmvPpOBM&#10;AWbTh94EC+NP/EPHTSxFCuFQoAIbY1NIGbQlhyHzDXHi9r51GBNsS2laPKVwV8thno+kw4pTg8WG&#10;Xi3p/83BKVi8/f2ulx8LG7XeGf/tt9Xq66JU/7Gbv4CI1MW7+Ob+NAqGz2ltOpOOgJx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Do5tXDAAAA3AAAAA8AAAAAAAAAAAAA&#10;AAAAoQIAAGRycy9kb3ducmV2LnhtbFBLBQYAAAAABAAEAPkAAACRAwAAAAA=&#10;" strokecolor="windowText">
                                  <v:stroke dashstyle="dash"/>
                                </v:line>
                                <v:line id="Line 777" o:spid="_x0000_s1802" style="position:absolute;rotation:-90;visibility:visible;mso-wrap-style:square" from="0,2352" to="480,2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Vf08UAAADcAAAADwAAAGRycy9kb3ducmV2LnhtbESP3WrCQBSE7wt9h+UUelc3DSgaXaUt&#10;LRQU6h94e8wes8Hs2ZhdTXx7tyB4OczMN8xk1tlKXKjxpWMF770EBHHudMmFgu3m520IwgdkjZVj&#10;UnAlD7Pp89MEM+1aXtFlHQoRIewzVGBCqDMpfW7Iou+5mjh6B9dYDFE2hdQNthFuK5kmyUBaLDku&#10;GKzpy1B+XJ+tAjvfLHZ/5/2y9Z8D43b9U4rfJ6VeX7qPMYhAXXiE7+1frSDtj+D/TDwCcn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oVf08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778" o:spid="_x0000_s1803" style="position:absolute;left:480;top:2112;width:480;height:480" coordorigin="480,211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              <v:line id="Line 779" o:spid="_x0000_s1804" style="position:absolute;visibility:visible;mso-wrap-style:square" from="480,2352" to="960,2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vXPMUAAADcAAAADwAAAGRycy9kb3ducmV2LnhtbESPQWsCMRSE70L/Q3gFb5qtUJGtUWpF&#10;KlYpVS+9PZLXzbabl2UTdeuvN4LgcZiZb5jxtHWVOFITSs8KnvoZCGLtTcmFgv1u0RuBCBHZYOWZ&#10;FPxTgOnkoTPG3PgTf9FxGwuRIBxyVGBjrHMpg7bkMPR9TZy8H984jEk2hTQNnhLcVXKQZUPpsOS0&#10;YLGmN0v6b3twCmbz3+/Nx/vMRq33xn/6XblenZXqPravLyAitfEevrWXRsHgeQjXM+kIyM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jvXPMUAAADcAAAADwAAAAAAAAAA&#10;AAAAAAChAgAAZHJzL2Rvd25yZXYueG1sUEsFBgAAAAAEAAQA+QAAAJMDAAAAAA==&#10;" strokecolor="windowText">
                                  <v:stroke dashstyle="dash"/>
                                </v:line>
                                <v:line id="Line 780" o:spid="_x0000_s1805" style="position:absolute;rotation:-90;visibility:visible;mso-wrap-style:square" from="480,2352" to="960,2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ZuOsUAAADcAAAADwAAAGRycy9kb3ducmV2LnhtbESPW2vCQBSE3wv9D8sp9K1uGvBCdJW2&#10;tFBQqDfw9Zg9ZoPZszG7mvjv3YLg4zAz3zCTWWcrcaHGl44VvPcSEMS50yUXCrabn7cRCB+QNVaO&#10;ScGVPMymz08TzLRreUWXdShEhLDPUIEJoc6k9Lkhi77nauLoHVxjMUTZFFI32Ea4rWSaJANpseS4&#10;YLCmL0P5cX22Cux8s9j9nffL1n8OjNv1Tyl+n5R6fek+xiACdeERvrd/tYK0P4T/M/EIyO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FZuOs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  <v:group id="Group 781" o:spid="_x0000_s1806" style="position:absolute;top:2592;width:960;height:480" coordorigin=",259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            <v:group id="Group 782" o:spid="_x0000_s1807" style="position:absolute;top:2592;width:480;height:480" coordorigin=",259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              <v:line id="Line 783" o:spid="_x0000_s1808" style="position:absolute;visibility:visible;mso-wrap-style:square" from="0,2832" to="480,2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DRP8YAAADcAAAADwAAAGRycy9kb3ducmV2LnhtbESPQWsCMRSE74X+h/AK3mq2C0rZGqW2&#10;iEUrUvXi7ZE8N9tuXpZNqqu/3hQKHoeZ+YYZTTpXiyO1ofKs4KmfgSDW3lRcKthtZ4/PIEJENlh7&#10;JgVnCjAZ39+NsDD+xF903MRSJAiHAhXYGJtCyqAtOQx93xAn7+BbhzHJtpSmxVOCu1rmWTaUDitO&#10;CxYberOkfza/TsH0/Xu/Ws6nNmq9M37tt9Xn4qJU76F7fQERqYu38H/7wyjIBzn8nUlHQI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A0T/GAAAA3AAAAA8AAAAAAAAA&#10;AAAAAAAAoQIAAGRycy9kb3ducmV2LnhtbFBLBQYAAAAABAAEAPkAAACUAwAAAAA=&#10;" strokecolor="windowText">
                                  <v:stroke dashstyle="dash"/>
                                </v:line>
                                <v:line id="Line 784" o:spid="_x0000_s1809" style="position:absolute;rotation:-90;visibility:visible;mso-wrap-style:square" from="0,2832" to="480,2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1oOcUAAADcAAAADwAAAGRycy9kb3ducmV2LnhtbESPQWvCQBSE70L/w/IK3nTTiCLRVdrS&#10;gmChVgWvz+wzG8y+jdnVpP/eFQo9DjPzDTNfdrYSN2p86VjByzABQZw7XXKhYL/7HExB+ICssXJM&#10;Cn7Jw3Lx1Jtjpl3LP3TbhkJECPsMFZgQ6kxKnxuy6IeuJo7eyTUWQ5RNIXWDbYTbSqZJMpEWS44L&#10;Bmt6N5Sft1erwK53X4fv63HT+reJcYfxJcWPi1L95+51BiJQF/7Df+2VVpCOR/A4E4+AX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21oOc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785" o:spid="_x0000_s1810" style="position:absolute;left:480;top:2592;width:480;height:480" coordorigin="480,259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              <v:line id="Line 786" o:spid="_x0000_s1811" style="position:absolute;visibility:visible;mso-wrap-style:square" from="480,2832" to="960,2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7q08MAAADcAAAADwAAAGRycy9kb3ducmV2LnhtbERPTWsCMRC9C/0PYQre3GyFimyNoi2l&#10;pSql6qW3IRk3224myybq6q83B8Hj431PZp2rxZHaUHlW8JTlIIi1NxWXCnbb98EYRIjIBmvPpOBM&#10;AWbTh94EC+NP/EPHTSxFCuFQoAIbY1NIGbQlhyHzDXHi9r51GBNsS2laPKVwV8thno+kw4pTg8WG&#10;Xi3p/83BKVi8/f2ulx8LG7XeGf/tt9Xq66JU/7Gbv4CI1MW7+Ob+NAqGz2l+OpOOgJx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6e6tPDAAAA3AAAAA8AAAAAAAAAAAAA&#10;AAAAoQIAAGRycy9kb3ducmV2LnhtbFBLBQYAAAAABAAEAPkAAACRAwAAAAA=&#10;" strokecolor="windowText">
                                  <v:stroke dashstyle="dash"/>
                                </v:line>
                                <v:line id="Line 787" o:spid="_x0000_s1812" style="position:absolute;rotation:-90;visibility:visible;mso-wrap-style:square" from="480,2832" to="960,2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NT1cUAAADcAAAADwAAAGRycy9kb3ducmV2LnhtbESP3WrCQBSE7wu+w3IE7+rGgFKiq6hY&#10;KFho/QFvj9ljNpg9G7OrSd++Wyh4OczMN8xs0dlKPKjxpWMFo2ECgjh3uuRCwfHw/voGwgdkjZVj&#10;UvBDHhbz3ssMM+1a3tFjHwoRIewzVGBCqDMpfW7Ioh+6mjh6F9dYDFE2hdQNthFuK5kmyURaLDku&#10;GKxpbSi/7u9Wgd0ePk9f9/N361cT407jW4qbm1KDfrecggjUhWf4v/2hFaTjEfydiUdAz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PNT1c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788" o:spid="_x0000_s1813" style="position:absolute;left:960;top:2112;width:960;height:960" coordorigin="960,2112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          <v:group id="Group 789" o:spid="_x0000_s1814" style="position:absolute;left:960;top:2112;width:960;height:480" coordorigin="960,211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            <v:group id="Group 790" o:spid="_x0000_s1815" style="position:absolute;left:960;top:2112;width:480;height:480" coordorigin="960,211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              <v:line id="Line 791" o:spid="_x0000_s1816" style="position:absolute;visibility:visible;mso-wrap-style:square" from="960,2352" to="1440,2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x6DcUAAADcAAAADwAAAGRycy9kb3ducmV2LnhtbESPQWsCMRSE7wX/Q3hCbzWriJTVKFqR&#10;FrWUqhdvj+S5Wbt5WTaprv31jVDocZiZb5jJrHWVuFATSs8K+r0MBLH2puRCwWG/enoGESKywcoz&#10;KbhRgNm08zDB3Pgrf9JlFwuRIBxyVGBjrHMpg7bkMPR8TZy8k28cxiSbQpoGrwnuKjnIspF0WHJa&#10;sFjTiyX9tft2ChbL8/F987qwUeuD8R9+X27XP0o9dtv5GESkNv6H/9pvRsFgOIT7mXQE5PQ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Hx6DcUAAADcAAAADwAAAAAAAAAA&#10;AAAAAAChAgAAZHJzL2Rvd25yZXYueG1sUEsFBgAAAAAEAAQA+QAAAJMDAAAAAA==&#10;" strokecolor="windowText">
                                  <v:stroke dashstyle="dash"/>
                                </v:line>
                                <v:line id="Line 792" o:spid="_x0000_s1817" style="position:absolute;rotation:-90;visibility:visible;mso-wrap-style:square" from="960,2352" to="1440,2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HDC8UAAADcAAAADwAAAGRycy9kb3ducmV2LnhtbESPQWvCQBSE70L/w/IK3nTToCLRVdrS&#10;gmChVgWvz+wzG8y+jdnVpP/eFQo9DjPzDTNfdrYSN2p86VjByzABQZw7XXKhYL/7HExB+ICssXJM&#10;Cn7Jw3Lx1Jtjpl3LP3TbhkJECPsMFZgQ6kxKnxuy6IeuJo7eyTUWQ5RNIXWDbYTbSqZJMpEWS44L&#10;Bmt6N5Sft1erwK53X4fv63HT+reJcYfxJcWPi1L95+51BiJQF/7Df+2VVpCOxvA4E4+AX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hHDC8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793" o:spid="_x0000_s1818" style="position:absolute;left:1440;top:2112;width:480;height:480" coordorigin="1440,211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              <v:line id="Line 794" o:spid="_x0000_s1819" style="position:absolute;visibility:visible;mso-wrap-style:square" from="1440,2352" to="1920,2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lH4sYAAADcAAAADwAAAGRycy9kb3ducmV2LnhtbESPQWsCMRSE74X+h/AK3mq2i0jZGqW2&#10;iEUrUvXi7ZE8N9tuXpZNqqu/3hQKHoeZ+YYZTTpXiyO1ofKs4KmfgSDW3lRcKthtZ4/PIEJENlh7&#10;JgVnCjAZ39+NsDD+xF903MRSJAiHAhXYGJtCyqAtOQx93xAn7+BbhzHJtpSmxVOCu1rmWTaUDitO&#10;CxYberOkfza/TsH0/Xu/Ws6nNmq9M37tt9Xn4qJU76F7fQERqYu38H/7wyjIBzn8nUlHQI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TZR+LGAAAA3AAAAA8AAAAAAAAA&#10;AAAAAAAAoQIAAGRycy9kb3ducmV2LnhtbFBLBQYAAAAABAAEAPkAAACUAwAAAAA=&#10;" strokecolor="windowText">
                                  <v:stroke dashstyle="dash"/>
                                </v:line>
                                <v:line id="Line 795" o:spid="_x0000_s1820" style="position:absolute;rotation:-90;visibility:visible;mso-wrap-style:square" from="1440,2352" to="1920,2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T+5MUAAADcAAAADwAAAGRycy9kb3ducmV2LnhtbESP3WrCQBSE7wu+w3IE7+rG2IpEV2lL&#10;C4UW/AVvj9ljNpg9G7OrSd++Wyh4OczMN8x82dlK3KjxpWMFo2ECgjh3uuRCwX738TgF4QOyxsox&#10;KfghD8tF72GOmXYtb+i2DYWIEPYZKjAh1JmUPjdk0Q9dTRy9k2sshiibQuoG2wi3lUyTZCItlhwX&#10;DNb0Zig/b69Wgf3afR9W1+O69a8T4w7PlxTfL0oN+t3LDESgLtzD/+1PrSB9GsPfmXgE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rT+5M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  <v:group id="Group 796" o:spid="_x0000_s1821" style="position:absolute;left:960;top:2592;width:960;height:480" coordorigin="960,259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            <v:group id="Group 797" o:spid="_x0000_s1822" style="position:absolute;left:960;top:2592;width:480;height:480" coordorigin="960,259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              <v:line id="Line 798" o:spid="_x0000_s1823" style="position:absolute;visibility:visible;mso-wrap-style:square" from="960,2832" to="1440,2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cDdcMAAADcAAAADwAAAGRycy9kb3ducmV2LnhtbERPTWsCMRC9C/0PYQre3GwtiGyNoi2l&#10;pSql6qW3IRk3224myybq6q83B8Hj431PZp2rxZHaUHlW8JTlIIi1NxWXCnbb98EYRIjIBmvPpOBM&#10;AWbTh94EC+NP/EPHTSxFCuFQoAIbY1NIGbQlhyHzDXHi9r51GBNsS2laPKVwV8thno+kw4pTg8WG&#10;Xi3p/83BKVi8/f2ulx8LG7XeGf/tt9Xq66JU/7Gbv4CI1MW7+Ob+NAqGz2ltOpOOgJx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03A3XDAAAA3AAAAA8AAAAAAAAAAAAA&#10;AAAAoQIAAGRycy9kb3ducmV2LnhtbFBLBQYAAAAABAAEAPkAAACRAwAAAAA=&#10;" strokecolor="windowText">
                                  <v:stroke dashstyle="dash"/>
                                </v:line>
                                <v:line id="Line 799" o:spid="_x0000_s1824" style="position:absolute;rotation:-90;visibility:visible;mso-wrap-style:square" from="960,2832" to="1440,2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q6c8UAAADcAAAADwAAAGRycy9kb3ducmV2LnhtbESPQWvCQBSE74L/YXlCb7oxpWKjq2hp&#10;odCCVgWvr9nXbDD7NmZXk/77bkHwOMzMN8x82dlKXKnxpWMF41ECgjh3uuRCwWH/NpyC8AFZY+WY&#10;FPySh+Wi35tjpl3LX3TdhUJECPsMFZgQ6kxKnxuy6EeuJo7ej2sshiibQuoG2wi3lUyTZCItlhwX&#10;DNb0Yig/7S5Wgf3Yfx43l+9t69cT445P5xRfz0o9DLrVDESgLtzDt/a7VpA+PsP/mXg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1q6c8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800" o:spid="_x0000_s1825" style="position:absolute;left:1440;top:2592;width:480;height:480" coordorigin="1440,259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              <v:line id="Line 801" o:spid="_x0000_s1826" style="position:absolute;visibility:visible;mso-wrap-style:square" from="1440,2832" to="1920,2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QynMUAAADcAAAADwAAAGRycy9kb3ducmV2LnhtbESPQWsCMRSE70L/Q3gFb5qtBZGtUWpF&#10;KlYpVS+9PZLXzbabl2UTdeuvN4LgcZiZb5jxtHWVOFITSs8KnvoZCGLtTcmFgv1u0RuBCBHZYOWZ&#10;FPxTgOnkoTPG3PgTf9FxGwuRIBxyVGBjrHMpg7bkMPR9TZy8H984jEk2hTQNnhLcVXKQZUPpsOS0&#10;YLGmN0v6b3twCmbz3+/Nx/vMRq33xn/6XblenZXqPravLyAitfEevrWXRsHgeQjXM+kIyM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+QynMUAAADcAAAADwAAAAAAAAAA&#10;AAAAAAChAgAAZHJzL2Rvd25yZXYueG1sUEsFBgAAAAAEAAQA+QAAAJMDAAAAAA==&#10;" strokecolor="windowText">
                                  <v:stroke dashstyle="dash"/>
                                </v:line>
                                <v:line id="Line 802" o:spid="_x0000_s1827" style="position:absolute;rotation:-90;visibility:visible;mso-wrap-style:square" from="1440,2832" to="1920,2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mLmsUAAADcAAAADwAAAGRycy9kb3ducmV2LnhtbESPQWvCQBSE74L/YXlCb7oxpVqiq2hp&#10;odCCVgWvr9nXbDD7NmZXk/77bkHwOMzMN8x82dlKXKnxpWMF41ECgjh3uuRCwWH/NnwG4QOyxsox&#10;KfglD8tFvzfHTLuWv+i6C4WIEPYZKjAh1JmUPjdk0Y9cTRy9H9dYDFE2hdQNthFuK5kmyURaLDku&#10;GKzpxVB+2l2sAvux/zxuLt/b1q8nxh2fzim+npV6GHSrGYhAXbiHb+13rSB9nML/mXg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YmLms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  <v:group id="Group 803" o:spid="_x0000_s1828" style="position:absolute;top:3072;width:1920;height:960" coordorigin=",3072" coordsize="192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        <v:group id="Group 804" o:spid="_x0000_s1829" style="position:absolute;top:3072;width:960;height:960" coordorigin=",3072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          <v:group id="Group 805" o:spid="_x0000_s1830" style="position:absolute;top:3072;width:960;height:480" coordorigin=",307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            <v:group id="Group 806" o:spid="_x0000_s1831" style="position:absolute;top:3072;width:480;height:480" coordorigin=",307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              <v:line id="Line 807" o:spid="_x0000_s1832" style="position:absolute;visibility:visible;mso-wrap-style:square" from="0,3312" to="480,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6VqMMAAADcAAAADwAAAGRycy9kb3ducmV2LnhtbERPz2vCMBS+D/wfwhN2s6k9DOmMopOx&#10;sU1k6sXbI3k2dc1LaTKt++vNQdjx4/s9nfeuEWfqQu1ZwTjLQRBrb2quFOx3r6MJiBCRDTaeScGV&#10;Asxng4cplsZf+JvO21iJFMKhRAU2xraUMmhLDkPmW+LEHX3nMCbYVdJ0eEnhrpFFnj9JhzWnBost&#10;vVjSP9tfp2C5Oh3Wn29LG7XeG7/xu/rr40+px2G/eAYRqY//4rv73SgoirQ2nUlHQM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julajDAAAA3AAAAA8AAAAAAAAAAAAA&#10;AAAAoQIAAGRycy9kb3ducmV2LnhtbFBLBQYAAAAABAAEAPkAAACRAwAAAAA=&#10;" strokecolor="windowText">
                                  <v:stroke dashstyle="dash"/>
                                </v:line>
                                <v:line id="Line 808" o:spid="_x0000_s1833" style="position:absolute;rotation:-90;visibility:visible;mso-wrap-style:square" from="0,3312" to="480,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MsrsUAAADcAAAADwAAAGRycy9kb3ducmV2LnhtbESPQWvCQBSE70L/w/KE3nRjoFJTV7Gl&#10;hYIFNRa8vmZfs8Hs25hdTfz3XaHgcZiZb5j5sre1uFDrK8cKJuMEBHHhdMWlgu/9x+gZhA/IGmvH&#10;pOBKHpaLh8EcM+063tElD6WIEPYZKjAhNJmUvjBk0Y9dQxy9X9daDFG2pdQtdhFua5kmyVRarDgu&#10;GGzozVBxzM9WgV3vvw6b88+2869T4w5PpxTfT0o9DvvVC4hAfbiH/9ufWkGazuB2Jh4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oMsrs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809" o:spid="_x0000_s1834" style="position:absolute;left:480;top:3072;width:480;height:480" coordorigin="480,307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              <v:line id="Line 810" o:spid="_x0000_s1835" style="position:absolute;visibility:visible;mso-wrap-style:square" from="480,3312" to="960,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2kQcUAAADcAAAADwAAAGRycy9kb3ducmV2LnhtbESPQWsCMRSE70L/Q3gFb5p1D1JWo6il&#10;KNoiVS/eHslzs+3mZdlE3fbXN4VCj8PMfMNM552rxY3aUHlWMBpmIIi1NxWXCk7Hl8ETiBCRDdae&#10;ScEXBZjPHnpTLIy/8zvdDrEUCcKhQAU2xqaQMmhLDsPQN8TJu/jWYUyyLaVp8Z7grpZ5lo2lw4rT&#10;gsWGVpb05+HqFCyfP85vu/XSRq1Pxu/9sXrdfivVf+wWExCRuvgf/mtvjII8H8PvmXQE5O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j2kQcUAAADcAAAADwAAAAAAAAAA&#10;AAAAAAChAgAAZHJzL2Rvd25yZXYueG1sUEsFBgAAAAAEAAQA+QAAAJMDAAAAAA==&#10;" strokecolor="windowText">
                                  <v:stroke dashstyle="dash"/>
                                </v:line>
                                <v:line id="Line 811" o:spid="_x0000_s1836" style="position:absolute;rotation:-90;visibility:visible;mso-wrap-style:square" from="480,3312" to="960,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AdR8UAAADcAAAADwAAAGRycy9kb3ducmV2LnhtbESPQWvCQBSE70L/w/KE3nRjoFZSV7Gl&#10;hYIFNRa8vmZfs8Hs25hdTfz3XaHgcZiZb5j5sre1uFDrK8cKJuMEBHHhdMWlgu/9x2gGwgdkjbVj&#10;UnAlD8vFw2COmXYd7+iSh1JECPsMFZgQmkxKXxiy6MeuIY7er2sthijbUuoWuwi3tUyTZCotVhwX&#10;DDb0Zqg45merwK73X4fN+Wfb+depcYenU4rvJ6Ueh/3qBUSgPtzD/+1PrSBNn+F2Jh4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FAdR8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  <v:group id="Group 812" o:spid="_x0000_s1837" style="position:absolute;top:3552;width:960;height:480" coordorigin=",355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            <v:group id="Group 813" o:spid="_x0000_s1838" style="position:absolute;top:3552;width:480;height:480" coordorigin=",355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              <v:line id="Line 814" o:spid="_x0000_s1839" style="position:absolute;visibility:visible;mso-wrap-style:square" from="0,3792" to="480,3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aiQsYAAADcAAAADwAAAGRycy9kb3ducmV2LnhtbESPT2sCMRTE74LfITyhN826h1JWo1Sl&#10;tGil+OfS2yN53WzdvCybVLf99EYQehxm5jfMdN65WpypDZVnBeNRBoJYe1NxqeB4eBk+gQgR2WDt&#10;mRT8UoD5rN+bYmH8hXd03sdSJAiHAhXYGJtCyqAtOQwj3xAn78u3DmOSbSlNi5cEd7XMs+xROqw4&#10;LVhsaGlJn/Y/TsFi9f253bwubNT6aPyHP1Tv6z+lHgbd8wREpC7+h+/tN6Mgz3O4nUlHQM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kGokLGAAAA3AAAAA8AAAAAAAAA&#10;AAAAAAAAoQIAAGRycy9kb3ducmV2LnhtbFBLBQYAAAAABAAEAPkAAACUAwAAAAA=&#10;" strokecolor="windowText">
                                  <v:stroke dashstyle="dash"/>
                                </v:line>
                                <v:line id="Line 815" o:spid="_x0000_s1840" style="position:absolute;rotation:-90;visibility:visible;mso-wrap-style:square" from="0,3792" to="480,3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sbRMUAAADcAAAADwAAAGRycy9kb3ducmV2LnhtbESPQWvCQBSE70L/w/KE3nRjSkVSV7Fi&#10;odCCNRa8vmZfs8Hs25hdTfrvXUHocZiZb5j5sre1uFDrK8cKJuMEBHHhdMWlgu/922gGwgdkjbVj&#10;UvBHHpaLh8EcM+063tElD6WIEPYZKjAhNJmUvjBk0Y9dQxy9X9daDFG2pdQtdhFua5kmyVRarDgu&#10;GGxobag45merwH7sPw/b889X51+nxh2eTyluTko9DvvVC4hAffgP39vvWkGaPsHtTDwCcn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2sbRM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816" o:spid="_x0000_s1841" style="position:absolute;left:480;top:3552;width:480;height:480" coordorigin="480,355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              <v:line id="Line 817" o:spid="_x0000_s1842" style="position:absolute;visibility:visible;mso-wrap-style:square" from="480,3792" to="960,3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iZrsMAAADcAAAADwAAAGRycy9kb3ducmV2LnhtbERPz2vCMBS+D/wfwhN2s6k9DOmMopOx&#10;sU1k6sXbI3k2dc1LaTKt++vNQdjx4/s9nfeuEWfqQu1ZwTjLQRBrb2quFOx3r6MJiBCRDTaeScGV&#10;Asxng4cplsZf+JvO21iJFMKhRAU2xraUMmhLDkPmW+LEHX3nMCbYVdJ0eEnhrpFFnj9JhzWnBost&#10;vVjSP9tfp2C5Oh3Wn29LG7XeG7/xu/rr40+px2G/eAYRqY//4rv73SgoijQ/nUlHQM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aYma7DAAAA3AAAAA8AAAAAAAAAAAAA&#10;AAAAoQIAAGRycy9kb3ducmV2LnhtbFBLBQYAAAAABAAEAPkAAACRAwAAAAA=&#10;" strokecolor="windowText">
                                  <v:stroke dashstyle="dash"/>
                                </v:line>
                                <v:line id="Line 818" o:spid="_x0000_s1843" style="position:absolute;rotation:-90;visibility:visible;mso-wrap-style:square" from="480,3792" to="960,3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UgqMUAAADcAAAADwAAAGRycy9kb3ducmV2LnhtbESP3WrCQBSE74W+w3IK3unGgFJSV2mL&#10;gqDgX8Hb0+xpNjR7NmZXE9/eFQpeDjPzDTOdd7YSV2p86VjBaJiAIM6dLrlQ8H1cDt5A+ICssXJM&#10;Cm7kYT576U0x067lPV0PoRARwj5DBSaEOpPS54Ys+qGriaP36xqLIcqmkLrBNsJtJdMkmUiLJccF&#10;gzV9Gcr/DherwK6Pm9P28rNr/efEuNP4nOLirFT/tft4BxGoC8/wf3ulFaTpCB5n4hGQs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PUgqM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819" o:spid="_x0000_s1844" style="position:absolute;left:960;top:3072;width:960;height:960" coordorigin="960,3072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          <v:group id="Group 820" o:spid="_x0000_s1845" style="position:absolute;left:960;top:3072;width:960;height:480" coordorigin="960,307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            <v:group id="Group 821" o:spid="_x0000_s1846" style="position:absolute;left:960;top:3072;width:480;height:480" coordorigin="960,307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              <v:line id="Line 822" o:spid="_x0000_s1847" style="position:absolute;visibility:visible;mso-wrap-style:square" from="960,3312" to="1440,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9VEMYAAADcAAAADwAAAGRycy9kb3ducmV2LnhtbESPT2sCMRTE74LfITzBm2YVKWVrlKqU&#10;llYR/1x6eySvm9XNy7JJddtP3wgFj8PM/IaZzltXiQs1ofSsYDTMQBBrb0ouFBwPL4NHECEiG6w8&#10;k4IfCjCfdTtTzI2/8o4u+1iIBOGQowIbY51LGbQlh2Hoa+LkffnGYUyyKaRp8JrgrpLjLHuQDktO&#10;CxZrWlrS5/23U7BYnT43H68LG7U+Gr/1h3L9/qtUv9c+P4GI1MZ7+L/9ZhSMRxO4nUlHQM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fPVRDGAAAA3AAAAA8AAAAAAAAA&#10;AAAAAAAAoQIAAGRycy9kb3ducmV2LnhtbFBLBQYAAAAABAAEAPkAAACUAwAAAAA=&#10;" strokecolor="windowText">
                                  <v:stroke dashstyle="dash"/>
                                </v:line>
                                <v:line id="Line 823" o:spid="_x0000_s1848" style="position:absolute;rotation:-90;visibility:visible;mso-wrap-style:square" from="960,3312" to="1440,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LsFsUAAADcAAAADwAAAGRycy9kb3ducmV2LnhtbESP3WrCQBSE7wu+w3IE7+rGgFKiq6hY&#10;KFho/QFvj9ljNpg9G7OrSd++Wyh4OczMN8xs0dlKPKjxpWMFo2ECgjh3uuRCwfHw/voGwgdkjZVj&#10;UvBDHhbz3ssMM+1a3tFjHwoRIewzVGBCqDMpfW7Ioh+6mjh6F9dYDFE2hdQNthFuK5kmyURaLDku&#10;GKxpbSi/7u9Wgd0ePk9f9/N361cT407jW4qbm1KDfrecggjUhWf4v/2hFaSjMfydiUdAz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aLsFs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824" o:spid="_x0000_s1849" style="position:absolute;left:1440;top:3072;width:480;height:480" coordorigin="1440,307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              <v:line id="Line 825" o:spid="_x0000_s1850" style="position:absolute;visibility:visible;mso-wrap-style:square" from="1440,3312" to="1920,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po/8UAAADcAAAADwAAAGRycy9kb3ducmV2LnhtbESPQWsCMRSE7wX/Q3iF3mrWPRTZGkUr&#10;YmkrUvXS2yN5blY3L8sm1bW/3ghCj8PMfMOMJp2rxYnaUHlWMOhnIIi1NxWXCnbbxfMQRIjIBmvP&#10;pOBCASbj3sMIC+PP/E2nTSxFgnAoUIGNsSmkDNqSw9D3DXHy9r51GJNsS2laPCe4q2WeZS/SYcVp&#10;wWJDb5b0cfPrFMzmh5/V53Jmo9Y749d+W319/Cn19NhNX0FE6uJ/+N5+NwryQQ63M+kIyPE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2po/8UAAADcAAAADwAAAAAAAAAA&#10;AAAAAAChAgAAZHJzL2Rvd25yZXYueG1sUEsFBgAAAAAEAAQA+QAAAJMDAAAAAA==&#10;" strokecolor="windowText">
                                  <v:stroke dashstyle="dash"/>
                                </v:line>
                                <v:line id="Line 826" o:spid="_x0000_s1851" style="position:absolute;rotation:-90;visibility:visible;mso-wrap-style:square" from="1440,3312" to="1920,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fR+cUAAADcAAAADwAAAGRycy9kb3ducmV2LnhtbESPQWvCQBSE74X+h+UJ3urGSEWiq9hS&#10;QWihVgWvz+wzG8y+jdnVpP/eFQo9DjPzDTNbdLYSN2p86VjBcJCAIM6dLrlQsN+tXiYgfEDWWDkm&#10;Bb/kYTF/fpphpl3LP3TbhkJECPsMFZgQ6kxKnxuy6AeuJo7eyTUWQ5RNIXWDbYTbSqZJMpYWS44L&#10;Bmt6N5Sft1erwH7uvg7f1+Om9W9j4w6vlxQ/Lkr1e91yCiJQF/7Df+21VpAOR/A4E4+An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QfR+c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  <v:group id="Group 827" o:spid="_x0000_s1852" style="position:absolute;left:960;top:3552;width:960;height:480" coordorigin="960,355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            <v:group id="Group 828" o:spid="_x0000_s1853" style="position:absolute;left:960;top:3552;width:480;height:480" coordorigin="960,355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              <v:line id="Line 829" o:spid="_x0000_s1854" style="position:absolute;visibility:visible;mso-wrap-style:square" from="960,3792" to="1440,3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vJyMMAAADcAAAADwAAAGRycy9kb3ducmV2LnhtbERPz2vCMBS+C/sfwht403QehnSmohvi&#10;2CYy7WW3R/LW1DUvpYla99ebg+Dx4/s9m/euESfqQu1ZwdM4A0Gsvam5UlDuV6MpiBCRDTaeScGF&#10;AsyLh8EMc+PP/E2nXaxECuGQowIbY5tLGbQlh2HsW+LE/frOYUywq6Tp8JzCXSMnWfYsHdacGiy2&#10;9GpJ/+2OTsHy7fCz+VwvbdS6NH7r9/XXx79Sw8d+8QIiUh/v4pv73SiYZGltOpOOgCy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NbycjDAAAA3AAAAA8AAAAAAAAAAAAA&#10;AAAAoQIAAGRycy9kb3ducmV2LnhtbFBLBQYAAAAABAAEAPkAAACRAwAAAAA=&#10;" strokecolor="windowText">
                                  <v:stroke dashstyle="dash"/>
                                </v:line>
                                <v:line id="Line 830" o:spid="_x0000_s1855" style="position:absolute;rotation:-90;visibility:visible;mso-wrap-style:square" from="960,3792" to="1440,3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ZwzsUAAADcAAAADwAAAGRycy9kb3ducmV2LnhtbESPQWvCQBSE70L/w/KE3nRjoFJTV7Gl&#10;hYIFNRa8vmZfs8Hs25hdTfz3XaHgcZiZb5j5sre1uFDrK8cKJuMEBHHhdMWlgu/9x+gZhA/IGmvH&#10;pOBKHpaLh8EcM+063tElD6WIEPYZKjAhNJmUvjBk0Y9dQxy9X9daDFG2pdQtdhFua5kmyVRarDgu&#10;GGzozVBxzM9WgV3vvw6b88+2869T4w5PpxTfT0o9DvvVC4hAfbiH/9ufWkGazOB2Jh4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TZwzs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831" o:spid="_x0000_s1856" style="position:absolute;left:1440;top:3552;width:480;height:480" coordorigin="1440,355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              <v:line id="Line 832" o:spid="_x0000_s1857" style="position:absolute;visibility:visible;mso-wrap-style:square" from="1440,3792" to="1920,3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j4IcUAAADcAAAADwAAAGRycy9kb3ducmV2LnhtbESPQWsCMRSE70L/Q3gFb5rVg5StUaql&#10;tGhFXL309kheN6ubl2UTddtf3xQEj8PMfMNM552rxYXaUHlWMBpmIIi1NxWXCg77t8ETiBCRDdae&#10;ScEPBZjPHnpTzI2/8o4uRSxFgnDIUYGNscmlDNqSwzD0DXHyvn3rMCbZltK0eE1wV8txlk2kw4rT&#10;gsWGlpb0qTg7BYvX49dm/b6wUeuD8Vu/rz5Xv0r1H7uXZxCRungP39ofRsE4m8D/mXQE5O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Yj4IcUAAADcAAAADwAAAAAAAAAA&#10;AAAAAAChAgAAZHJzL2Rvd25yZXYueG1sUEsFBgAAAAAEAAQA+QAAAJMDAAAAAA==&#10;" strokecolor="windowText">
                                  <v:stroke dashstyle="dash"/>
                                </v:line>
                                <v:line id="Line 833" o:spid="_x0000_s1858" style="position:absolute;rotation:-90;visibility:visible;mso-wrap-style:square" from="1440,3792" to="1920,3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+VBJ8UAAADcAAAADwAAAGRycy9kb3ducmV2LnhtbESPQWvCQBSE70L/w/KE3nRjoFZSV7Gl&#10;hYIFNRa8vmZfs8Hs25hdTfz3XaHgcZiZb5j5sre1uFDrK8cKJuMEBHHhdMWlgu/9x2gGwgdkjbVj&#10;UnAlD8vFw2COmXYd7+iSh1JECPsMFZgQmkxKXxiy6MeuIY7er2sthijbUuoWuwi3tUyTZCotVhwX&#10;DDb0Zqg45merwK73X4fN+Wfb+depcYenU4rvJ6Ueh/3qBUSgPtzD/+1PrSBNnuF2Jh4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+VBJ8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</v:group>
                      <v:group id="Group 834" o:spid="_x0000_s1859" style="position:absolute;left:1920;top:2112;width:1920;height:1920" coordorigin="1920,2112" coordsize="1920,1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      <v:group id="Group 835" o:spid="_x0000_s1860" style="position:absolute;left:1920;top:2112;width:1920;height:960" coordorigin="1920,2112" coordsize="192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        <v:group id="Group 836" o:spid="_x0000_s1861" style="position:absolute;left:1920;top:2112;width:960;height:960" coordorigin="1920,2112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          <v:group id="Group 837" o:spid="_x0000_s1862" style="position:absolute;left:1920;top:2112;width:960;height:480" coordorigin="1920,211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            <v:group id="Group 838" o:spid="_x0000_s1863" style="position:absolute;left:1920;top:2112;width:480;height:480" coordorigin="1920,211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              <v:line id="Line 839" o:spid="_x0000_s1864" style="position:absolute;visibility:visible;mso-wrap-style:square" from="1920,2352" to="2400,2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cM2sQAAADcAAAADwAAAGRycy9kb3ducmV2LnhtbERPS2sCMRC+F/wPYQq91Wx7ELsapSql&#10;opXi4+JtSMbN1s1k2URd/fWmUOhtPr7nDMetq8SZmlB6VvDSzUAQa29KLhTsth/PfRAhIhusPJOC&#10;KwUYjzoPQ8yNv/CazptYiBTCIUcFNsY6lzJoSw5D19fEiTv4xmFMsCmkafCSwl0lX7OsJx2WnBos&#10;1jS1pI+bk1Mwmf3sV8vPiY1a74z/9tvya3FT6umxfR+AiNTGf/Gfe27S/Lce/D6TLpCj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pwzaxAAAANwAAAAPAAAAAAAAAAAA&#10;AAAAAKECAABkcnMvZG93bnJldi54bWxQSwUGAAAAAAQABAD5AAAAkgMAAAAA&#10;" strokecolor="windowText">
                                  <v:stroke dashstyle="dash"/>
                                </v:line>
                                <v:line id="Line 840" o:spid="_x0000_s1865" style="position:absolute;rotation:-90;visibility:visible;mso-wrap-style:square" from="1920,2352" to="2400,2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q13MMAAADcAAAADwAAAGRycy9kb3ducmV2LnhtbERP32vCMBB+F/wfwgl7m6nCdOuMsomC&#10;4MBNB76ezdkUm0ttoq3//SIMfLuP7+dNZq0txZVqXzhWMOgnIIgzpwvOFfzuls+vIHxA1lg6JgU3&#10;8jCbdjsTTLVr+Ieu25CLGMI+RQUmhCqV0meGLPq+q4gjd3S1xRBhnUtdYxPDbSmHSTKSFguODQYr&#10;mhvKTtuLVWDXu6/95nL4bvznyLj9y3mIi7NST7324x1EoDY8xP/ulY7z38ZwfyZeIK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jKtdzDAAAA3AAAAA8AAAAAAAAAAAAA&#10;AAAAoQIAAGRycy9kb3ducmV2LnhtbFBLBQYAAAAABAAEAPkAAACRAwAAAAA=&#10;" strokecolor="windowText">
                                  <v:stroke dashstyle="dash"/>
                                </v:line>
                              </v:group>
                              <v:group id="Group 841" o:spid="_x0000_s1866" style="position:absolute;left:2400;top:2112;width:480;height:480" coordorigin="2400,211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              <v:line id="Line 842" o:spid="_x0000_s1867" style="position:absolute;visibility:visible;mso-wrap-style:square" from="2400,2352" to="2880,2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k3NsQAAADcAAAADwAAAGRycy9kb3ducmV2LnhtbERPS0sDMRC+C/6HMII3m1Wk6LZpsYpY&#10;tCJ9XHobkulmdTNZkri77a83guBtPr7nTOeDa0RHIdaeFVyPChDE2puaKwW77fPVHYiYkA02nknB&#10;kSLMZ+dnUyyN73lN3SZVIodwLFGBTaktpYzaksM48i1x5g4+OEwZhkqagH0Od428KYqxdFhzbrDY&#10;0qMl/bX5dgoWT5/797eXhU1a74z/8Nt69XpS6vJieJiASDSkf/Gfe2ny/Ptb+H0mXyBn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OTc2xAAAANwAAAAPAAAAAAAAAAAA&#10;AAAAAKECAABkcnMvZG93bnJldi54bWxQSwUGAAAAAAQABAD5AAAAkgMAAAAA&#10;" strokecolor="windowText">
                                  <v:stroke dashstyle="dash"/>
                                </v:line>
                                <v:line id="Line 843" o:spid="_x0000_s1868" style="position:absolute;rotation:-90;visibility:visible;mso-wrap-style:square" from="2400,2352" to="2880,2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SOMMIAAADcAAAADwAAAGRycy9kb3ducmV2LnhtbERP32vCMBB+F/Y/hBvsTVMFxXVGUdlg&#10;oKDTga+35myKzaU20db/3gjC3u7j+3mTWWtLcaXaF44V9HsJCOLM6YJzBb/7r+4YhA/IGkvHpOBG&#10;HmbTl84EU+0a/qHrLuQihrBPUYEJoUql9Jkhi77nKuLIHV1tMURY51LX2MRwW8pBkoykxYJjg8GK&#10;loay0+5iFdjVfn3YXP62jV+MjDsMzwP8PCv19trOP0AEasO/+On+1nH++xAez8QL5PQ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1SOMMIAAADcAAAADwAAAAAAAAAAAAAA&#10;AAChAgAAZHJzL2Rvd25yZXYueG1sUEsFBgAAAAAEAAQA+QAAAJADAAAAAA==&#10;" strokecolor="windowText">
                                  <v:stroke dashstyle="dash"/>
                                </v:line>
                              </v:group>
                            </v:group>
                            <v:group id="Group 844" o:spid="_x0000_s1869" style="position:absolute;left:1920;top:2592;width:960;height:480" coordorigin="1920,259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            <v:group id="Group 845" o:spid="_x0000_s1870" style="position:absolute;left:1920;top:2592;width:480;height:480" coordorigin="1920,259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              <v:line id="Line 846" o:spid="_x0000_s1871" style="position:absolute;visibility:visible;mso-wrap-style:square" from="1920,2832" to="2400,2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IxNcYAAADcAAAADwAAAGRycy9kb3ducmV2LnhtbESPQU8CMRCF7yb8h2ZMuElXD0RXChGN&#10;wYjECFy4Tdphu7KdbrYFVn69czDxNpP35r1vJrM+NOpEXaojG7gdFaCIbXQ1Vwa2m9ebe1ApIzts&#10;IpOBH0owmw6uJli6eOYvOq1zpSSEU4kGfM5tqXWyngKmUWyJRdvHLmCWtau06/As4aHRd0Ux1gFr&#10;lgaPLT17sof1MRiYv3zvVsvF3Gdrty5+xk398X4xZnjdPz2CytTnf/Pf9ZsT/AfBl2dkAj39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4CMTXGAAAA3AAAAA8AAAAAAAAA&#10;AAAAAAAAoQIAAGRycy9kb3ducmV2LnhtbFBLBQYAAAAABAAEAPkAAACUAwAAAAA=&#10;" strokecolor="windowText">
                                  <v:stroke dashstyle="dash"/>
                                </v:line>
                                <v:line id="Line 847" o:spid="_x0000_s1872" style="position:absolute;rotation:-90;visibility:visible;mso-wrap-style:square" from="1920,2832" to="2400,2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+IM8IAAADcAAAADwAAAGRycy9kb3ducmV2LnhtbERP32vCMBB+F/Y/hBP2pqnCRKtR3Nhg&#10;MEGngq9nczbF5lKbaLv/3gjC3u7j+3mzRWtLcaPaF44VDPoJCOLM6YJzBfvdV28MwgdkjaVjUvBH&#10;Hhbzl84MU+0a/qXbNuQihrBPUYEJoUql9Jkhi77vKuLInVxtMURY51LX2MRwW8phkoykxYJjg8GK&#10;Pgxl5+3VKrA/u9VhfT1uGv8+Mu7wdhni50Wp1267nIII1IZ/8dP9reP8yQAez8QL5Pw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G+IM8IAAADcAAAADwAAAAAAAAAAAAAA&#10;AAChAgAAZHJzL2Rvd25yZXYueG1sUEsFBgAAAAAEAAQA+QAAAJADAAAAAA==&#10;" strokecolor="windowText">
                                  <v:stroke dashstyle="dash"/>
                                </v:line>
                              </v:group>
                              <v:group id="Group 848" o:spid="_x0000_s1873" style="position:absolute;left:2400;top:2592;width:480;height:480" coordorigin="2400,259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              <v:line id="Line 849" o:spid="_x0000_s1874" style="position:absolute;visibility:visible;mso-wrap-style:square" from="2400,2832" to="2880,2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2r7scAAADcAAAADwAAAGRycy9kb3ducmV2LnhtbESPS28CMQyE75X4D5ErcSvZ9oDQloB4&#10;qGrVh1CBCzcrMZuFjbPapLDtr68PlXqzNeOZz9N5Hxp1oS7VkQ3cjwpQxDa6misD+93T3QRUysgO&#10;m8hk4JsSzGeDmymWLl75ky7bXCkJ4VSiAZ9zW2qdrKeAaRRbYtGOsQuYZe0q7Tq8Snho9ENRjHXA&#10;mqXBY0srT/a8/QoGluvT4ePteemztXsXN3FXv7/+GDO87RePoDL1+d/8d/3iBH8itPKMTK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ravuxwAAANwAAAAPAAAAAAAA&#10;AAAAAAAAAKECAABkcnMvZG93bnJldi54bWxQSwUGAAAAAAQABAD5AAAAlQMAAAAA&#10;" strokecolor="windowText">
                                  <v:stroke dashstyle="dash"/>
                                </v:line>
                                <v:line id="Line 850" o:spid="_x0000_s1875" style="position:absolute;rotation:-90;visibility:visible;mso-wrap-style:square" from="2400,2832" to="2880,2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AS6MMAAADcAAAADwAAAGRycy9kb3ducmV2LnhtbERP22rCQBB9L/Qflin0rW4qVDS6CW1p&#10;QbBQb+DrmB2zwexszK4m/XtXKPg2h3OdWd7bWlyo9ZVjBa+DBARx4XTFpYLt5vtlDMIHZI21Y1Lw&#10;Rx7y7PFhhql2Ha/osg6liCHsU1RgQmhSKX1hyKIfuIY4cgfXWgwRtqXULXYx3NZymCQjabHi2GCw&#10;oU9DxXF9tgrsYvOz+z3vl53/GBm3ezsN8euk1PNT/z4FEagPd/G/e67j/PEEbs/EC2R2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PAEujDAAAA3AAAAA8AAAAAAAAAAAAA&#10;AAAAoQIAAGRycy9kb3ducmV2LnhtbFBLBQYAAAAABAAEAPkAAACRAwAAAAA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851" o:spid="_x0000_s1876" style="position:absolute;left:2880;top:2112;width:960;height:960" coordorigin="2880,2112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          <v:group id="Group 852" o:spid="_x0000_s1877" style="position:absolute;left:2880;top:2112;width:960;height:480" coordorigin="2880,211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            <v:group id="Group 853" o:spid="_x0000_s1878" style="position:absolute;left:2880;top:2112;width:480;height:480" coordorigin="2880,211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              <v:line id="Line 854" o:spid="_x0000_s1879" style="position:absolute;visibility:visible;mso-wrap-style:square" from="2880,2352" to="3360,2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WcBMMAAADcAAAADwAAAGRycy9kb3ducmV2LnhtbERPS2sCMRC+C/0PYQq9aVYPRbZGqYq0&#10;WEV8XHobkulm281k2UTd+uuNIHibj+85o0nrKnGiJpSeFfR7GQhi7U3JhYLDftEdgggR2WDlmRT8&#10;U4DJ+Kkzwtz4M2/ptIuFSCEcclRgY6xzKYO25DD0fE2cuB/fOIwJNoU0DZ5TuKvkIMtepcOSU4PF&#10;mmaW9N/u6BRM57/f66+PqY1aH4zf+H25Wl6Uenlu399ARGrjQ3x3f5o0fziA2zPpAjm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FnATDAAAA3AAAAA8AAAAAAAAAAAAA&#10;AAAAoQIAAGRycy9kb3ducmV2LnhtbFBLBQYAAAAABAAEAPkAAACRAwAAAAA=&#10;" strokecolor="windowText">
                                  <v:stroke dashstyle="dash"/>
                                </v:line>
                                <v:line id="Line 855" o:spid="_x0000_s1880" style="position:absolute;rotation:-90;visibility:visible;mso-wrap-style:square" from="2880,2352" to="3360,2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glAsIAAADcAAAADwAAAGRycy9kb3ducmV2LnhtbERP32vCMBB+F/wfwg32pumUiVSjTFEY&#10;TNCp4OvZnE1Zc6lNtPW/XwbC3u7j+3nTeWtLcafaF44VvPUTEMSZ0wXnCo6HdW8MwgdkjaVjUvAg&#10;D/NZtzPFVLuGv+m+D7mIIexTVGBCqFIpfWbIou+7ijhyF1dbDBHWudQ1NjHclnKQJCNpseDYYLCi&#10;paHsZ3+zCuzXYXPa3s67xi9Gxp3erwNcXZV6fWk/JiACteFf/HR/6jh/PIS/Z+IFcvY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iglAsIAAADcAAAADwAAAAAAAAAAAAAA&#10;AAChAgAAZHJzL2Rvd25yZXYueG1sUEsFBgAAAAAEAAQA+QAAAJADAAAAAA==&#10;" strokecolor="windowText">
                                  <v:stroke dashstyle="dash"/>
                                </v:line>
                              </v:group>
                              <v:group id="Group 856" o:spid="_x0000_s1881" style="position:absolute;left:3360;top:2112;width:480;height:480" coordorigin="3360,211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              <v:line id="Line 857" o:spid="_x0000_s1882" style="position:absolute;visibility:visible;mso-wrap-style:square" from="3360,2352" to="3840,2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9un6McAAADcAAAADwAAAGRycy9kb3ducmV2LnhtbESPS28CMQyE75X4D5ErcSvZ9oDQloB4&#10;qGrVh1CBCzcrMZuFjbPapLDtr68PlXqzNeOZz9N5Hxp1oS7VkQ3cjwpQxDa6misD+93T3QRUysgO&#10;m8hk4JsSzGeDmymWLl75ky7bXCkJ4VSiAZ9zW2qdrKeAaRRbYtGOsQuYZe0q7Tq8Snho9ENRjHXA&#10;mqXBY0srT/a8/QoGluvT4ePteemztXsXN3FXv7/+GDO87RePoDL1+d/8d/3iBH8i+PKMTK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26foxwAAANwAAAAPAAAAAAAA&#10;AAAAAAAAAKECAABkcnMvZG93bnJldi54bWxQSwUGAAAAAAQABAD5AAAAlQMAAAAA&#10;" strokecolor="windowText">
                                  <v:stroke dashstyle="dash"/>
                                </v:line>
                                <v:line id="Line 858" o:spid="_x0000_s1883" style="position:absolute;rotation:-90;visibility:visible;mso-wrap-style:square" from="3360,2352" to="3840,2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Ye7sIAAADcAAAADwAAAGRycy9kb3ducmV2LnhtbERP32vCMBB+F/wfwgl701RhIp1RNlEQ&#10;FObqwNdbc2vKmkttoq3/vRkIvt3H9/Pmy85W4kqNLx0rGI8SEMS50yUXCr6Pm+EMhA/IGivHpOBG&#10;HpaLfm+OqXYtf9E1C4WIIexTVGBCqFMpfW7Ioh+5mjhyv66xGCJsCqkbbGO4reQkSabSYsmxwWBN&#10;K0P5X3axCuzuuD99Xn4Orf+YGnd6PU9wfVbqZdC9v4EI1IWn+OHe6jh/Nob/Z+IFcn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bYe7sIAAADcAAAADwAAAAAAAAAAAAAA&#10;AAChAgAAZHJzL2Rvd25yZXYueG1sUEsFBgAAAAAEAAQA+QAAAJADAAAAAA==&#10;" strokecolor="windowText">
                                  <v:stroke dashstyle="dash"/>
                                </v:line>
                              </v:group>
                            </v:group>
                            <v:group id="Group 859" o:spid="_x0000_s1884" style="position:absolute;left:2880;top:2592;width:960;height:480" coordorigin="2880,259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            <v:group id="Group 860" o:spid="_x0000_s1885" style="position:absolute;left:2880;top:2592;width:480;height:480" coordorigin="2880,259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              <v:line id="Line 861" o:spid="_x0000_s1886" style="position:absolute;visibility:visible;mso-wrap-style:square" from="2880,2832" to="3360,2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vqIMQAAADcAAAADwAAAGRycy9kb3ducmV2LnhtbERPS2sCMRC+F/wPYQq91Wx70LIapSql&#10;opXi4+JtSMbN1s1k2URd/fWmUOhtPr7nDMetq8SZmlB6VvDSzUAQa29KLhTsth/PbyBCRDZYeSYF&#10;VwowHnUehpgbf+E1nTexECmEQ44KbIx1LmXQlhyGrq+JE3fwjcOYYFNI0+AlhbtKvmZZTzosOTVY&#10;rGlqSR83J6dgMvvZr5afExu13hn/7bfl1+Km1NNj+z4AEamN/+I/99yk+f0e/D6TLpCj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q+ogxAAAANwAAAAPAAAAAAAAAAAA&#10;AAAAAKECAABkcnMvZG93bnJldi54bWxQSwUGAAAAAAQABAD5AAAAkgMAAAAA&#10;" strokecolor="windowText">
                                  <v:stroke dashstyle="dash"/>
                                </v:line>
                                <v:line id="Line 862" o:spid="_x0000_s1887" style="position:absolute;rotation:-90;visibility:visible;mso-wrap-style:square" from="2880,2832" to="3360,2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ZTJsMAAADcAAAADwAAAGRycy9kb3ducmV2LnhtbERP22rCQBB9L/Qflin0rW4qVCW6CW1p&#10;QbBQb+DrmB2zwexszK4m/XtXKPg2h3OdWd7bWlyo9ZVjBa+DBARx4XTFpYLt5vtlAsIHZI21Y1Lw&#10;Rx7y7PFhhql2Ha/osg6liCHsU1RgQmhSKX1hyKIfuIY4cgfXWgwRtqXULXYx3NZymCQjabHi2GCw&#10;oU9DxXF9tgrsYvOz+z3vl53/GBm3ezsN8euk1PNT/z4FEagPd/G/e67j/PEYbs/EC2R2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jGUybDAAAA3AAAAA8AAAAAAAAAAAAA&#10;AAAAoQIAAGRycy9kb3ducmV2LnhtbFBLBQYAAAAABAAEAPkAAACRAwAAAAA=&#10;" strokecolor="windowText">
                                  <v:stroke dashstyle="dash"/>
                                </v:line>
                              </v:group>
                              <v:group id="Group 863" o:spid="_x0000_s1888" style="position:absolute;left:3360;top:2592;width:480;height:480" coordorigin="3360,259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              <v:line id="Line 864" o:spid="_x0000_s1889" style="position:absolute;visibility:visible;mso-wrap-style:square" from="3360,2832" to="3840,2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XRzMQAAADcAAAADwAAAGRycy9kb3ducmV2LnhtbERPS0sDMRC+C/6HMII3m1WkyrZpsYpY&#10;tCJ9XHobkulmdTNZkri77a83guBtPr7nTOeDa0RHIdaeFVyPChDE2puaKwW77fPVPYiYkA02nknB&#10;kSLMZ+dnUyyN73lN3SZVIodwLFGBTaktpYzaksM48i1x5g4+OEwZhkqagH0Od428KYqxdFhzbrDY&#10;0qMl/bX5dgoWT5/797eXhU1a74z/8Nt69XpS6vJieJiASDSkf/Gfe2ny/Ltb+H0mXyBn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NdHMxAAAANwAAAAPAAAAAAAAAAAA&#10;AAAAAKECAABkcnMvZG93bnJldi54bWxQSwUGAAAAAAQABAD5AAAAkgMAAAAA&#10;" strokecolor="windowText">
                                  <v:stroke dashstyle="dash"/>
                                </v:line>
                                <v:line id="Line 865" o:spid="_x0000_s1890" style="position:absolute;rotation:-90;visibility:visible;mso-wrap-style:square" from="3360,2832" to="3840,2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hoysIAAADcAAAADwAAAGRycy9kb3ducmV2LnhtbERP32vCMBB+F/Y/hBvsTVMFdXRGUdlg&#10;oKDTga+35myKzaU20db/3gjC3u7j+3mTWWtLcaXaF44V9HsJCOLM6YJzBb/7r+47CB+QNZaOScGN&#10;PMymL50Jpto1/EPXXchFDGGfogITQpVK6TNDFn3PVcSRO7raYoiwzqWusYnhtpSDJBlJiwXHBoMV&#10;LQ1lp93FKrCr/fqwufxtG78YGXcYngf4eVbq7bWdf4AI1IZ/8dP9reP88RAez8QL5PQ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1hoysIAAADcAAAADwAAAAAAAAAAAAAA&#10;AAChAgAAZHJzL2Rvd25yZXYueG1sUEsFBgAAAAAEAAQA+QAAAJAD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  <v:group id="Group 866" o:spid="_x0000_s1891" style="position:absolute;left:1920;top:3072;width:1920;height:960" coordorigin="1920,3072" coordsize="192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        <v:group id="Group 867" o:spid="_x0000_s1892" style="position:absolute;left:1920;top:3072;width:960;height:960" coordorigin="1920,3072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          <v:group id="Group 868" o:spid="_x0000_s1893" style="position:absolute;left:1920;top:3072;width:960;height:480" coordorigin="1920,307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            <v:group id="Group 869" o:spid="_x0000_s1894" style="position:absolute;left:1920;top:3072;width:480;height:480" coordorigin="1920,307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              <v:line id="Line 870" o:spid="_x0000_s1895" style="position:absolute;visibility:visible;mso-wrap-style:square" from="1920,3312" to="2400,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J8/cMAAADcAAAADwAAAGRycy9kb3ducmV2LnhtbERPTWsCMRC9C/0PYQreNFsPi2yNoi3S&#10;0lqk6sXbkIybtZvJsom6+uubQsHbPN7nTGadq8WZ2lB5VvA0zEAQa28qLhXstsvBGESIyAZrz6Tg&#10;SgFm04feBAvjL/xN500sRQrhUKACG2NTSBm0JYdh6BvixB186zAm2JbStHhJ4a6WoyzLpcOKU4PF&#10;hl4s6Z/NySlYvB73X59vCxu13hm/9ttq9XFTqv/YzZ9BROriXfzvfjdpfp7D3zPpAjn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tyfP3DAAAA3AAAAA8AAAAAAAAAAAAA&#10;AAAAoQIAAGRycy9kb3ducmV2LnhtbFBLBQYAAAAABAAEAPkAAACRAwAAAAA=&#10;" strokecolor="windowText">
                                  <v:stroke dashstyle="dash"/>
                                </v:line>
                                <v:line id="Line 871" o:spid="_x0000_s1896" style="position:absolute;rotation:-90;visibility:visible;mso-wrap-style:square" from="1920,3312" to="2400,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/F+8MAAADcAAAADwAAAGRycy9kb3ducmV2LnhtbERP32vCMBB+F/Y/hBP2pqnCqnRGcWOD&#10;wQZqHfh6a25NsbnUJtruv18Ewbf7+H7eYtXbWlyo9ZVjBZNxAoK4cLriUsH3/n00B+EDssbaMSn4&#10;Iw+r5cNggZl2He/okodSxBD2GSowITSZlL4wZNGPXUMcuV/XWgwRtqXULXYx3NZymiSptFhxbDDY&#10;0Kuh4pifrQL7uf86bM4/286/pMYdnk5TfDsp9Tjs188gAvXhLr65P3Scn87g+ky8QC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0fxfvDAAAA3AAAAA8AAAAAAAAAAAAA&#10;AAAAoQIAAGRycy9kb3ducmV2LnhtbFBLBQYAAAAABAAEAPkAAACRAwAAAAA=&#10;" strokecolor="windowText">
                                  <v:stroke dashstyle="dash"/>
                                </v:line>
                              </v:group>
                              <v:group id="Group 872" o:spid="_x0000_s1897" style="position:absolute;left:2400;top:3072;width:480;height:480" coordorigin="2400,307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              <v:line id="Line 873" o:spid="_x0000_s1898" style="position:absolute;visibility:visible;mso-wrap-style:square" from="2400,3312" to="2880,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xHEcMAAADcAAAADwAAAGRycy9kb3ducmV2LnhtbERPS2sCMRC+C/6HMAVvmq0Uka1RaotU&#10;fFCqXnobkulm62aybKKu/fWNIPQ2H99zJrPWVeJMTSg9K3gcZCCItTclFwoO+0V/DCJEZIOVZ1Jw&#10;pQCzabczwdz4C3/SeRcLkUI45KjAxljnUgZtyWEY+Jo4cd++cRgTbAppGrykcFfJYZaNpMOSU4PF&#10;ml4t6ePu5BTM336+tuv3uY1aH4z/8Ptys/pVqvfQvjyDiNTGf/HdvTRp/ugJbs+kC+T0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TsRxHDAAAA3AAAAA8AAAAAAAAAAAAA&#10;AAAAoQIAAGRycy9kb3ducmV2LnhtbFBLBQYAAAAABAAEAPkAAACRAwAAAAA=&#10;" strokecolor="windowText">
                                  <v:stroke dashstyle="dash"/>
                                </v:line>
                                <v:line id="Line 874" o:spid="_x0000_s1899" style="position:absolute;rotation:-90;visibility:visible;mso-wrap-style:square" from="2400,3312" to="2880,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H+F8IAAADcAAAADwAAAGRycy9kb3ducmV2LnhtbERP32vCMBB+F/Y/hBv4pukEi3RGcaIg&#10;OHDTga9nczbF5lKbaLv/3gyEvd3H9/Om885W4k6NLx0reBsmIIhzp0suFPwc1oMJCB+QNVaOScEv&#10;eZjPXnpTzLRr+Zvu+1CIGMI+QwUmhDqT0ueGLPqhq4kjd3aNxRBhU0jdYBvDbSVHSZJKiyXHBoM1&#10;LQ3ll/3NKrDbw+dxdzt9tf4jNe44vo5wdVWq/9ot3kEE6sK/+One6Dg/HcPfM/ECO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oH+F8IAAADcAAAADwAAAAAAAAAAAAAA&#10;AAChAgAAZHJzL2Rvd25yZXYueG1sUEsFBgAAAAAEAAQA+QAAAJADAAAAAA==&#10;" strokecolor="windowText">
                                  <v:stroke dashstyle="dash"/>
                                </v:line>
                              </v:group>
                            </v:group>
                            <v:group id="Group 875" o:spid="_x0000_s1900" style="position:absolute;left:1920;top:3552;width:960;height:480" coordorigin="1920,355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            <v:group id="Group 876" o:spid="_x0000_s1901" style="position:absolute;left:1920;top:3552;width:480;height:480" coordorigin="1920,355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              <v:line id="Line 877" o:spid="_x0000_s1902" style="position:absolute;visibility:visible;mso-wrap-style:square" from="1920,3792" to="2400,3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dBEscAAADcAAAADwAAAGRycy9kb3ducmV2LnhtbESPT08CMRDF7yZ8h2ZIvEkXD8QsFAIS&#10;o1EM4c/F26Qdt4vb6WZbYeXTOwcTbzN5b977zWzRh0adqUt1ZAPjUQGK2EZXc2XgeHi6ewCVMrLD&#10;JjIZ+KEEi/ngZoalixfe0XmfKyUhnEo04HNuS62T9RQwjWJLLNpn7AJmWbtKuw4vEh4afV8UEx2w&#10;Zmnw2NKjJ/u1/w4GVuvTx/vb88pna48ubuOh3rxejbkd9sspqEx9/jf/Xb84wZ8IvjwjE+j5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10ESxwAAANwAAAAPAAAAAAAA&#10;AAAAAAAAAKECAABkcnMvZG93bnJldi54bWxQSwUGAAAAAAQABAD5AAAAlQMAAAAA&#10;" strokecolor="windowText">
                                  <v:stroke dashstyle="dash"/>
                                </v:line>
                                <v:line id="Line 878" o:spid="_x0000_s1903" style="position:absolute;rotation:-90;visibility:visible;mso-wrap-style:square" from="1920,3792" to="2400,3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r4FMIAAADcAAAADwAAAGRycy9kb3ducmV2LnhtbERP22rCQBB9F/yHZYS+6UahQaKrVFEo&#10;tFBv4Os0O82GZmdjdjXp33cFwbc5nOvMl52txI0aXzpWMB4lIIhzp0suFJyO2+EUhA/IGivHpOCP&#10;PCwX/d4cM+1a3tPtEAoRQ9hnqMCEUGdS+tyQRT9yNXHkflxjMUTYFFI32MZwW8lJkqTSYsmxwWBN&#10;a0P57+FqFdiP4+f56/q9a/0qNe78epng5qLUy6B7m4EI1IWn+OF+13F+Oob7M/ECufg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br4FMIAAADcAAAADwAAAAAAAAAAAAAA&#10;AAChAgAAZHJzL2Rvd25yZXYueG1sUEsFBgAAAAAEAAQA+QAAAJADAAAAAA==&#10;" strokecolor="windowText">
                                  <v:stroke dashstyle="dash"/>
                                </v:line>
                              </v:group>
                              <v:group id="Group 879" o:spid="_x0000_s1904" style="position:absolute;left:2400;top:3552;width:480;height:480" coordorigin="2400,355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              <v:line id="Line 880" o:spid="_x0000_s1905" style="position:absolute;visibility:visible;mso-wrap-style:square" from="2400,3792" to="2880,3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2HqcYAAADcAAAADwAAAGRycy9kb3ducmV2LnhtbESPQU8CMRCF7yb8h2ZMuElXE4xZKUQ0&#10;BiMSI3DhNmmH7cp2utkWWPn1zsHE20zem/e+mcz60KgTdamObOB2VIAittHVXBnYbl5vHkCljOyw&#10;iUwGfijBbDq4mmDp4pm/6LTOlZIQTiUa8Dm3pdbJegqYRrElFm0fu4BZ1q7SrsOzhIdG3xXFvQ5Y&#10;szR4bOnZkz2sj8HA/OV7t1ou5j5bu3XxM27qj/eLMcPr/ukRVKY+/5v/rt+c4I+FVp6RCfT0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vNh6nGAAAA3AAAAA8AAAAAAAAA&#10;AAAAAAAAoQIAAGRycy9kb3ducmV2LnhtbFBLBQYAAAAABAAEAPkAAACUAwAAAAA=&#10;" strokecolor="windowText">
                                  <v:stroke dashstyle="dash"/>
                                </v:line>
                                <v:line id="Line 881" o:spid="_x0000_s1906" style="position:absolute;rotation:-90;visibility:visible;mso-wrap-style:square" from="2400,3792" to="2880,3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A+r8IAAADcAAAADwAAAGRycy9kb3ducmV2LnhtbERP32vCMBB+F/Y/hBvsTVMFxXVGUdlg&#10;oKDTga+35myKzaU20db/3gjC3u7j+3mTWWtLcaXaF44V9HsJCOLM6YJzBb/7r+4YhA/IGkvHpOBG&#10;HmbTl84EU+0a/qHrLuQihrBPUYEJoUql9Jkhi77nKuLIHV1tMURY51LX2MRwW8pBkoykxYJjg8GK&#10;loay0+5iFdjVfn3YXP62jV+MjDsMzwP8PCv19trOP0AEasO/+On+1nH+8B0ez8QL5PQ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aA+r8IAAADcAAAADwAAAAAAAAAAAAAA&#10;AAChAgAAZHJzL2Rvd25yZXYueG1sUEsFBgAAAAAEAAQA+QAAAJAD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882" o:spid="_x0000_s1907" style="position:absolute;left:2880;top:3072;width:960;height:960" coordorigin="2880,3072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          <v:group id="Group 883" o:spid="_x0000_s1908" style="position:absolute;left:2880;top:3072;width:960;height:480" coordorigin="2880,307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            <v:group id="Group 884" o:spid="_x0000_s1909" style="position:absolute;left:2880;top:3072;width:480;height:480" coordorigin="2880,307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              <v:line id="Line 885" o:spid="_x0000_s1910" style="position:absolute;visibility:visible;mso-wrap-style:square" from="2880,3312" to="3360,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WwQ8MAAADcAAAADwAAAGRycy9kb3ducmV2LnhtbERPTWsCMRC9C/6HMIXeNFuhRbZGqS2i&#10;VKVUvfQ2JNPN1s1k2URd/fVGEHqbx/uc0aR1lThSE0rPCp76GQhi7U3JhYLddtYbgggR2WDlmRSc&#10;KcBk3O2MMDf+xN903MRCpBAOOSqwMda5lEFbchj6viZO3K9vHMYEm0KaBk8p3FVykGUv0mHJqcFi&#10;Te+W9H5zcAqmH38/6+V8aqPWO+O//LZcfV6Uenxo315BRGrjv/juXpg0/3kAt2fSBXJ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olsEPDAAAA3AAAAA8AAAAAAAAAAAAA&#10;AAAAoQIAAGRycy9kb3ducmV2LnhtbFBLBQYAAAAABAAEAPkAAACRAwAAAAA=&#10;" strokecolor="windowText">
                                  <v:stroke dashstyle="dash"/>
                                </v:line>
                                <v:line id="Line 886" o:spid="_x0000_s1911" style="position:absolute;rotation:-90;visibility:visible;mso-wrap-style:square" from="2880,3312" to="3360,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gJRcMAAADcAAAADwAAAGRycy9kb3ducmV2LnhtbERP22rCQBB9L/Qflin0rW5qUSS6CW1p&#10;QbBQb+DrmB2zwexszK4m/XtXKPg2h3OdWd7bWlyo9ZVjBa+DBARx4XTFpYLt5vtlAsIHZI21Y1Lw&#10;Rx7y7PFhhql2Ha/osg6liCHsU1RgQmhSKX1hyKIfuIY4cgfXWgwRtqXULXYx3NZymCRjabHi2GCw&#10;oU9DxXF9tgrsYvOz+z3vl53/GBu3G52G+HVS6vmpf5+CCNSHu/jfPddx/ugNbs/EC2R2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xICUXDAAAA3AAAAA8AAAAAAAAAAAAA&#10;AAAAoQIAAGRycy9kb3ducmV2LnhtbFBLBQYAAAAABAAEAPkAAACRAwAAAAA=&#10;" strokecolor="windowText">
                                  <v:stroke dashstyle="dash"/>
                                </v:line>
                              </v:group>
                              <v:group id="Group 887" o:spid="_x0000_s1912" style="position:absolute;left:3360;top:3072;width:480;height:480" coordorigin="3360,307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              <v:line id="Line 888" o:spid="_x0000_s1913" style="position:absolute;visibility:visible;mso-wrap-style:square" from="3360,3312" to="3840,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uLr8YAAADcAAAADwAAAGRycy9kb3ducmV2LnhtbESPQU8CMRCF7yb8h2ZMuElXE4xZKUQ0&#10;BiMSI3DhNmmH7cp2utkWWPn1zsHE20zem/e+mcz60KgTdamObOB2VIAittHVXBnYbl5vHkCljOyw&#10;iUwGfijBbDq4mmDp4pm/6LTOlZIQTiUa8Dm3pdbJegqYRrElFm0fu4BZ1q7SrsOzhIdG3xXFvQ5Y&#10;szR4bOnZkz2sj8HA/OV7t1ou5j5bu3XxM27qj/eLMcPr/ukRVKY+/5v/rt+c4I8FX56RCfT0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W7i6/GAAAA3AAAAA8AAAAAAAAA&#10;AAAAAAAAoQIAAGRycy9kb3ducmV2LnhtbFBLBQYAAAAABAAEAPkAAACUAwAAAAA=&#10;" strokecolor="windowText">
                                  <v:stroke dashstyle="dash"/>
                                </v:line>
                                <v:line id="Line 889" o:spid="_x0000_s1914" style="position:absolute;rotation:-90;visibility:visible;mso-wrap-style:square" from="3360,3312" to="3840,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YyqcMAAADcAAAADwAAAGRycy9kb3ducmV2LnhtbERP32vCMBB+F/wfwgl707QFZVSj6Nhg&#10;MGGbDnw9m7MpNpfaRFv/+2Uw8O0+vp+3WPW2FjdqfeVYQTpJQBAXTldcKvjZv42fQfiArLF2TAru&#10;5GG1HA4WmGvX8TfddqEUMYR9jgpMCE0upS8MWfQT1xBH7uRaiyHCtpS6xS6G21pmSTKTFiuODQYb&#10;ejFUnHdXq8B+7LeHz+vxq/ObmXGH6SXD14tST6N+PQcRqA8P8b/7Xcf50xT+nokXyO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PWMqnDAAAA3AAAAA8AAAAAAAAAAAAA&#10;AAAAoQIAAGRycy9kb3ducmV2LnhtbFBLBQYAAAAABAAEAPkAAACRAwAAAAA=&#10;" strokecolor="windowText">
                                  <v:stroke dashstyle="dash"/>
                                </v:line>
                              </v:group>
                            </v:group>
                            <v:group id="Group 890" o:spid="_x0000_s1915" style="position:absolute;left:2880;top:3552;width:960;height:480" coordorigin="2880,355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            <v:group id="Group 891" o:spid="_x0000_s1916" style="position:absolute;left:2880;top:3552;width:480;height:480" coordorigin="2880,355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              <v:line id="Line 892" o:spid="_x0000_s1917" style="position:absolute;visibility:visible;mso-wrap-style:square" from="2880,3792" to="3360,3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cgncMAAADcAAAADwAAAGRycy9kb3ducmV2LnhtbERPS2sCMRC+C/6HMAVvmq0Uka1RaotU&#10;fFCqXnobkulm62aybKKu/fWNIPQ2H99zJrPWVeJMTSg9K3gcZCCItTclFwoO+0V/DCJEZIOVZ1Jw&#10;pQCzabczwdz4C3/SeRcLkUI45KjAxljnUgZtyWEY+Jo4cd++cRgTbAppGrykcFfJYZaNpMOSU4PF&#10;ml4t6ePu5BTM336+tuv3uY1aH4z/8Ptys/pVqvfQvjyDiNTGf/HdvTRp/tMIbs+kC+T0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DHIJ3DAAAA3AAAAA8AAAAAAAAAAAAA&#10;AAAAoQIAAGRycy9kb3ducmV2LnhtbFBLBQYAAAAABAAEAPkAAACRAwAAAAA=&#10;" strokecolor="windowText">
                                  <v:stroke dashstyle="dash"/>
                                </v:line>
                                <v:line id="Line 893" o:spid="_x0000_s1918" style="position:absolute;rotation:-90;visibility:visible;mso-wrap-style:square" from="2880,3792" to="3360,3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qZm8MAAADcAAAADwAAAGRycy9kb3ducmV2LnhtbERP32vCMBB+F/wfwgl701TZ3OiMsomC&#10;MMFNB76ezdkUm0ttou3++0UQfLuP7+dNZq0txZVqXzhWMBwkIIgzpwvOFfzulv03ED4gaywdk4I/&#10;8jCbdjsTTLVr+Ieu25CLGMI+RQUmhCqV0meGLPqBq4gjd3S1xRBhnUtdYxPDbSlHSTKWFguODQYr&#10;mhvKTtuLVWC/duv95nL4bvzn2Lj9y3mEi7NST7324x1EoDY8xHf3Ssf5z69weyZeIK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aqmZvDAAAA3AAAAA8AAAAAAAAAAAAA&#10;AAAAoQIAAGRycy9kb3ducmV2LnhtbFBLBQYAAAAABAAEAPkAAACRAwAAAAA=&#10;" strokecolor="windowText">
                                  <v:stroke dashstyle="dash"/>
                                </v:line>
                              </v:group>
                              <v:group id="Group 894" o:spid="_x0000_s1919" style="position:absolute;left:3360;top:3552;width:480;height:480" coordorigin="3360,355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              <v:line id="Line 895" o:spid="_x0000_s1920" style="position:absolute;visibility:visible;mso-wrap-style:square" from="3360,3792" to="3840,3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kbccMAAADcAAAADwAAAGRycy9kb3ducmV2LnhtbERPS2sCMRC+F/wPYQq91WyLSFmNUpVS&#10;0UrxcfE2JONm62aybKKu/npTKPQ2H99zhuPWVeJMTSg9K3jpZiCItTclFwp224/nNxAhIhusPJOC&#10;KwUYjzoPQ8yNv/CazptYiBTCIUcFNsY6lzJoSw5D19fEiTv4xmFMsCmkafCSwl0lX7OsLx2WnBos&#10;1jS1pI+bk1Mwmf3sV8vPiY1a74z/9tvya3FT6umxfR+AiNTGf/Gfe27S/F4Pfp9JF8jR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9ZG3HDAAAA3AAAAA8AAAAAAAAAAAAA&#10;AAAAoQIAAGRycy9kb3ducmV2LnhtbFBLBQYAAAAABAAEAPkAAACRAwAAAAA=&#10;" strokecolor="windowText">
                                  <v:stroke dashstyle="dash"/>
                                </v:line>
                                <v:line id="Line 896" o:spid="_x0000_s1921" style="position:absolute;rotation:-90;visibility:visible;mso-wrap-style:square" from="3360,3792" to="3840,3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Sid8MAAADcAAAADwAAAGRycy9kb3ducmV2LnhtbERP22rCQBB9L/Qflin0rW4qVSS6CW1p&#10;QbBQb+DrmB2zwexszK4m/XtXKPg2h3OdWd7bWlyo9ZVjBa+DBARx4XTFpYLt5vtlAsIHZI21Y1Lw&#10;Rx7y7PFhhql2Ha/osg6liCHsU1RgQmhSKX1hyKIfuIY4cgfXWgwRtqXULXYx3NZymCRjabHi2GCw&#10;oU9DxXF9tgrsYvOz+z3vl53/GBu3G52G+HVS6vmpf5+CCNSHu/jfPddx/tsIbs/EC2R2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k0onfDAAAA3AAAAA8AAAAAAAAAAAAA&#10;AAAAoQIAAGRycy9kb3ducmV2LnhtbFBLBQYAAAAABAAEAPkAAACRAwAAAAA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</v:group>
                    </v:group>
                    <v:group id="Group 897" o:spid="_x0000_s1922" style="position:absolute;top:4032;width:3840;height:1920" coordorigin=",4032" coordsize="3840,1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  <v:group id="Group 898" o:spid="_x0000_s1923" style="position:absolute;top:4032;width:1920;height:1920" coordorigin=",4032" coordsize="1920,1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    <v:group id="Group 899" o:spid="_x0000_s1924" style="position:absolute;top:4032;width:1920;height:960" coordorigin=",4032" coordsize="192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        <v:group id="Group 900" o:spid="_x0000_s1925" style="position:absolute;top:4032;width:960;height:960" coordorigin=",4032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          <v:group id="Group 901" o:spid="_x0000_s1926" style="position:absolute;top:4032;width:960;height:480" coordorigin=",403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            <v:group id="Group 902" o:spid="_x0000_s1927" style="position:absolute;top:4032;width:480;height:480" coordorigin=",403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              <v:line id="Line 903" o:spid="_x0000_s1928" style="position:absolute;visibility:visible;mso-wrap-style:square" from="0,4272" to="480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pV48MAAADcAAAADwAAAGRycy9kb3ducmV2LnhtbERPTWsCMRC9C/6HMIXeNFsLRbZGqS2i&#10;VKVUvfQ2JNPN1s1k2URd/fVGEHqbx/uc0aR1lThSE0rPCp76GQhi7U3JhYLddtYbgggR2WDlmRSc&#10;KcBk3O2MMDf+xN903MRCpBAOOSqwMda5lEFbchj6viZO3K9vHMYEm0KaBk8p3FVykGUv0mHJqcFi&#10;Te+W9H5zcAqmH38/6+V8aqPWO+O//LZcfV6Uenxo315BRGrjv/juXpg0/3kAt2fSBXJ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6VePDAAAA3AAAAA8AAAAAAAAAAAAA&#10;AAAAoQIAAGRycy9kb3ducmV2LnhtbFBLBQYAAAAABAAEAPkAAACRAwAAAAA=&#10;" strokecolor="windowText">
                                  <v:stroke dashstyle="dash"/>
                                </v:line>
                                <v:line id="Line 904" o:spid="_x0000_s1929" style="position:absolute;rotation:-90;visibility:visible;mso-wrap-style:square" from="0,4272" to="480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fs5cMAAADcAAAADwAAAGRycy9kb3ducmV2LnhtbERP32vCMBB+H+x/CDfwbaYqk9GZFhUF&#10;YcKcDny9NbemrLnUJtr63xthsLf7+H7eLO9tLS7U+sqxgtEwAUFcOF1xqeDrsH5+BeEDssbaMSm4&#10;koc8e3yYYapdx5902YdSxBD2KSowITSplL4wZNEPXUMcuR/XWgwRtqXULXYx3NZynCRTabHi2GCw&#10;oaWh4nd/tgrs+2F7/Dh/7zq/mBp3fDmNcXVSavDUz99ABOrDv/jPvdFx/mQC92fiBTK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GX7OXDAAAA3AAAAA8AAAAAAAAAAAAA&#10;AAAAoQIAAGRycy9kb3ducmV2LnhtbFBLBQYAAAAABAAEAPkAAACRAwAAAAA=&#10;" strokecolor="windowText">
                                  <v:stroke dashstyle="dash"/>
                                </v:line>
                              </v:group>
                              <v:group id="Group 905" o:spid="_x0000_s1930" style="position:absolute;left:480;top:4032;width:480;height:480" coordorigin="480,403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              <v:line id="Line 906" o:spid="_x0000_s1931" style="position:absolute;visibility:visible;mso-wrap-style:square" from="480,4272" to="960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RuD8YAAADcAAAADwAAAGRycy9kb3ducmV2LnhtbESPQU8CMRCF7yb8h2ZMuElXSYxZKUQ0&#10;BiMSI3DhNmmH7cp2utkWWPn1zsHE20zem/e+mcz60KgTdamObOB2VIAittHVXBnYbl5vHkCljOyw&#10;iUwGfijBbDq4mmDp4pm/6LTOlZIQTiUa8Dm3pdbJegqYRrElFm0fu4BZ1q7SrsOzhIdG3xXFvQ5Y&#10;szR4bOnZkz2sj8HA/OV7t1ou5j5bu3XxM27qj/eLMcPr/ukRVKY+/5v/rt+c4I8FX56RCfT0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hkbg/GAAAA3AAAAA8AAAAAAAAA&#10;AAAAAAAAoQIAAGRycy9kb3ducmV2LnhtbFBLBQYAAAAABAAEAPkAAACUAwAAAAA=&#10;" strokecolor="windowText">
                                  <v:stroke dashstyle="dash"/>
                                </v:line>
                                <v:line id="Line 907" o:spid="_x0000_s1932" style="position:absolute;rotation:-90;visibility:visible;mso-wrap-style:square" from="480,4272" to="960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nXCcMAAADcAAAADwAAAGRycy9kb3ducmV2LnhtbERP32vCMBB+H/g/hBN8m6kOZXSmRccG&#10;goM5Hfh6a86m2FxqE2333xthsLf7+H7eIu9tLa7U+sqxgsk4AUFcOF1xqeB7//74DMIHZI21Y1Lw&#10;Sx7ybPCwwFS7jr/ouguliCHsU1RgQmhSKX1hyKIfu4Y4ckfXWgwRtqXULXYx3NZymiRzabHi2GCw&#10;oVdDxWl3sQrsZv9x+Lz8bDu/mht3mJ2n+HZWajTsly8gAvXhX/znXus4/2kC92fiBTK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4J1wnDAAAA3AAAAA8AAAAAAAAAAAAA&#10;AAAAoQIAAGRycy9kb3ducmV2LnhtbFBLBQYAAAAABAAEAPkAAACRAwAAAAA=&#10;" strokecolor="windowText">
                                  <v:stroke dashstyle="dash"/>
                                </v:line>
                              </v:group>
                            </v:group>
                            <v:group id="Group 908" o:spid="_x0000_s1933" style="position:absolute;top:4512;width:960;height:480" coordorigin=",451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            <v:group id="Group 909" o:spid="_x0000_s1934" style="position:absolute;top:4512;width:480;height:480" coordorigin=",451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              <v:line id="Line 910" o:spid="_x0000_s1935" style="position:absolute;visibility:visible;mso-wrap-style:square" from="0,4752" to="480,4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jFPcMAAADcAAAADwAAAGRycy9kb3ducmV2LnhtbERPTWsCMRC9F/wPYYTearYeRFajaEWU&#10;1iJVL96GZNxsu5ksm1RXf70RCr3N433OeNq6SpypCaVnBa+9DASx9qbkQsFhv3wZgggR2WDlmRRc&#10;KcB00nkaY278hb/ovIuFSCEcclRgY6xzKYO25DD0fE2cuJNvHMYEm0KaBi8p3FWyn2UD6bDk1GCx&#10;pjdL+mf36xTMF9/Hz4/V3EatD8Zv/b7cvN+Ueu62sxGISG38F/+51ybN7w/g8Uy6QE7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0YxT3DAAAA3AAAAA8AAAAAAAAAAAAA&#10;AAAAoQIAAGRycy9kb3ducmV2LnhtbFBLBQYAAAAABAAEAPkAAACRAwAAAAA=&#10;" strokecolor="windowText">
                                  <v:stroke dashstyle="dash"/>
                                </v:line>
                                <v:line id="Line 911" o:spid="_x0000_s1936" style="position:absolute;rotation:-90;visibility:visible;mso-wrap-style:square" from="0,4752" to="480,4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V8O8MAAADcAAAADwAAAGRycy9kb3ducmV2LnhtbERP32vCMBB+F/wfwgm+aWpBJ51RdEwQ&#10;JmzqwNdbc2uKzaU20Xb/vRkM9nYf389brDpbiTs1vnSsYDJOQBDnTpdcKPg8bUdzED4ga6wck4If&#10;8rBa9nsLzLRr+UD3YyhEDGGfoQITQp1J6XNDFv3Y1cSR+3aNxRBhU0jdYBvDbSXTJJlJiyXHBoM1&#10;vRjKL8ebVWDfTvvz++3ro/WbmXHn6TXF16tSw0G3fgYRqAv/4j/3Tsf56RP8PhMvkM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t1fDvDAAAA3AAAAA8AAAAAAAAAAAAA&#10;AAAAoQIAAGRycy9kb3ducmV2LnhtbFBLBQYAAAAABAAEAPkAAACRAwAAAAA=&#10;" strokecolor="windowText">
                                  <v:stroke dashstyle="dash"/>
                                </v:line>
                              </v:group>
                              <v:group id="Group 912" o:spid="_x0000_s1937" style="position:absolute;left:480;top:4512;width:480;height:480" coordorigin="480,451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              <v:line id="Line 913" o:spid="_x0000_s1938" style="position:absolute;visibility:visible;mso-wrap-style:square" from="480,4752" to="960,4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b+0cMAAADcAAAADwAAAGRycy9kb3ducmV2LnhtbERPTWsCMRC9C/6HMIXeNFspRbZGqS2i&#10;VKVUvfQ2JNPN1s1k2URd/fVGEHqbx/uc0aR1lThSE0rPCp76GQhi7U3JhYLddtYbgggR2WDlmRSc&#10;KcBk3O2MMDf+xN903MRCpBAOOSqwMda5lEFbchj6viZO3K9vHMYEm0KaBk8p3FVykGUv0mHJqcFi&#10;Te+W9H5zcAqmH38/6+V8aqPWO+O//LZcfV6Uenxo315BRGrjv/juXpg0f/AMt2fSBXJ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KG/tHDAAAA3AAAAA8AAAAAAAAAAAAA&#10;AAAAoQIAAGRycy9kb3ducmV2LnhtbFBLBQYAAAAABAAEAPkAAACRAwAAAAA=&#10;" strokecolor="windowText">
                                  <v:stroke dashstyle="dash"/>
                                </v:line>
                                <v:line id="Line 914" o:spid="_x0000_s1939" style="position:absolute;rotation:-90;visibility:visible;mso-wrap-style:square" from="480,4752" to="960,4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tH18MAAADcAAAADwAAAGRycy9kb3ducmV2LnhtbERP32vCMBB+H/g/hBP2NlMLitSmMscE&#10;YcI2FXy9NbemrLnUJtr63y8DYW/38f28fDXYRlyp87VjBdNJAoK4dLrmSsHxsHlagPABWWPjmBTc&#10;yMOqGD3kmGnX8ydd96ESMYR9hgpMCG0mpS8NWfQT1xJH7tt1FkOEXSV1h30Mt41Mk2QuLdYcGwy2&#10;9GKo/NlfrAL7dtid3i9fH71fz407zc4pvp6VehwPz0sQgYbwL767tzrOT2fw90y8QB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TrR9fDAAAA3AAAAA8AAAAAAAAAAAAA&#10;AAAAoQIAAGRycy9kb3ducmV2LnhtbFBLBQYAAAAABAAEAPkAAACRAwAAAAA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915" o:spid="_x0000_s1940" style="position:absolute;left:960;top:4032;width:960;height:960" coordorigin="960,4032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          <v:group id="Group 916" o:spid="_x0000_s1941" style="position:absolute;left:960;top:4032;width:960;height:480" coordorigin="960,403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            <v:group id="Group 917" o:spid="_x0000_s1942" style="position:absolute;left:960;top:4032;width:480;height:480" coordorigin="960,403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              <v:line id="Line 918" o:spid="_x0000_s1943" style="position:absolute;visibility:visible;mso-wrap-style:square" from="960,4272" to="1440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c+acYAAADcAAAADwAAAGRycy9kb3ducmV2LnhtbESPT2sCMRDF74V+hzCF3jSrh1K2RlFL&#10;sfQPUvXibUjGzepmsmxS3fbTdw5CbzO8N+/9ZjLrQ6PO1KU6soHRsABFbKOruTKw274MHkGljOyw&#10;iUwGfijBbHp7M8HSxQt/0XmTKyUhnEo04HNuS62T9RQwDWNLLNohdgGzrF2lXYcXCQ+NHhfFgw5Y&#10;szR4bGnpyZ4238HA4vm4/3xfLXy2dufiOm7rj7dfY+7v+vkTqEx9/jdfr1+d4I+EVp6RCfT0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2nPmnGAAAA3AAAAA8AAAAAAAAA&#10;AAAAAAAAoQIAAGRycy9kb3ducmV2LnhtbFBLBQYAAAAABAAEAPkAAACUAwAAAAA=&#10;" strokecolor="windowText">
                                  <v:stroke dashstyle="dash"/>
                                </v:line>
                                <v:line id="Line 919" o:spid="_x0000_s1944" style="position:absolute;rotation:-90;visibility:visible;mso-wrap-style:square" from="960,4272" to="1440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8qHb8IAAADcAAAADwAAAGRycy9kb3ducmV2LnhtbERP32vCMBB+F/Y/hBP2pqnCRKtR3Nhg&#10;MEGngq9nczbF5lKbaLv/3gjC3u7j+3mzRWtLcaPaF44VDPoJCOLM6YJzBfvdV28MwgdkjaVjUvBH&#10;Hhbzl84MU+0a/qXbNuQihrBPUYEJoUql9Jkhi77vKuLInVxtMURY51LX2MRwW8phkoykxYJjg8GK&#10;Pgxl5+3VKrA/u9VhfT1uGv8+Mu7wdhni50Wp1267nIII1IZ/8dP9reP8wQQez8QL5Pw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8qHb8IAAADcAAAADwAAAAAAAAAAAAAA&#10;AAChAgAAZHJzL2Rvd25yZXYueG1sUEsFBgAAAAAEAAQA+QAAAJADAAAAAA==&#10;" strokecolor="windowText">
                                  <v:stroke dashstyle="dash"/>
                                </v:line>
                              </v:group>
                              <v:group id="Group 920" o:spid="_x0000_s1945" style="position:absolute;left:1440;top:4032;width:480;height:480" coordorigin="1440,403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              <v:line id="Line 921" o:spid="_x0000_s1946" style="position:absolute;visibility:visible;mso-wrap-style:square" from="1440,4272" to="1920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3QPgMMAAADcAAAADwAAAGRycy9kb3ducmV2LnhtbERPS2sCMRC+C/6HMII3zepBytYoVZGW&#10;1iI+Lr0NyXSzupksm6hbf31TKHibj+8503nrKnGlJpSeFYyGGQhi7U3JhYLjYT14AhEissHKMyn4&#10;oQDzWbczxdz4G+/ouo+FSCEcclRgY6xzKYO25DAMfU2cuG/fOIwJNoU0Dd5SuKvkOMsm0mHJqcFi&#10;TUtL+ry/OAWL1enr8+N1YaPWR+O3/lBu3u9K9XvtyzOISG18iP/dbybNH03g75l0gZ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N0D4DDAAAA3AAAAA8AAAAAAAAAAAAA&#10;AAAAoQIAAGRycy9kb3ducmV2LnhtbFBLBQYAAAAABAAEAPkAAACRAwAAAAA=&#10;" strokecolor="windowText">
                                  <v:stroke dashstyle="dash"/>
                                </v:line>
                                <v:line id="Line 922" o:spid="_x0000_s1947" style="position:absolute;rotation:-90;visibility:visible;mso-wrap-style:square" from="1440,4272" to="1920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m2hsIAAADcAAAADwAAAGRycy9kb3ducmV2LnhtbERP32vCMBB+F/Y/hBP2pqnCVKpR3Nhg&#10;MEGngq9nczbF5lKbaLv/3gjC3u7j+3mzRWtLcaPaF44VDPoJCOLM6YJzBfvdV28CwgdkjaVjUvBH&#10;Hhbzl84MU+0a/qXbNuQihrBPUYEJoUql9Jkhi77vKuLInVxtMURY51LX2MRwW8phkoykxYJjg8GK&#10;Pgxl5+3VKrA/u9VhfT1uGv8+Mu7wdhni50Wp1267nIII1IZ/8dP9reP8wRgez8QL5Pw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Rm2hsIAAADcAAAADwAAAAAAAAAAAAAA&#10;AAChAgAAZHJzL2Rvd25yZXYueG1sUEsFBgAAAAAEAAQA+QAAAJADAAAAAA==&#10;" strokecolor="windowText">
                                  <v:stroke dashstyle="dash"/>
                                </v:line>
                              </v:group>
                            </v:group>
                            <v:group id="Group 923" o:spid="_x0000_s1948" style="position:absolute;left:960;top:4512;width:960;height:480" coordorigin="960,451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            <v:group id="Group 924" o:spid="_x0000_s1949" style="position:absolute;left:960;top:4512;width:480;height:480" coordorigin="960,451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              <v:line id="Line 925" o:spid="_x0000_s1950" style="position:absolute;visibility:visible;mso-wrap-style:square" from="960,4752" to="1440,4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8Jg8MAAADcAAAADwAAAGRycy9kb3ducmV2LnhtbERPS2sCMRC+F/ofwhS81aweRFajaIso&#10;fSA+Lt6GZNxsu5ksm6hrf70RCt7m43vOeNq6SpypCaVnBb1uBoJYe1NyoWC/W7wOQYSIbLDyTAqu&#10;FGA6eX4aY278hTd03sZCpBAOOSqwMda5lEFbchi6viZO3NE3DmOCTSFNg5cU7irZz7KBdFhyarBY&#10;05sl/bs9OQXz95/D9+dybqPWe+PXfld+ffwp1XlpZyMQkdr4EP+7VybN7/Xh/ky6QE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xPCYPDAAAA3AAAAA8AAAAAAAAAAAAA&#10;AAAAoQIAAGRycy9kb3ducmV2LnhtbFBLBQYAAAAABAAEAPkAAACRAwAAAAA=&#10;" strokecolor="windowText">
                                  <v:stroke dashstyle="dash"/>
                                </v:line>
                                <v:line id="Line 926" o:spid="_x0000_s1951" style="position:absolute;rotation:-90;visibility:visible;mso-wrap-style:square" from="960,4752" to="1440,4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KwhcMAAADcAAAADwAAAGRycy9kb3ducmV2LnhtbERP32vCMBB+H/g/hBN8m6kOZXSmRccG&#10;goM5Hfh6a86m2FxqE2333xthsLf7+H7eIu9tLa7U+sqxgsk4AUFcOF1xqeB7//74DMIHZI21Y1Lw&#10;Sx7ybPCwwFS7jr/ouguliCHsU1RgQmhSKX1hyKIfu4Y4ckfXWgwRtqXULXYx3NZymiRzabHi2GCw&#10;oVdDxWl3sQrsZv9x+Lz8bDu/mht3mJ2n+HZWajTsly8gAvXhX/znXus4f/IE92fiBTK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oisIXDAAAA3AAAAA8AAAAAAAAAAAAA&#10;AAAAoQIAAGRycy9kb3ducmV2LnhtbFBLBQYAAAAABAAEAPkAAACRAwAAAAA=&#10;" strokecolor="windowText">
                                  <v:stroke dashstyle="dash"/>
                                </v:line>
                              </v:group>
                              <v:group id="Group 927" o:spid="_x0000_s1952" style="position:absolute;left:1440;top:4512;width:480;height:480" coordorigin="1440,451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              <v:line id="Line 928" o:spid="_x0000_s1953" style="position:absolute;visibility:visible;mso-wrap-style:square" from="1440,4752" to="1920,4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Eyb8YAAADcAAAADwAAAGRycy9kb3ducmV2LnhtbESPT2sCMRDF74V+hzCF3jSrh1K2RlFL&#10;sfQPUvXibUjGzepmsmxS3fbTdw5CbzO8N+/9ZjLrQ6PO1KU6soHRsABFbKOruTKw274MHkGljOyw&#10;iUwGfijBbHp7M8HSxQt/0XmTKyUhnEo04HNuS62T9RQwDWNLLNohdgGzrF2lXYcXCQ+NHhfFgw5Y&#10;szR4bGnpyZ4238HA4vm4/3xfLXy2dufiOm7rj7dfY+7v+vkTqEx9/jdfr1+d4I8EX56RCfT0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RMm/GAAAA3AAAAA8AAAAAAAAA&#10;AAAAAAAAoQIAAGRycy9kb3ducmV2LnhtbFBLBQYAAAAABAAEAPkAAACUAwAAAAA=&#10;" strokecolor="windowText">
                                  <v:stroke dashstyle="dash"/>
                                </v:line>
                                <v:line id="Line 929" o:spid="_x0000_s1954" style="position:absolute;rotation:-90;visibility:visible;mso-wrap-style:square" from="1440,4752" to="1920,4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yLacMAAADcAAAADwAAAGRycy9kb3ducmV2LnhtbERP32vCMBB+H/g/hBP2NtMKE6lNRWWD&#10;wQbbVPD1bM6m2FxqE2333y8DYW/38f28fDnYRtyo87VjBekkAUFcOl1zpWC/e32ag/ABWWPjmBT8&#10;kIdlMXrIMdOu52+6bUMlYgj7DBWYENpMSl8asugnriWO3Ml1FkOEXSV1h30Mt42cJslMWqw5Nhhs&#10;aWOoPG+vVoF9330cPq/Hr96vZ8Ydni9TfLko9TgeVgsQgYbwL76733Scn6bw90y8QB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W8i2nDAAAA3AAAAA8AAAAAAAAAAAAA&#10;AAAAoQIAAGRycy9kb3ducmV2LnhtbFBLBQYAAAAABAAEAPkAAACRAwAAAAA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  <v:group id="Group 930" o:spid="_x0000_s1955" style="position:absolute;top:4992;width:1920;height:960" coordorigin=",4992" coordsize="192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        <v:group id="Group 931" o:spid="_x0000_s1956" style="position:absolute;top:4992;width:960;height:960" coordorigin=",4992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          <v:group id="Group 932" o:spid="_x0000_s1957" style="position:absolute;top:4992;width:960;height:480" coordorigin=",499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            <v:group id="Group 933" o:spid="_x0000_s1958" style="position:absolute;top:4992;width:480;height:480" coordorigin=",499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              <v:line id="Line 934" o:spid="_x0000_s1959" style="position:absolute;visibility:visible;mso-wrap-style:square" from="0,5232" to="480,5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afXsMAAADcAAAADwAAAGRycy9kb3ducmV2LnhtbERPS2sCMRC+C/6HMEJvmtWDlNUoPiiV&#10;1lJ8XLwNybhZ3UyWTapbf31TKPQ2H99zpvPWVeJGTSg9KxgOMhDE2puSCwXHw0v/GUSIyAYrz6Tg&#10;mwLMZ93OFHPj77yj2z4WIoVwyFGBjbHOpQzaksMw8DVx4s6+cRgTbAppGryncFfJUZaNpcOSU4PF&#10;mlaW9HX/5RQs15fTx/vr0katj8Z/+kO5fXso9dRrFxMQkdr4L/5zb0yan43g95l0gZ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mWn17DAAAA3AAAAA8AAAAAAAAAAAAA&#10;AAAAoQIAAGRycy9kb3ducmV2LnhtbFBLBQYAAAAABAAEAPkAAACRAwAAAAA=&#10;" strokecolor="windowText">
                                  <v:stroke dashstyle="dash"/>
                                </v:line>
                                <v:line id="Line 935" o:spid="_x0000_s1960" style="position:absolute;rotation:-90;visibility:visible;mso-wrap-style:square" from="0,5232" to="480,5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smWMMAAADcAAAADwAAAGRycy9kb3ducmV2LnhtbERP22oCMRB9F/yHMELfNKtFka1Rammh&#10;oFAvBV/HzbhZupmsm+iuf2+Egm9zONeZLVpbiivVvnCsYDhIQBBnThecK/jdf/WnIHxA1lg6JgU3&#10;8rCYdzszTLVreEvXXchFDGGfogITQpVK6TNDFv3AVcSRO7naYoiwzqWusYnhtpSjJJlIiwXHBoMV&#10;fRjK/nYXq8Cu9uvDz+W4afxyYtxhfB7h51mpl177/gYiUBue4n/3t47zk1d4PBMvkPM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/7JljDAAAA3AAAAA8AAAAAAAAAAAAA&#10;AAAAoQIAAGRycy9kb3ducmV2LnhtbFBLBQYAAAAABAAEAPkAAACRAwAAAAA=&#10;" strokecolor="windowText">
                                  <v:stroke dashstyle="dash"/>
                                </v:line>
                              </v:group>
                              <v:group id="Group 936" o:spid="_x0000_s1961" style="position:absolute;left:480;top:4992;width:480;height:480" coordorigin="480,499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              <v:line id="Line 937" o:spid="_x0000_s1962" style="position:absolute;visibility:visible;mso-wrap-style:square" from="480,5232" to="960,5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ikssYAAADcAAAADwAAAGRycy9kb3ducmV2LnhtbESPQU8CMRCF7yb8h2ZIvElXD8QsFAIa&#10;IwGNEbhwm7TDdmE73WwrrP5652DibSbvzXvfTOd9aNSFulRHNnA/KkAR2+hqrgzsdy93j6BSRnbY&#10;RCYD35RgPhvcTLF08cqfdNnmSkkIpxIN+JzbUutkPQVMo9gSi3aMXcAsa1dp1+FVwkOjH4pirAPW&#10;LA0eW3ryZM/br2Bg+Xw6vG9elz5bu3fxI+7qt/WPMbfDfjEBlanP/+a/65UT/ELw5RmZQM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IpLLGAAAA3AAAAA8AAAAAAAAA&#10;AAAAAAAAoQIAAGRycy9kb3ducmV2LnhtbFBLBQYAAAAABAAEAPkAAACUAwAAAAA=&#10;" strokecolor="windowText">
                                  <v:stroke dashstyle="dash"/>
                                </v:line>
                                <v:line id="Line 938" o:spid="_x0000_s1963" style="position:absolute;rotation:-90;visibility:visible;mso-wrap-style:square" from="480,5232" to="960,5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UdtMIAAADcAAAADwAAAGRycy9kb3ducmV2LnhtbERP32vCMBB+F/wfwgl701RBkc4oUzYQ&#10;NpjWga9nczZlzaU20Xb//SIIvt3H9/MWq85W4kaNLx0rGI8SEMS50yUXCn4OH8M5CB+QNVaOScEf&#10;eVgt+70Fptq1vKdbFgoRQ9inqMCEUKdS+tyQRT9yNXHkzq6xGCJsCqkbbGO4reQkSWbSYsmxwWBN&#10;G0P5b3a1Cuzn4ev4fT3tWr+eGXecXib4flHqZdC9vYII1IWn+OHe6jg/GcP9mXiBX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GUdtMIAAADcAAAADwAAAAAAAAAAAAAA&#10;AAChAgAAZHJzL2Rvd25yZXYueG1sUEsFBgAAAAAEAAQA+QAAAJADAAAAAA==&#10;" strokecolor="windowText">
                                  <v:stroke dashstyle="dash"/>
                                </v:line>
                              </v:group>
                            </v:group>
                            <v:group id="Group 939" o:spid="_x0000_s1964" style="position:absolute;top:5472;width:960;height:480" coordorigin=",547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            <v:group id="Group 940" o:spid="_x0000_s1965" style="position:absolute;top:5472;width:480;height:480" coordorigin=",547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              <v:line id="Line 941" o:spid="_x0000_s1966" style="position:absolute;visibility:visible;mso-wrap-style:square" from="0,5712" to="480,5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pRn8UAAADbAAAADwAAAGRycy9kb3ducmV2LnhtbESPQWsCMRSE70L/Q3iCN83qQerWKNoi&#10;llaRqpfeHsnrZu3mZdmkuu2vbwTB4zAz3zDTeesqcaYmlJ4VDAcZCGLtTcmFguNh1X8EESKywcoz&#10;KfilAPPZQ2eKufEX/qDzPhYiQTjkqMDGWOdSBm3JYRj4mjh5X75xGJNsCmkavCS4q+Qoy8bSYclp&#10;wWJNz5b09/7HKVi+nD637+uljVofjd/5Q7l5+1Oq120XTyAitfEevrVfjYLJGK5f0g+Qs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qpRn8UAAADbAAAADwAAAAAAAAAA&#10;AAAAAAChAgAAZHJzL2Rvd25yZXYueG1sUEsFBgAAAAAEAAQA+QAAAJMDAAAAAA==&#10;" strokecolor="windowText">
                                  <v:stroke dashstyle="dash"/>
                                </v:line>
                                <v:line id="Line 942" o:spid="_x0000_s1967" style="position:absolute;rotation:-90;visibility:visible;mso-wrap-style:square" from="0,5712" to="480,5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CiysQAAADbAAAADwAAAGRycy9kb3ducmV2LnhtbESPQWsCMRSE74L/ITyht5pVqLZbo7Si&#10;IFiw1YLX5+a5Wdy8rJvorv++EQoeh5n5hpnMWluKK9W+cKxg0E9AEGdOF5wr+N0tn19B+ICssXRM&#10;Cm7kYTbtdiaYatfwD123IRcRwj5FBSaEKpXSZ4Ys+r6riKN3dLXFEGWdS11jE+G2lMMkGUmLBccF&#10;gxXNDWWn7cUqsOvd135zOXw3/nNk3P7lPMTFWamnXvvxDiJQGx7h//ZKK3gbw/1L/AFy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MKLKxAAAANsAAAAPAAAAAAAAAAAA&#10;AAAAAKECAABkcnMvZG93bnJldi54bWxQSwUGAAAAAAQABAD5AAAAkgMAAAAA&#10;" strokecolor="windowText">
                                  <v:stroke dashstyle="dash"/>
                                </v:line>
                              </v:group>
                              <v:group id="Group 943" o:spid="_x0000_s1968" style="position:absolute;left:480;top:5472;width:480;height:480" coordorigin="480,547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              <v:line id="Line 944" o:spid="_x0000_s1969" style="position:absolute;visibility:visible;mso-wrap-style:square" from="480,5712" to="960,5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Rqc8UAAADbAAAADwAAAGRycy9kb3ducmV2LnhtbESPQUsDMRSE74L/ITzBm81WRNq1aWkV&#10;UbSl2Pbi7ZE8N6ublyWJu6u/3giFHoeZ+YaZLQbXiI5CrD0rGI8KEMTam5orBYf949UEREzIBhvP&#10;pOCHIizm52czLI3v+Y26XapEhnAsUYFNqS2ljNqSwzjyLXH2PnxwmLIMlTQB+wx3jbwuilvpsOa8&#10;YLGle0v6a/ftFKwePt83r08rm7Q+GL/1+3r98qvU5cWwvAORaEin8LH9bBRMb+D/S/4Bcv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TRqc8UAAADbAAAADwAAAAAAAAAA&#10;AAAAAAChAgAAZHJzL2Rvd25yZXYueG1sUEsFBgAAAAAEAAQA+QAAAJMDAAAAAA==&#10;" strokecolor="windowText">
                                  <v:stroke dashstyle="dash"/>
                                </v:line>
                                <v:line id="Line 945" o:spid="_x0000_s1970" style="position:absolute;rotation:-90;visibility:visible;mso-wrap-style:square" from="480,5712" to="960,5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6ZJsUAAADbAAAADwAAAGRycy9kb3ducmV2LnhtbESP3WrCQBSE7wu+w3KE3tWNgtKmboJK&#10;CwUL9afg7Wn2mA1mz8bsauLbdwsFL4eZ+YaZ572txZVaXzlWMB4lIIgLpysuFXzv35+eQfiArLF2&#10;TApu5CHPBg9zTLXreEvXXShFhLBPUYEJoUml9IUhi37kGuLoHV1rMUTZllK32EW4reUkSWbSYsVx&#10;wWBDK0PFaXexCux6/3n4uvxsOr+cGXeYnif4dlbqcdgvXkEE6sM9/N/+0ApepvD3Jf4Amf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66ZJsUAAADb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946" o:spid="_x0000_s1971" style="position:absolute;left:960;top:4992;width:960;height:960" coordorigin="960,4992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          <v:group id="Group 947" o:spid="_x0000_s1972" style="position:absolute;left:960;top:4992;width:960;height:480" coordorigin="960,499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            <v:group id="Group 948" o:spid="_x0000_s1973" style="position:absolute;left:960;top:4992;width:480;height:480" coordorigin="960,499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              <v:line id="Line 949" o:spid="_x0000_s1974" style="position:absolute;visibility:visible;mso-wrap-style:square" from="960,5232" to="1440,5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D2q8IAAADbAAAADwAAAGRycy9kb3ducmV2LnhtbERPy2oCMRTdF/yHcAV3mrELkdEoPigt&#10;rUV8bNxdkutkdHIzTFKd+vXNQujycN7TeesqcaMmlJ4VDAcZCGLtTcmFguPhrT8GESKywcozKfil&#10;APNZ52WKufF33tFtHwuRQjjkqMDGWOdSBm3JYRj4mjhxZ984jAk2hTQN3lO4q+Rrlo2kw5JTg8Wa&#10;Vpb0df/jFCzXl9P31/vSRq2Pxm/9odx8PpTqddvFBESkNv6Ln+4Po2CcxqYv6QfI2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aD2q8IAAADbAAAADwAAAAAAAAAAAAAA&#10;AAChAgAAZHJzL2Rvd25yZXYueG1sUEsFBgAAAAAEAAQA+QAAAJADAAAAAA==&#10;" strokecolor="windowText">
                                  <v:stroke dashstyle="dash"/>
                                </v:line>
                                <v:line id="Line 950" o:spid="_x0000_s1975" style="position:absolute;rotation:-90;visibility:visible;mso-wrap-style:square" from="960,5232" to="1440,5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oF/sUAAADbAAAADwAAAGRycy9kb3ducmV2LnhtbESPQWvCQBSE7wX/w/IEb3WjoGh0E1Ra&#10;KLRQq4LXZ/Y1G5p9G7OrSf99t1DocZiZb5h13tta3Kn1lWMFk3ECgrhwuuJSwen4/LgA4QOyxtox&#10;KfgmD3k2eFhjql3HH3Q/hFJECPsUFZgQmlRKXxiy6MeuIY7ep2sthijbUuoWuwi3tZwmyVxarDgu&#10;GGxoZ6j4OtysAvt6fDu/3y77zm/nxp1n1yk+XZUaDfvNCkSgPvyH/9ovWsFiCb9f4g+Q2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zoF/sUAAADb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951" o:spid="_x0000_s1976" style="position:absolute;left:1440;top:4992;width:480;height:480" coordorigin="1440,499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              <v:line id="Line 952" o:spid="_x0000_s1977" style="position:absolute;visibility:visible;mso-wrap-style:square" from="1440,5232" to="1920,5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3PHQsUAAADbAAAADwAAAGRycy9kb3ducmV2LnhtbESPQWsCMRSE74L/ITzBm2bbg8hqFG0p&#10;ldoiXb14eyTPzermZdmkuvbXN4VCj8PMfMPMl52rxZXaUHlW8DDOQBBrbyouFRz2L6MpiBCRDdae&#10;ScGdAiwX/d4cc+Nv/EnXIpYiQTjkqMDG2ORSBm3JYRj7hjh5J986jEm2pTQt3hLc1fIxyybSYcVp&#10;wWJDT5b0pfhyCtbP5+PH9nVto9YH43d+X72/fSs1HHSrGYhIXfwP/7U3RsF0Ar9f0g+Qi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3PHQsUAAADbAAAADwAAAAAAAAAA&#10;AAAAAAChAgAAZHJzL2Rvd25yZXYueG1sUEsFBgAAAAAEAAQA+QAAAJMDAAAAAA==&#10;" strokecolor="windowText">
                                  <v:stroke dashstyle="dash"/>
                                </v:line>
                                <v:line id="Line 953" o:spid="_x0000_s1978" style="position:absolute;rotation:-90;visibility:visible;mso-wrap-style:square" from="1440,5232" to="1920,5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k0F8UAAADbAAAADwAAAGRycy9kb3ducmV2LnhtbESPQWvCQBSE7wX/w/IK3uqmglZiNlJL&#10;BaFCrQpen9lnNjT7NmZXk/57t1DocZiZb5hs0dta3Kj1lWMFz6MEBHHhdMWlgsN+9TQD4QOyxtox&#10;KfghD4t88JBhql3HX3TbhVJECPsUFZgQmlRKXxiy6EeuIY7e2bUWQ5RtKXWLXYTbWo6TZCotVhwX&#10;DDb0Zqj43l2tAvux3xw/r6dt55dT446TyxjfL0oNH/vXOYhAffgP/7XXWsHsBX6/xB8g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ek0F8UAAADb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  <v:group id="Group 954" o:spid="_x0000_s1979" style="position:absolute;left:960;top:5472;width:960;height:480" coordorigin="960,547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            <v:group id="Group 955" o:spid="_x0000_s1980" style="position:absolute;left:960;top:5472;width:480;height:480" coordorigin="960,547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              <v:line id="Line 956" o:spid="_x0000_s1981" style="position:absolute;visibility:visible;mso-wrap-style:square" from="960,5712" to="1440,5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jBQcUAAADbAAAADwAAAGRycy9kb3ducmV2LnhtbESPQWsCMRSE7wX/Q3iCt5qtB5HVKNpS&#10;lNoiXb14eyTPzermZdmkuvbXN4VCj8PMfMPMFp2rxZXaUHlW8DTMQBBrbyouFRz2r48TECEiG6w9&#10;k4I7BVjMew8zzI2/8Sddi1iKBOGQowIbY5NLGbQlh2HoG+LknXzrMCbZltK0eEtwV8tRlo2lw4rT&#10;gsWGni3pS/HlFKxezseP7Xplo9YH43d+X72/fSs16HfLKYhIXfwP/7U3RsFkBL9f0g+Q8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EjBQcUAAADbAAAADwAAAAAAAAAA&#10;AAAAAAChAgAAZHJzL2Rvd25yZXYueG1sUEsFBgAAAAAEAAQA+QAAAJMDAAAAAA==&#10;" strokecolor="windowText">
                                  <v:stroke dashstyle="dash"/>
                                </v:line>
                                <v:line id="Line 957" o:spid="_x0000_s1982" style="position:absolute;rotation:-90;visibility:visible;mso-wrap-style:square" from="960,5712" to="1440,5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IyFMQAAADbAAAADwAAAGRycy9kb3ducmV2LnhtbESPQWsCMRSE74L/IbxCb5qtUpHVKFUU&#10;ChW0Knh9bp6bpZuXdRPd9d83BaHHYWa+Yabz1pbiTrUvHCt46ycgiDOnC84VHA/r3hiED8gaS8ek&#10;4EEe5rNuZ4qpdg1/030fchEh7FNUYEKoUil9Zsii77uKOHoXV1sMUda51DU2EW5LOUiSkbRYcFww&#10;WNHSUPazv1kF9uuwOW1v513jFyPjTu/XAa6uSr2+tB8TEIHa8B9+tj+1gvEQ/r7EHyB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0jIUxAAAANsAAAAPAAAAAAAAAAAA&#10;AAAAAKECAABkcnMvZG93bnJldi54bWxQSwUGAAAAAAQABAD5AAAAkgMAAAAA&#10;" strokecolor="windowText">
                                  <v:stroke dashstyle="dash"/>
                                </v:line>
                              </v:group>
                              <v:group id="Group 958" o:spid="_x0000_s1983" style="position:absolute;left:1440;top:5472;width:480;height:480" coordorigin="1440,547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              <v:line id="Line 959" o:spid="_x0000_s1984" style="position:absolute;visibility:visible;mso-wrap-style:square" from="1440,5712" to="1920,5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b6rcIAAADbAAAADwAAAGRycy9kb3ducmV2LnhtbERPy2oCMRTdF/yHcAV3mrELkdEoPigt&#10;rUV8bNxdkutkdHIzTFKd+vXNQujycN7TeesqcaMmlJ4VDAcZCGLtTcmFguPhrT8GESKywcozKfil&#10;APNZ52WKufF33tFtHwuRQjjkqMDGWOdSBm3JYRj4mjhxZ984jAk2hTQN3lO4q+Rrlo2kw5JTg8Wa&#10;Vpb0df/jFCzXl9P31/vSRq2Pxm/9odx8PpTqddvFBESkNv6Ln+4Po2Cc1qcv6QfI2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9b6rcIAAADbAAAADwAAAAAAAAAAAAAA&#10;AAChAgAAZHJzL2Rvd25yZXYueG1sUEsFBgAAAAAEAAQA+QAAAJADAAAAAA==&#10;" strokecolor="windowText">
                                  <v:stroke dashstyle="dash"/>
                                </v:line>
                                <v:line id="Line 960" o:spid="_x0000_s1985" style="position:absolute;rotation:-90;visibility:visible;mso-wrap-style:square" from="1440,5712" to="1920,5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wJ+MQAAADbAAAADwAAAGRycy9kb3ducmV2LnhtbESPQWvCQBSE74L/YXlCb7pRqEjqKq0o&#10;CAq1seD1NfuaDc2+jdnVxH/vFgSPw8x8w8yXna3ElRpfOlYwHiUgiHOnSy4UfB83wxkIH5A1Vo5J&#10;wY08LBf93hxT7Vr+omsWChEh7FNUYEKoUyl9bsiiH7maOHq/rrEYomwKqRtsI9xWcpIkU2mx5Lhg&#10;sKaVofwvu1gFdnfcnz4vP4fWf0yNO72eJ7g+K/Uy6N7fQATqwjP8aG+1gtkY/r/EH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TAn4xAAAANsAAAAPAAAAAAAAAAAA&#10;AAAAAKECAABkcnMvZG93bnJldi54bWxQSwUGAAAAAAQABAD5AAAAkgM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</v:group>
                      <v:group id="Group 961" o:spid="_x0000_s1986" style="position:absolute;left:1920;top:4032;width:1920;height:1920" coordorigin="1920,4032" coordsize="1920,1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    <v:group id="Group 962" o:spid="_x0000_s1987" style="position:absolute;left:1920;top:4032;width:1920;height:960" coordorigin="1920,4032" coordsize="192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        <v:group id="Group 963" o:spid="_x0000_s1988" style="position:absolute;left:1920;top:4032;width:960;height:960" coordorigin="1920,4032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          <v:group id="Group 964" o:spid="_x0000_s1989" style="position:absolute;left:1920;top:4032;width:960;height:480" coordorigin="1920,403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            <v:group id="Group 965" o:spid="_x0000_s1990" style="position:absolute;left:1920;top:4032;width:480;height:480" coordorigin="1920,403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              <v:line id="Line 966" o:spid="_x0000_s1991" style="position:absolute;visibility:visible;mso-wrap-style:square" from="1920,4272" to="2400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OKisIAAADbAAAADwAAAGRycy9kb3ducmV2LnhtbERPy2oCMRTdF/yHcAvuOpm6sGVqlNoi&#10;ig9K1Y27S3KdTJ3cDJOoU7/eLApdHs57NOlcLS7UhsqzgucsB0Gsvam4VLDfzZ5eQYSIbLD2TAp+&#10;KcBk3HsYYWH8lb/pso2lSCEcClRgY2wKKYO25DBkviFO3NG3DmOCbSlNi9cU7mo5yPOhdFhxarDY&#10;0IclfdqenYLp589hs5pPbdR6b/yX31Xr5U2p/mP3/gYiUhf/xX/uhVHwktanL+kHyPE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gOKisIAAADbAAAADwAAAAAAAAAAAAAA&#10;AAChAgAAZHJzL2Rvd25yZXYueG1sUEsFBgAAAAAEAAQA+QAAAJADAAAAAA==&#10;" strokecolor="windowText">
                                  <v:stroke dashstyle="dash"/>
                                </v:line>
                                <v:line id="Line 967" o:spid="_x0000_s1992" style="position:absolute;rotation:-90;visibility:visible;mso-wrap-style:square" from="1920,4272" to="2400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l538QAAADbAAAADwAAAGRycy9kb3ducmV2LnhtbESPQWsCMRSE70L/Q3hCb5pVqMpqFFta&#10;KFTQquD1uXluFjcv6ya6239vBKHHYWa+YWaL1pbiRrUvHCsY9BMQxJnTBecK9ruv3gSED8gaS8ek&#10;4I88LOYvnRmm2jX8S7dtyEWEsE9RgQmhSqX0mSGLvu8q4uidXG0xRFnnUtfYRLgt5TBJRtJiwXHB&#10;YEUfhrLz9moV2J/d6rC+HjeNfx8Zd3i7DPHzotRrt11OQQRqw3/42f7WCsYDeHyJP0D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mXnfxAAAANsAAAAPAAAAAAAAAAAA&#10;AAAAAKECAABkcnMvZG93bnJldi54bWxQSwUGAAAAAAQABAD5AAAAkgMAAAAA&#10;" strokecolor="windowText">
                                  <v:stroke dashstyle="dash"/>
                                </v:line>
                              </v:group>
                              <v:group id="Group 968" o:spid="_x0000_s1993" style="position:absolute;left:2400;top:4032;width:480;height:480" coordorigin="2400,403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              <v:line id="Line 969" o:spid="_x0000_s1994" style="position:absolute;visibility:visible;mso-wrap-style:square" from="2400,4272" to="2880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wQUcIAAADbAAAADwAAAGRycy9kb3ducmV2LnhtbERPz2vCMBS+C/sfwhvspuk8iHSmohuy&#10;oROZ9rLbI3lr6pqX0mRa99ebg+Dx4/s9m/euESfqQu1ZwfMoA0Gsvam5UlAeVsMpiBCRDTaeScGF&#10;AsyLh8EMc+PP/EWnfaxECuGQowIbY5tLGbQlh2HkW+LE/fjOYUywq6Tp8JzCXSPHWTaRDmtODRZb&#10;erWkf/d/TsHy7fi93bwvbdS6NH7nD/Xn+l+pp8d+8QIiUh/v4pv7wyiYpLHpS/oBsrg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awQUcIAAADbAAAADwAAAAAAAAAAAAAA&#10;AAChAgAAZHJzL2Rvd25yZXYueG1sUEsFBgAAAAAEAAQA+QAAAJADAAAAAA==&#10;" strokecolor="windowText">
                                  <v:stroke dashstyle="dash"/>
                                </v:line>
                                <v:line id="Line 970" o:spid="_x0000_s1995" style="position:absolute;rotation:-90;visibility:visible;mso-wrap-style:square" from="2400,4272" to="2880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bjBMQAAADbAAAADwAAAGRycy9kb3ducmV2LnhtbESPQWvCQBSE70L/w/KE3nSj0KCpq9jS&#10;QqEFNRa8vmZfs8Hs25hdTfrvu4LgcZiZb5jFqre1uFDrK8cKJuMEBHHhdMWlgu/9+2gGwgdkjbVj&#10;UvBHHlbLh8ECM+063tElD6WIEPYZKjAhNJmUvjBk0Y9dQxy9X9daDFG2pdQtdhFuazlNklRarDgu&#10;GGzo1VBxzM9Wgf3cfx02559t519S4w5Ppym+nZR6HPbrZxCB+nAP39ofWkE6h+uX+APk8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NuMExAAAANsAAAAPAAAAAAAAAAAA&#10;AAAAAKECAABkcnMvZG93bnJldi54bWxQSwUGAAAAAAQABAD5AAAAkgMAAAAA&#10;" strokecolor="windowText">
                                  <v:stroke dashstyle="dash"/>
                                </v:line>
                              </v:group>
                            </v:group>
                            <v:group id="Group 971" o:spid="_x0000_s1996" style="position:absolute;left:1920;top:4512;width:960;height:480" coordorigin="1920,451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            <v:group id="Group 972" o:spid="_x0000_s1997" style="position:absolute;left:1920;top:4512;width:480;height:480" coordorigin="1920,451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              <v:line id="Line 973" o:spid="_x0000_s1998" style="position:absolute;visibility:visible;mso-wrap-style:square" from="1920,4752" to="2400,4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EaVMUAAADbAAAADwAAAGRycy9kb3ducmV2LnhtbESPT2sCMRTE74LfIbyCN81WisjWKLVF&#10;Kv6hVL309kheN1s3L8sm6tpP3whCj8PM/IaZzFpXiTM1ofSs4HGQgSDW3pRcKDjsF/0xiBCRDVae&#10;ScGVAsym3c4Ec+Mv/EnnXSxEgnDIUYGNsc6lDNqSwzDwNXHyvn3jMCbZFNI0eElwV8lhlo2kw5LT&#10;gsWaXi3p4+7kFMzffr626/e5jVofjP/w+3Kz+lWq99C+PIOI1Mb/8L29NApGT3D7kn6An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OEaVMUAAADbAAAADwAAAAAAAAAA&#10;AAAAAAChAgAAZHJzL2Rvd25yZXYueG1sUEsFBgAAAAAEAAQA+QAAAJMDAAAAAA==&#10;" strokecolor="windowText">
                                  <v:stroke dashstyle="dash"/>
                                </v:line>
                                <v:line id="Line 974" o:spid="_x0000_s1999" style="position:absolute;rotation:-90;visibility:visible;mso-wrap-style:square" from="1920,4752" to="2400,4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vpAcQAAADbAAAADwAAAGRycy9kb3ducmV2LnhtbESPQWvCQBSE70L/w/IK3nRTwSCpq1hR&#10;ECzYasHrM/vMBrNvY3Y16b93C0KPw8x8w0znna3EnRpfOlbwNkxAEOdOl1wo+DmsBxMQPiBrrByT&#10;gl/yMJ+99KaYadfyN933oRARwj5DBSaEOpPS54Ys+qGriaN3do3FEGVTSN1gG+G2kqMkSaXFkuOC&#10;wZqWhvLL/mYV2O3h87i7nb5a/5EadxxfR7i6KtV/7RbvIAJ14T/8bG+0gnQMf1/iD5C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e+kBxAAAANsAAAAPAAAAAAAAAAAA&#10;AAAAAKECAABkcnMvZG93bnJldi54bWxQSwUGAAAAAAQABAD5AAAAkgMAAAAA&#10;" strokecolor="windowText">
                                  <v:stroke dashstyle="dash"/>
                                </v:line>
                              </v:group>
                              <v:group id="Group 975" o:spid="_x0000_s2000" style="position:absolute;left:2400;top:4512;width:480;height:480" coordorigin="2400,451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              <v:line id="Line 976" o:spid="_x0000_s2001" style="position:absolute;visibility:visible;mso-wrap-style:square" from="2400,4752" to="2880,4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Qnu8QAAADbAAAADwAAAGRycy9kb3ducmV2LnhtbESPQWsCMRSE7wX/Q3hCbzVbDyKrUbQi&#10;SmuRqhdvj+S52XbzsmxSXf31Rij0OMzMN8x42rpKnKkJpWcFr70MBLH2puRCwWG/fBmCCBHZYOWZ&#10;FFwpwHTSeRpjbvyFv+i8i4VIEA45KrAx1rmUQVtyGHq+Jk7eyTcOY5JNIU2DlwR3lexn2UA6LDkt&#10;WKzpzZL+2f06BfPF9/HzYzW3UeuD8Vu/LzfvN6Weu+1sBCJSG//Df+21UTDow+NL+gFyc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RCe7xAAAANsAAAAPAAAAAAAAAAAA&#10;AAAAAKECAABkcnMvZG93bnJldi54bWxQSwUGAAAAAAQABAD5AAAAkgMAAAAA&#10;" strokecolor="windowText">
                                  <v:stroke dashstyle="dash"/>
                                </v:line>
                                <v:line id="Line 977" o:spid="_x0000_s2002" style="position:absolute;rotation:-90;visibility:visible;mso-wrap-style:square" from="2400,4752" to="2880,4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7U7sQAAADbAAAADwAAAGRycy9kb3ducmV2LnhtbESPQWvCQBSE70L/w/IK3nRTi6FEV2lL&#10;C4IFbRS8PrPPbGj2bcyuJv333YLgcZiZb5j5sre1uFLrK8cKnsYJCOLC6YpLBfvd5+gFhA/IGmvH&#10;pOCXPCwXD4M5Ztp1/E3XPJQiQthnqMCE0GRS+sKQRT92DXH0Tq61GKJsS6lb7CLc1nKSJKm0WHFc&#10;MNjQu6HiJ79YBXa9+zpsLsdt599S4w7T8wQ/zkoNH/vXGYhAfbiHb+2VVpA+w/+X+APk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3tTuxAAAANsAAAAPAAAAAAAAAAAA&#10;AAAAAKECAABkcnMvZG93bnJldi54bWxQSwUGAAAAAAQABAD5AAAAkgM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978" o:spid="_x0000_s2003" style="position:absolute;left:2880;top:4032;width:960;height:960" coordorigin="2880,4032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          <v:group id="Group 979" o:spid="_x0000_s2004" style="position:absolute;left:2880;top:4032;width:960;height:480" coordorigin="2880,403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            <v:group id="Group 980" o:spid="_x0000_s2005" style="position:absolute;left:2880;top:4032;width:480;height:480" coordorigin="2880,403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              <v:line id="Line 981" o:spid="_x0000_s2006" style="position:absolute;visibility:visible;mso-wrap-style:square" from="2880,4272" to="3360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PrBcUAAADbAAAADwAAAGRycy9kb3ducmV2LnhtbESPT2sCMRTE74LfIbyCN81WqMjWKLVF&#10;Kv6hVL309kheN1s3L8sm6tpP3whCj8PM/IaZzFpXiTM1ofSs4HGQgSDW3pRcKDjsF/0xiBCRDVae&#10;ScGVAsym3c4Ec+Mv/EnnXSxEgnDIUYGNsc6lDNqSwzDwNXHyvn3jMCbZFNI0eElwV8lhlo2kw5LT&#10;gsWaXi3p4+7kFMzffr626/e5jVofjP/w+3Kz+lWq99C+PIOI1Mb/8L29NAqeRnD7kn6An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RPrBcUAAADbAAAADwAAAAAAAAAA&#10;AAAAAAChAgAAZHJzL2Rvd25yZXYueG1sUEsFBgAAAAAEAAQA+QAAAJMDAAAAAA==&#10;" strokecolor="windowText">
                                  <v:stroke dashstyle="dash"/>
                                </v:line>
                                <v:line id="Line 982" o:spid="_x0000_s2007" style="position:absolute;rotation:-90;visibility:visible;mso-wrap-style:square" from="2880,4272" to="3360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kYUMUAAADbAAAADwAAAGRycy9kb3ducmV2LnhtbESP3WrCQBSE7wu+w3KE3tWNgrakboJK&#10;CwUL9afg7Wn2mA1mz8bsauLbdwsFL4eZ+YaZ572txZVaXzlWMB4lIIgLpysuFXzv359eQPiArLF2&#10;TApu5CHPBg9zTLXreEvXXShFhLBPUYEJoUml9IUhi37kGuLoHV1rMUTZllK32EW4reUkSWbSYsVx&#10;wWBDK0PFaXexCux6/3n4uvxsOr+cGXeYnif4dlbqcdgvXkEE6sM9/N/+0Aqmz/D3Jf4Amf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4kYUMUAAADb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983" o:spid="_x0000_s2008" style="position:absolute;left:3360;top:4032;width:480;height:480" coordorigin="3360,403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              <v:line id="Line 984" o:spid="_x0000_s2009" style="position:absolute;visibility:visible;mso-wrap-style:square" from="3360,4272" to="3840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3Q6cUAAADbAAAADwAAAGRycy9kb3ducmV2LnhtbESPQUsDMRSE74L/ITzBm81WtJS1aWkV&#10;UbSl2Pbi7ZE8N6ublyWJu6u/3giFHoeZ+YaZLQbXiI5CrD0rGI8KEMTam5orBYf949UUREzIBhvP&#10;pOCHIizm52czLI3v+Y26XapEhnAsUYFNqS2ljNqSwzjyLXH2PnxwmLIMlTQB+wx3jbwuiol0WHNe&#10;sNjSvSX9tft2ClYPn++b16eVTVofjN/6fb1++VXq8mJY3oFINKRT+Nh+Ngpub+D/S/4Bcv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3Q6cUAAADbAAAADwAAAAAAAAAA&#10;AAAAAAChAgAAZHJzL2Rvd25yZXYueG1sUEsFBgAAAAAEAAQA+QAAAJMDAAAAAA==&#10;" strokecolor="windowText">
                                  <v:stroke dashstyle="dash"/>
                                </v:line>
                                <v:line id="Line 985" o:spid="_x0000_s2010" style="position:absolute;rotation:-90;visibility:visible;mso-wrap-style:square" from="3360,4272" to="3840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cjvMQAAADbAAAADwAAAGRycy9kb3ducmV2LnhtbESPQWvCQBSE7wX/w/KE3upGISIxG6ml&#10;glChrQpeX7Ov2dDs25hdTfz33YLQ4zAz3zD5arCNuFLna8cKppMEBHHpdM2VguNh87QA4QOyxsYx&#10;KbiRh1Uxesgx067nT7ruQyUihH2GCkwIbSalLw1Z9BPXEkfv23UWQ5RdJXWHfYTbRs6SZC4t1hwX&#10;DLb0Yqj82V+sAvt22J3eL18fvV/PjTul5xm+npV6HA/PSxCBhvAfvre3WkGawt+X+ANk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FyO8xAAAANsAAAAPAAAAAAAAAAAA&#10;AAAAAKECAABkcnMvZG93bnJldi54bWxQSwUGAAAAAAQABAD5AAAAkgMAAAAA&#10;" strokecolor="windowText">
                                  <v:stroke dashstyle="dash"/>
                                </v:line>
                              </v:group>
                            </v:group>
                            <v:group id="Group 986" o:spid="_x0000_s2011" style="position:absolute;left:2880;top:4512;width:960;height:480" coordorigin="2880,451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            <v:group id="Group 987" o:spid="_x0000_s2012" style="position:absolute;left:2880;top:4512;width:480;height:480" coordorigin="2880,451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              <v:line id="Line 988" o:spid="_x0000_s2013" style="position:absolute;visibility:visible;mso-wrap-style:square" from="2880,4752" to="3360,4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bW6sIAAADbAAAADwAAAGRycy9kb3ducmV2LnhtbERPy2oCMRTdF/yHcAvuOpkKljI1Sm0R&#10;xQel6sbdJblOpk5uhknUqV9vFoUuD+c9mnSuFhdqQ+VZwXOWgyDW3lRcKtjvZk+vIEJENlh7JgW/&#10;FGAy7j2MsDD+yt902cZSpBAOBSqwMTaFlEFbchgy3xAn7uhbhzHBtpSmxWsKd7Uc5PmLdFhxarDY&#10;0IclfdqenYLp589hs5pPbdR6b/yX31Xr5U2p/mP3/gYiUhf/xX/uhVEwTOvTl/QD5Pg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bbW6sIAAADbAAAADwAAAAAAAAAAAAAA&#10;AAChAgAAZHJzL2Rvd25yZXYueG1sUEsFBgAAAAAEAAQA+QAAAJADAAAAAA==&#10;" strokecolor="windowText">
                                  <v:stroke dashstyle="dash"/>
                                </v:line>
                                <v:line id="Line 989" o:spid="_x0000_s2014" style="position:absolute;rotation:-90;visibility:visible;mso-wrap-style:square" from="2880,4752" to="3360,4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wlv8UAAADbAAAADwAAAGRycy9kb3ducmV2LnhtbESP3WrCQBSE7wt9h+UUvKubBJQSXcWK&#10;gmCh9Qe8PWaP2dDs2ZhdTfr23ULBy2FmvmGm897W4k6trxwrSIcJCOLC6YpLBcfD+vUNhA/IGmvH&#10;pOCHPMxnz09TzLXreEf3fShFhLDPUYEJocml9IUhi37oGuLoXVxrMUTZllK32EW4rWWWJGNpseK4&#10;YLChpaHie3+zCuz28HH6vJ2/Ov8+Nu40uma4uio1eOkXExCB+vAI/7c3WsEohb8v8QfI2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ywlv8UAAADb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990" o:spid="_x0000_s2015" style="position:absolute;left:3360;top:4512;width:480;height:480" coordorigin="3360,451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              <v:line id="Line 991" o:spid="_x0000_s2016" style="position:absolute;visibility:visible;mso-wrap-style:square" from="3360,4752" to="3840,4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lMMcIAAADbAAAADwAAAGRycy9kb3ducmV2LnhtbERPy2oCMRTdF/yHcAvuOpmKlDI1Sm0R&#10;xQel6sbdJblOpk5uhknUqV9vFoUuD+c9mnSuFhdqQ+VZwXOWgyDW3lRcKtjvZk+vIEJENlh7JgW/&#10;FGAy7j2MsDD+yt902cZSpBAOBSqwMTaFlEFbchgy3xAn7uhbhzHBtpSmxWsKd7Uc5PmLdFhxarDY&#10;0IclfdqenYLp589hs5pPbdR6b/yX31Xr5U2p/mP3/gYiUhf/xX/uhVEwTGPTl/QD5Pg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hlMMcIAAADbAAAADwAAAAAAAAAAAAAA&#10;AAChAgAAZHJzL2Rvd25yZXYueG1sUEsFBgAAAAAEAAQA+QAAAJADAAAAAA==&#10;" strokecolor="windowText">
                                  <v:stroke dashstyle="dash"/>
                                </v:line>
                                <v:line id="Line 992" o:spid="_x0000_s2017" style="position:absolute;rotation:-90;visibility:visible;mso-wrap-style:square" from="3360,4752" to="3840,4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O/ZMQAAADbAAAADwAAAGRycy9kb3ducmV2LnhtbESPQWsCMRSE74L/ITyhN80qrbRbo7Si&#10;IFSw1YLX5+a5Wdy8rJvobv99Iwgeh5n5hpnMWluKK9W+cKxgOEhAEGdOF5wr+N0t+68gfEDWWDom&#10;BX/kYTbtdiaYatfwD123IRcRwj5FBSaEKpXSZ4Ys+oGriKN3dLXFEGWdS11jE+G2lKMkGUuLBccF&#10;gxXNDWWn7cUqsF+79X5zOXw3/nNs3P7lPMLFWamnXvvxDiJQGx7he3ulFTy/we1L/AFy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g79kxAAAANsAAAAPAAAAAAAAAAAA&#10;AAAAAKECAABkcnMvZG93bnJldi54bWxQSwUGAAAAAAQABAD5AAAAkgM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  <v:group id="Group 993" o:spid="_x0000_s2018" style="position:absolute;left:1920;top:4992;width:1920;height:960" coordorigin="1920,4992" coordsize="192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      <v:group id="Group 994" o:spid="_x0000_s2019" style="position:absolute;left:1920;top:4992;width:960;height:960" coordorigin="1920,4992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        <v:group id="Group 995" o:spid="_x0000_s2020" style="position:absolute;left:1920;top:4992;width:960;height:480" coordorigin="1920,499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          <v:group id="Group 996" o:spid="_x0000_s2021" style="position:absolute;left:1920;top:4992;width:480;height:480" coordorigin="1920,499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              <v:line id="Line 997" o:spid="_x0000_s2022" style="position:absolute;visibility:visible;mso-wrap-style:square" from="1920,5232" to="2400,5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9AN8IAAADbAAAADwAAAGRycy9kb3ducmV2LnhtbERPy2oCMRTdF/yHcAvuOpmKlDI1Sm0R&#10;xQel6sbdJblOpk5uhknUqV9vFoUuD+c9mnSuFhdqQ+VZwXOWgyDW3lRcKtjvZk+vIEJENlh7JgW/&#10;FGAy7j2MsDD+yt902cZSpBAOBSqwMTaFlEFbchgy3xAn7uhbhzHBtpSmxWsKd7Uc5PmLdFhxarDY&#10;0IclfdqenYLp589hs5pPbdR6b/yX31Xr5U2p/mP3/gYiUhf/xX/uhVEwTOvTl/QD5Pg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G9AN8IAAADbAAAADwAAAAAAAAAAAAAA&#10;AAChAgAAZHJzL2Rvd25yZXYueG1sUEsFBgAAAAAEAAQA+QAAAJADAAAAAA==&#10;" strokecolor="windowText">
                                  <v:stroke dashstyle="dash"/>
                                </v:line>
                                <v:line id="Line 998" o:spid="_x0000_s2023" style="position:absolute;rotation:-90;visibility:visible;mso-wrap-style:square" from="1920,5232" to="2400,5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WzYsUAAADbAAAADwAAAGRycy9kb3ducmV2LnhtbESPQWvCQBSE7wX/w/IEb3WjVCmpm6Cl&#10;BcFCrRa8vmaf2WD2bcyuJv33rlDocZiZb5hF3ttaXKn1lWMFk3ECgrhwuuJSwff+/fEZhA/IGmvH&#10;pOCXPOTZ4GGBqXYdf9F1F0oRIexTVGBCaFIpfWHIoh+7hjh6R9daDFG2pdQtdhFuazlNkrm0WHFc&#10;MNjQq6HitLtYBXaz/zh8Xn62nV/NjTvMzlN8Oys1GvbLFxCB+vAf/muvtYKnCdy/xB8g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vWzYsUAAADb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999" o:spid="_x0000_s2024" style="position:absolute;left:2400;top:4992;width:480;height:480" coordorigin="2400,499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              <v:line id="Line 1000" o:spid="_x0000_s2025" style="position:absolute;visibility:visible;mso-wrap-style:square" from="2400,5232" to="2880,5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8/TMIAAADbAAAADwAAAGRycy9kb3ducmV2LnhtbERPy2oCMRTdF/yHcAvuOpkqlDI1Sm0R&#10;xQel6sbdJblOpk5uhknUqV9vFoUuD+c9mnSuFhdqQ+VZwXOWgyDW3lRcKtjvZk+vIEJENlh7JgW/&#10;FGAy7j2MsDD+yt902cZSpBAOBSqwMTaFlEFbchgy3xAn7uhbhzHBtpSmxWsKd7Uc5PmLdFhxarDY&#10;0IclfdqenYLp589hs5pPbdR6b/yX31Xr5U2p/mP3/gYiUhf/xX/uhVEwTGPTl/QD5Pg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h8/TMIAAADbAAAADwAAAAAAAAAAAAAA&#10;AAChAgAAZHJzL2Rvd25yZXYueG1sUEsFBgAAAAAEAAQA+QAAAJADAAAAAA==&#10;" strokecolor="windowText">
                                  <v:stroke dashstyle="dash"/>
                                </v:line>
                                <v:line id="Line 1001" o:spid="_x0000_s2026" style="position:absolute;rotation:-90;visibility:visible;mso-wrap-style:square" from="2400,5232" to="2880,5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XMGcQAAADbAAAADwAAAGRycy9kb3ducmV2LnhtbESPQWsCMRSE74L/ITyhN81qqbRbo7Si&#10;IFSw1YLX5+a5Wdy8rJvobv99Iwgeh5n5hpnMWluKK9W+cKxgOEhAEGdOF5wr+N0t+68gfEDWWDom&#10;BX/kYTbtdiaYatfwD123IRcRwj5FBSaEKpXSZ4Ys+oGriKN3dLXFEGWdS11jE+G2lKMkGUuLBccF&#10;gxXNDWWn7cUqsF+79X5zOXw3/nNs3P7lPMLFWamnXvvxDiJQGx7he3ulFTy/we1L/AFy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hcwZxAAAANsAAAAPAAAAAAAAAAAA&#10;AAAAAKECAABkcnMvZG93bnJldi54bWxQSwUGAAAAAAQABAD5AAAAkgMAAAAA&#10;" strokecolor="windowText">
                                  <v:stroke dashstyle="dash"/>
                                </v:line>
                              </v:group>
                            </v:group>
                            <v:group id="Group 1002" o:spid="_x0000_s2027" style="position:absolute;left:1920;top:5472;width:960;height:480" coordorigin="1920,547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          <v:group id="Group 1003" o:spid="_x0000_s2028" style="position:absolute;left:1920;top:5472;width:480;height:480" coordorigin="1920,547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            <v:line id="Line 1004" o:spid="_x0000_s2029" style="position:absolute;visibility:visible;mso-wrap-style:square" from="1920,5712" to="2400,5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1I1ScUAAADbAAAADwAAAGRycy9kb3ducmV2LnhtbESPQUsDMRSE74L/ITzBm81WpZS1aWkV&#10;UbSl2Pbi7ZE8N6ublyWJu6u/3giFHoeZ+YaZLQbXiI5CrD0rGI8KEMTam5orBYf949UUREzIBhvP&#10;pOCHIizm52czLI3v+Y26XapEhnAsUYFNqS2ljNqSwzjyLXH2PnxwmLIMlTQB+wx3jbwuiol0WHNe&#10;sNjSvSX9tft2ClYPn++b16eVTVofjN/6fb1++VXq8mJY3oFINKRT+Nh+NgpubuH/S/4Bcv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1I1ScUAAADbAAAADwAAAAAAAAAA&#10;AAAAAAChAgAAZHJzL2Rvd25yZXYueG1sUEsFBgAAAAAEAAQA+QAAAJMDAAAAAA==&#10;" strokecolor="windowText">
                                  <v:stroke dashstyle="dash"/>
                                </v:line>
                                <v:line id="Line 1005" o:spid="_x0000_s2030" style="position:absolute;rotation:-90;visibility:visible;mso-wrap-style:square" from="1920,5712" to="2400,5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jGHMUAAADbAAAADwAAAGRycy9kb3ducmV2LnhtbESPQWvCQBSE7wX/w/IEb3Wjokh0E1Ra&#10;KLRQq4LXZ/Y1G5p9G7OrSf99t1DocZiZb5h13tta3Kn1lWMFk3ECgrhwuuJSwen4/LgE4QOyxtox&#10;KfgmD3k2eFhjql3HH3Q/hFJECPsUFZgQmlRKXxiy6MeuIY7ep2sthijbUuoWuwi3tZwmyUJarDgu&#10;GGxoZ6j4OtysAvt6fDu/3y77zm8Xxp3n1yk+XZUaDfvNCkSgPvyH/9ovWsFsDr9f4g+Q2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cjGHMUAAADb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1006" o:spid="_x0000_s2031" style="position:absolute;left:2400;top:5472;width:480;height:480" coordorigin="2400,547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              <v:line id="Line 1007" o:spid="_x0000_s2032" style="position:absolute;visibility:visible;mso-wrap-style:square" from="2400,5712" to="2880,5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cIpsUAAADbAAAADwAAAGRycy9kb3ducmV2LnhtbESPQWsCMRSE74L/IbxCb5qthSJbo9QW&#10;UapSql56eySvm62bl2UTdfXXG0HocZiZb5jRpHWVOFITSs8KnvoZCGLtTcmFgt121huCCBHZYOWZ&#10;FJwpwGTc7YwwN/7E33TcxEIkCIccFdgY61zKoC05DH1fEyfv1zcOY5JNIU2DpwR3lRxk2Yt0WHJa&#10;sFjTuyW93xycgunH3896OZ/aqPXO+C+/LVefF6UeH9q3VxCR2vgfvrcXRsHzAG5f0g+Q4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/cIpsUAAADbAAAADwAAAAAAAAAA&#10;AAAAAAChAgAAZHJzL2Rvd25yZXYueG1sUEsFBgAAAAAEAAQA+QAAAJMDAAAAAA==&#10;" strokecolor="windowText">
                                  <v:stroke dashstyle="dash"/>
                                </v:line>
                                <v:line id="Line 1008" o:spid="_x0000_s2033" style="position:absolute;rotation:-90;visibility:visible;mso-wrap-style:square" from="2400,5712" to="2880,5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3788UAAADbAAAADwAAAGRycy9kb3ducmV2LnhtbESPQWvCQBSE74X+h+UVvNWNSqWkboKK&#10;glChVgteX7Ov2dDs25hdTfz3rlDocZiZb5hZ3ttaXKj1lWMFo2ECgrhwuuJSwddh/fwKwgdkjbVj&#10;UnAlD3n2+DDDVLuOP+myD6WIEPYpKjAhNKmUvjBk0Q9dQxy9H9daDFG2pdQtdhFuazlOkqm0WHFc&#10;MNjQ0lDxuz9bBfb9sD1+nL93nV9MjTu+nMa4Oik1eOrnbyAC9eE//NfeaAWTCdy/xB8g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W3788UAAADb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1009" o:spid="_x0000_s2034" style="position:absolute;left:2880;top:4992;width:960;height:960" coordorigin="2880,4992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        <v:group id="Group 1010" o:spid="_x0000_s2035" style="position:absolute;left:2880;top:4992;width:960;height:480" coordorigin="2880,499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            <v:group id="Group 1011" o:spid="_x0000_s2036" style="position:absolute;left:2880;top:4992;width:480;height:480" coordorigin="2880,499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              <v:line id="Line 1012" o:spid="_x0000_s2037" style="position:absolute;visibility:visible;mso-wrap-style:square" from="2880,5232" to="3360,5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WYeMQAAADbAAAADwAAAGRycy9kb3ducmV2LnhtbESPQWsCMRSE7wX/Q3hCbzVbDyKrUbQi&#10;SmuRqhdvj+S52XbzsmxSXf31Rij0OMzMN8x42rpKnKkJpWcFr70MBLH2puRCwWG/fBmCCBHZYOWZ&#10;FFwpwHTSeRpjbvyFv+i8i4VIEA45KrAx1rmUQVtyGHq+Jk7eyTcOY5JNIU2DlwR3lexn2UA6LDkt&#10;WKzpzZL+2f06BfPF9/HzYzW3UeuD8Vu/LzfvN6Weu+1sBCJSG//Df+21UdAfwONL+gFyc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FZh4xAAAANsAAAAPAAAAAAAAAAAA&#10;AAAAAKECAABkcnMvZG93bnJldi54bWxQSwUGAAAAAAQABAD5AAAAkgMAAAAA&#10;" strokecolor="windowText">
                                  <v:stroke dashstyle="dash"/>
                                </v:line>
                                <v:line id="Line 1013" o:spid="_x0000_s2038" style="position:absolute;rotation:-90;visibility:visible;mso-wrap-style:square" from="2880,5232" to="3360,5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9rLcQAAADbAAAADwAAAGRycy9kb3ducmV2LnhtbESPQWvCQBSE7wX/w/IK3uqmAbVEV6mi&#10;IFRoq4LXZ/aZDc2+jdnVpP/eLQg9DjPzDTOdd7YSN2p86VjB6yABQZw7XXKh4LBfv7yB8AFZY+WY&#10;FPySh/ms9zTFTLuWv+m2C4WIEPYZKjAh1JmUPjdk0Q9cTRy9s2sshiibQuoG2wi3lUyTZCQtlhwX&#10;DNa0NJT/7K5Wgf3Yb4+f19NX6xcj447DS4qri1L95+59AiJQF/7Dj/ZGK0jH8Pcl/gA5u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j2stxAAAANsAAAAPAAAAAAAAAAAA&#10;AAAAAKECAABkcnMvZG93bnJldi54bWxQSwUGAAAAAAQABAD5AAAAkgMAAAAA&#10;" strokecolor="windowText">
                                  <v:stroke dashstyle="dash"/>
                                </v:line>
                              </v:group>
                              <v:group id="Group 1014" o:spid="_x0000_s2039" style="position:absolute;left:3360;top:4992;width:480;height:480" coordorigin="3360,499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            <v:line id="Line 1015" o:spid="_x0000_s2040" style="position:absolute;visibility:visible;mso-wrap-style:square" from="3360,5232" to="3840,5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ujlMUAAADbAAAADwAAAGRycy9kb3ducmV2LnhtbESPQWsCMRSE74L/IbxCb5qtlCJbo9QW&#10;UapSql56eySvm62bl2UTdfXXG0HocZiZb5jRpHWVOFITSs8KnvoZCGLtTcmFgt121huCCBHZYOWZ&#10;FJwpwGTc7YwwN/7E33TcxEIkCIccFdgY61zKoC05DH1fEyfv1zcOY5JNIU2DpwR3lRxk2Yt0WHJa&#10;sFjTuyW93xycgunH3896OZ/aqPXO+C+/LVefF6UeH9q3VxCR2vgfvrcXRsHgGW5f0g+Q4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oujlMUAAADbAAAADwAAAAAAAAAA&#10;AAAAAAChAgAAZHJzL2Rvd25yZXYueG1sUEsFBgAAAAAEAAQA+QAAAJMDAAAAAA==&#10;" strokecolor="windowText">
                                  <v:stroke dashstyle="dash"/>
                                </v:line>
                                <v:line id="Line 1016" o:spid="_x0000_s2041" style="position:absolute;rotation:-90;visibility:visible;mso-wrap-style:square" from="3360,5232" to="3840,5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FQwcQAAADbAAAADwAAAGRycy9kb3ducmV2LnhtbESPQWvCQBSE7wX/w/KE3urGgCIxG6ml&#10;glChrQpeX7Ov2dDs25hdTfz33YLQ4zAz3zD5arCNuFLna8cKppMEBHHpdM2VguNh87QA4QOyxsYx&#10;KbiRh1Uxesgx067nT7ruQyUihH2GCkwIbSalLw1Z9BPXEkfv23UWQ5RdJXWHfYTbRqZJMpcWa44L&#10;Blt6MVT+7C9WgX077E7vl6+P3q/nxp1m5xRfz0o9jofnJYhAQ/gP39tbrSCdwd+X+ANk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EVDBxAAAANsAAAAPAAAAAAAAAAAA&#10;AAAAAKECAABkcnMvZG93bnJldi54bWxQSwUGAAAAAAQABAD5AAAAkgMAAAAA&#10;" strokecolor="windowText">
                                  <v:stroke dashstyle="dash"/>
                                </v:line>
                              </v:group>
                            </v:group>
                            <v:group id="Group 1017" o:spid="_x0000_s2042" style="position:absolute;left:2880;top:5472;width:960;height:480" coordorigin="2880,547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          <v:group id="Group 1018" o:spid="_x0000_s2043" style="position:absolute;left:2880;top:5472;width:480;height:480" coordorigin="2880,547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              <v:line id="Line 1019" o:spid="_x0000_s2044" style="position:absolute;visibility:visible;mso-wrap-style:square" from="2880,5712" to="3360,5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Cll8EAAADbAAAADwAAAGRycy9kb3ducmV2LnhtbERPTWsCMRC9F/ofwhS8abYeRLZGUYso&#10;2iJVL96GZNysbibLJuraX98chB4f73s0aV0lbtSE0rOC914Gglh7U3Kh4LBfdIcgQkQ2WHkmBQ8K&#10;MBm/vowwN/7OP3TbxUKkEA45KrAx1rmUQVtyGHq+Jk7cyTcOY4JNIU2D9xTuKtnPsoF0WHJqsFjT&#10;3JK+7K5OwezzfPzeLGc2an0wfuv35df6V6nOWzv9ABGpjf/ip3tlFPTT+vQl/QA5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sKWXwQAAANsAAAAPAAAAAAAAAAAAAAAA&#10;AKECAABkcnMvZG93bnJldi54bWxQSwUGAAAAAAQABAD5AAAAjwMAAAAA&#10;" strokecolor="windowText">
                                  <v:stroke dashstyle="dash"/>
                                </v:line>
                                <v:line id="Line 1020" o:spid="_x0000_s2045" style="position:absolute;rotation:-90;visibility:visible;mso-wrap-style:square" from="2880,5712" to="3360,5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pWwsQAAADbAAAADwAAAGRycy9kb3ducmV2LnhtbESPQWvCQBSE7wX/w/KE3urGQEViNqLS&#10;QqGFtip4fWaf2WD2bcyuJv333YLQ4zAz3zD5crCNuFHna8cKppMEBHHpdM2Vgv3u9WkOwgdkjY1j&#10;UvBDHpbF6CHHTLuev+m2DZWIEPYZKjAhtJmUvjRk0U9cSxy9k+sshii7SuoO+wi3jUyTZCYt1hwX&#10;DLa0MVSet1erwL7vPg6f1+NX79cz4w7PlxRfLko9jofVAkSgIfyH7+03rSCdwt+X+ANk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KlbCxAAAANsAAAAPAAAAAAAAAAAA&#10;AAAAAKECAABkcnMvZG93bnJldi54bWxQSwUGAAAAAAQABAD5AAAAkgMAAAAA&#10;" strokecolor="windowText">
                                  <v:stroke dashstyle="dash"/>
                                </v:line>
                              </v:group>
                              <v:group id="Group 1021" o:spid="_x0000_s2046" style="position:absolute;left:3360;top:5472;width:480;height:480" coordorigin="3360,547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            <v:line id="Line 1022" o:spid="_x0000_s2047" style="position:absolute;visibility:visible;mso-wrap-style:square" from="3360,5712" to="3840,5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pjLMUAAADbAAAADwAAAGRycy9kb3ducmV2LnhtbESPQU8CMRCF7yb8h2ZIvEkXD8SsFCIQ&#10;IgGNEbh4m7TjdmE73WwrrP5652DibSbvzXvfTOd9aNSFulRHNjAeFaCIbXQ1VwaOh/XdA6iUkR02&#10;kcnANyWYzwY3UyxdvPI7Xfa5UhLCqUQDPue21DpZTwHTKLbEon3GLmCWtau06/Aq4aHR90Ux0QFr&#10;lgaPLS092fP+KxhYrE4fr7vnhc/WHl18i4f6ZftjzO2wf3oElanP/+a/640TfIGVX2QAP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apjLMUAAADbAAAADwAAAAAAAAAA&#10;AAAAAAChAgAAZHJzL2Rvd25yZXYueG1sUEsFBgAAAAAEAAQA+QAAAJMDAAAAAA==&#10;" strokecolor="windowText">
                                  <v:stroke dashstyle="dash"/>
                                </v:line>
                                <v:line id="Line 1023" o:spid="_x0000_s2048" style="position:absolute;rotation:-90;visibility:visible;mso-wrap-style:square" from="3360,5712" to="3840,5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CQecIAAADbAAAADwAAAGRycy9kb3ducmV2LnhtbERP22oCMRB9L/Qfwgi+1axCpW6NYsWC&#10;oFAvBV/HzbhZ3EzWTXTXvzeFgm9zONcZT1tbihvVvnCsoN9LQBBnThecK/jdf799gPABWWPpmBTc&#10;ycN08voyxlS7hrd024VcxBD2KSowIVSplD4zZNH3XEUcuZOrLYYI61zqGpsYbks5SJKhtFhwbDBY&#10;0dxQdt5drQK72q8PP9fjpvFfQ+MO75cBLi5KdTvt7BNEoDY8xf/upY7zR/D3SzxAT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zCQecIAAADbAAAADwAAAAAAAAAAAAAA&#10;AAChAgAAZHJzL2Rvd25yZXYueG1sUEsFBgAAAAAEAAQA+QAAAJAD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w:pict>
          </mc:Fallback>
        </mc:AlternateContent>
      </w:r>
      <w:r w:rsidRPr="003658C3">
        <w:rPr>
          <w:b/>
          <w:sz w:val="36"/>
          <w:szCs w:val="36"/>
          <w:lang w:val="nn-NO"/>
        </w:rPr>
        <w:t>Sampling, del 2</w:t>
      </w:r>
      <w:r w:rsidRPr="003658C3">
        <w:rPr>
          <w:b/>
          <w:sz w:val="36"/>
          <w:szCs w:val="36"/>
          <w:lang w:val="nn-NO"/>
        </w:rPr>
        <w:br/>
      </w:r>
      <w:r w:rsidRPr="003658C3">
        <w:rPr>
          <w:lang w:val="nn-NO"/>
        </w:rPr>
        <w:t xml:space="preserve">Bruk tabellen på </w:t>
      </w:r>
      <w:r w:rsidR="003658C3">
        <w:rPr>
          <w:lang w:val="nn-NO"/>
        </w:rPr>
        <w:t>førre</w:t>
      </w:r>
      <w:r w:rsidR="003544AB" w:rsidRPr="003658C3">
        <w:rPr>
          <w:lang w:val="nn-NO"/>
        </w:rPr>
        <w:t xml:space="preserve"> side </w:t>
      </w:r>
      <w:r w:rsidRPr="003658C3">
        <w:rPr>
          <w:lang w:val="nn-NO"/>
        </w:rPr>
        <w:t>til å lage e</w:t>
      </w:r>
      <w:r w:rsidR="008B69CE" w:rsidRPr="003658C3">
        <w:rPr>
          <w:lang w:val="nn-NO"/>
        </w:rPr>
        <w:t>i</w:t>
      </w:r>
      <w:r w:rsidRPr="003658C3">
        <w:rPr>
          <w:lang w:val="nn-NO"/>
        </w:rPr>
        <w:t>n graf.</w:t>
      </w:r>
    </w:p>
    <w:p w:rsidR="004A7826" w:rsidRPr="003658C3" w:rsidRDefault="004A7826">
      <w:pPr>
        <w:rPr>
          <w:lang w:val="nn-NO"/>
        </w:rPr>
      </w:pPr>
      <w:r w:rsidRPr="003658C3">
        <w:rPr>
          <w:lang w:val="nn-NO"/>
        </w:rPr>
        <w:br w:type="page"/>
      </w:r>
    </w:p>
    <w:p w:rsidR="004A7826" w:rsidRPr="003658C3" w:rsidRDefault="004A7826" w:rsidP="004A7826">
      <w:pPr>
        <w:rPr>
          <w:b/>
          <w:sz w:val="36"/>
          <w:szCs w:val="36"/>
          <w:lang w:val="nn-NO"/>
        </w:rPr>
      </w:pPr>
      <w:r w:rsidRPr="003658C3">
        <w:rPr>
          <w:b/>
          <w:sz w:val="36"/>
          <w:szCs w:val="36"/>
          <w:lang w:val="nn-NO"/>
        </w:rPr>
        <w:lastRenderedPageBreak/>
        <w:t>Søk dekning!</w:t>
      </w:r>
    </w:p>
    <w:p w:rsidR="004A7826" w:rsidRPr="003658C3" w:rsidRDefault="004A7826" w:rsidP="004A7826">
      <w:pPr>
        <w:rPr>
          <w:b/>
          <w:sz w:val="28"/>
          <w:szCs w:val="28"/>
          <w:lang w:val="nn-NO"/>
        </w:rPr>
      </w:pPr>
      <w:r w:rsidRPr="003658C3">
        <w:rPr>
          <w:b/>
          <w:sz w:val="28"/>
          <w:szCs w:val="28"/>
          <w:lang w:val="nn-NO"/>
        </w:rPr>
        <w:t>Før lesing</w:t>
      </w:r>
    </w:p>
    <w:p w:rsidR="004A7826" w:rsidRPr="003658C3" w:rsidRDefault="008B69CE" w:rsidP="004A7826">
      <w:pPr>
        <w:numPr>
          <w:ilvl w:val="0"/>
          <w:numId w:val="4"/>
        </w:numPr>
        <w:contextualSpacing/>
        <w:rPr>
          <w:lang w:val="nn-NO"/>
        </w:rPr>
      </w:pPr>
      <w:r w:rsidRPr="003658C3">
        <w:rPr>
          <w:lang w:val="nn-NO"/>
        </w:rPr>
        <w:t>Kva</w:t>
      </w:r>
      <w:r w:rsidR="004A7826" w:rsidRPr="003658C3">
        <w:rPr>
          <w:lang w:val="nn-NO"/>
        </w:rPr>
        <w:t xml:space="preserve"> tenker de er fordel</w:t>
      </w:r>
      <w:r w:rsidRPr="003658C3">
        <w:rPr>
          <w:lang w:val="nn-NO"/>
        </w:rPr>
        <w:t>a</w:t>
      </w:r>
      <w:r w:rsidR="004A7826" w:rsidRPr="003658C3">
        <w:rPr>
          <w:lang w:val="nn-NO"/>
        </w:rPr>
        <w:t>r og ulemp</w:t>
      </w:r>
      <w:r w:rsidRPr="003658C3">
        <w:rPr>
          <w:lang w:val="nn-NO"/>
        </w:rPr>
        <w:t>e</w:t>
      </w:r>
      <w:r w:rsidR="004A7826" w:rsidRPr="003658C3">
        <w:rPr>
          <w:lang w:val="nn-NO"/>
        </w:rPr>
        <w:t>r med internett som kommunikasjonssystem? Skriv inn i tabellen.</w:t>
      </w:r>
    </w:p>
    <w:tbl>
      <w:tblPr>
        <w:tblStyle w:val="Tabellrutenett3"/>
        <w:tblW w:w="9088" w:type="dxa"/>
        <w:tblLook w:val="04A0" w:firstRow="1" w:lastRow="0" w:firstColumn="1" w:lastColumn="0" w:noHBand="0" w:noVBand="1"/>
      </w:tblPr>
      <w:tblGrid>
        <w:gridCol w:w="4093"/>
        <w:gridCol w:w="695"/>
        <w:gridCol w:w="3605"/>
        <w:gridCol w:w="695"/>
      </w:tblGrid>
      <w:tr w:rsidR="004A7826" w:rsidRPr="003658C3" w:rsidTr="007F73E3">
        <w:trPr>
          <w:trHeight w:val="508"/>
        </w:trPr>
        <w:tc>
          <w:tcPr>
            <w:tcW w:w="4390" w:type="dxa"/>
            <w:vAlign w:val="center"/>
          </w:tcPr>
          <w:p w:rsidR="004A7826" w:rsidRPr="003658C3" w:rsidRDefault="004A7826" w:rsidP="008B69CE">
            <w:pPr>
              <w:jc w:val="center"/>
              <w:rPr>
                <w:b/>
                <w:lang w:val="nn-NO"/>
              </w:rPr>
            </w:pPr>
            <w:r w:rsidRPr="003658C3">
              <w:rPr>
                <w:b/>
                <w:lang w:val="nn-NO"/>
              </w:rPr>
              <w:t>Fordel</w:t>
            </w:r>
            <w:r w:rsidR="008B69CE" w:rsidRPr="003658C3">
              <w:rPr>
                <w:b/>
                <w:lang w:val="nn-NO"/>
              </w:rPr>
              <w:t>a</w:t>
            </w:r>
            <w:r w:rsidRPr="003658C3">
              <w:rPr>
                <w:b/>
                <w:lang w:val="nn-NO"/>
              </w:rPr>
              <w:t>r</w:t>
            </w:r>
          </w:p>
        </w:tc>
        <w:tc>
          <w:tcPr>
            <w:tcW w:w="428" w:type="dxa"/>
            <w:vAlign w:val="center"/>
          </w:tcPr>
          <w:p w:rsidR="004A7826" w:rsidRPr="003658C3" w:rsidRDefault="004A7826" w:rsidP="004A7826">
            <w:pPr>
              <w:jc w:val="center"/>
              <w:rPr>
                <w:b/>
                <w:lang w:val="nn-NO"/>
              </w:rPr>
            </w:pPr>
            <w:r w:rsidRPr="003658C3">
              <w:rPr>
                <w:b/>
                <w:lang w:val="nn-NO"/>
              </w:rPr>
              <w:t>Kryss av</w:t>
            </w:r>
          </w:p>
        </w:tc>
        <w:tc>
          <w:tcPr>
            <w:tcW w:w="3853" w:type="dxa"/>
            <w:vAlign w:val="center"/>
          </w:tcPr>
          <w:p w:rsidR="004A7826" w:rsidRPr="003658C3" w:rsidRDefault="004A7826" w:rsidP="00844A66">
            <w:pPr>
              <w:jc w:val="center"/>
              <w:rPr>
                <w:b/>
                <w:lang w:val="nn-NO"/>
              </w:rPr>
            </w:pPr>
            <w:r w:rsidRPr="003658C3">
              <w:rPr>
                <w:b/>
                <w:lang w:val="nn-NO"/>
              </w:rPr>
              <w:t>Ulemp</w:t>
            </w:r>
            <w:r w:rsidR="00844A66" w:rsidRPr="003658C3">
              <w:rPr>
                <w:b/>
                <w:lang w:val="nn-NO"/>
              </w:rPr>
              <w:t>e</w:t>
            </w:r>
            <w:r w:rsidRPr="003658C3">
              <w:rPr>
                <w:b/>
                <w:lang w:val="nn-NO"/>
              </w:rPr>
              <w:t>r</w:t>
            </w:r>
          </w:p>
        </w:tc>
        <w:tc>
          <w:tcPr>
            <w:tcW w:w="417" w:type="dxa"/>
            <w:vAlign w:val="center"/>
          </w:tcPr>
          <w:p w:rsidR="004A7826" w:rsidRPr="003658C3" w:rsidRDefault="004A7826" w:rsidP="004A7826">
            <w:pPr>
              <w:jc w:val="center"/>
              <w:rPr>
                <w:b/>
                <w:lang w:val="nn-NO"/>
              </w:rPr>
            </w:pPr>
            <w:r w:rsidRPr="003658C3">
              <w:rPr>
                <w:b/>
                <w:lang w:val="nn-NO"/>
              </w:rPr>
              <w:t>Kryss av</w:t>
            </w:r>
          </w:p>
        </w:tc>
      </w:tr>
      <w:tr w:rsidR="004A7826" w:rsidRPr="003658C3" w:rsidTr="007F73E3">
        <w:trPr>
          <w:trHeight w:val="790"/>
        </w:trPr>
        <w:tc>
          <w:tcPr>
            <w:tcW w:w="4390" w:type="dxa"/>
          </w:tcPr>
          <w:p w:rsidR="004A7826" w:rsidRPr="003658C3" w:rsidRDefault="004A7826" w:rsidP="004A7826">
            <w:pPr>
              <w:rPr>
                <w:b/>
                <w:sz w:val="36"/>
                <w:szCs w:val="36"/>
                <w:lang w:val="nn-NO"/>
              </w:rPr>
            </w:pPr>
          </w:p>
        </w:tc>
        <w:tc>
          <w:tcPr>
            <w:tcW w:w="428" w:type="dxa"/>
          </w:tcPr>
          <w:p w:rsidR="004A7826" w:rsidRPr="003658C3" w:rsidRDefault="004A7826" w:rsidP="004A7826">
            <w:pPr>
              <w:rPr>
                <w:b/>
                <w:sz w:val="36"/>
                <w:szCs w:val="36"/>
                <w:lang w:val="nn-NO"/>
              </w:rPr>
            </w:pPr>
          </w:p>
        </w:tc>
        <w:tc>
          <w:tcPr>
            <w:tcW w:w="3853" w:type="dxa"/>
          </w:tcPr>
          <w:p w:rsidR="004A7826" w:rsidRPr="003658C3" w:rsidRDefault="004A7826" w:rsidP="004A7826">
            <w:pPr>
              <w:rPr>
                <w:b/>
                <w:sz w:val="36"/>
                <w:szCs w:val="36"/>
                <w:lang w:val="nn-NO"/>
              </w:rPr>
            </w:pPr>
          </w:p>
        </w:tc>
        <w:tc>
          <w:tcPr>
            <w:tcW w:w="417" w:type="dxa"/>
          </w:tcPr>
          <w:p w:rsidR="004A7826" w:rsidRPr="003658C3" w:rsidRDefault="004A7826" w:rsidP="004A7826">
            <w:pPr>
              <w:rPr>
                <w:b/>
                <w:sz w:val="36"/>
                <w:szCs w:val="36"/>
                <w:lang w:val="nn-NO"/>
              </w:rPr>
            </w:pPr>
          </w:p>
        </w:tc>
      </w:tr>
      <w:tr w:rsidR="004A7826" w:rsidRPr="003658C3" w:rsidTr="007F73E3">
        <w:trPr>
          <w:trHeight w:val="818"/>
        </w:trPr>
        <w:tc>
          <w:tcPr>
            <w:tcW w:w="4390" w:type="dxa"/>
          </w:tcPr>
          <w:p w:rsidR="004A7826" w:rsidRPr="003658C3" w:rsidRDefault="004A7826" w:rsidP="004A7826">
            <w:pPr>
              <w:rPr>
                <w:b/>
                <w:sz w:val="36"/>
                <w:szCs w:val="36"/>
                <w:lang w:val="nn-NO"/>
              </w:rPr>
            </w:pPr>
          </w:p>
        </w:tc>
        <w:tc>
          <w:tcPr>
            <w:tcW w:w="428" w:type="dxa"/>
          </w:tcPr>
          <w:p w:rsidR="004A7826" w:rsidRPr="003658C3" w:rsidRDefault="004A7826" w:rsidP="004A7826">
            <w:pPr>
              <w:rPr>
                <w:b/>
                <w:sz w:val="36"/>
                <w:szCs w:val="36"/>
                <w:lang w:val="nn-NO"/>
              </w:rPr>
            </w:pPr>
          </w:p>
        </w:tc>
        <w:tc>
          <w:tcPr>
            <w:tcW w:w="3853" w:type="dxa"/>
          </w:tcPr>
          <w:p w:rsidR="004A7826" w:rsidRPr="003658C3" w:rsidRDefault="004A7826" w:rsidP="004A7826">
            <w:pPr>
              <w:rPr>
                <w:b/>
                <w:sz w:val="36"/>
                <w:szCs w:val="36"/>
                <w:lang w:val="nn-NO"/>
              </w:rPr>
            </w:pPr>
          </w:p>
        </w:tc>
        <w:tc>
          <w:tcPr>
            <w:tcW w:w="417" w:type="dxa"/>
          </w:tcPr>
          <w:p w:rsidR="004A7826" w:rsidRPr="003658C3" w:rsidRDefault="004A7826" w:rsidP="004A7826">
            <w:pPr>
              <w:rPr>
                <w:b/>
                <w:sz w:val="36"/>
                <w:szCs w:val="36"/>
                <w:lang w:val="nn-NO"/>
              </w:rPr>
            </w:pPr>
          </w:p>
        </w:tc>
      </w:tr>
      <w:tr w:rsidR="004A7826" w:rsidRPr="003658C3" w:rsidTr="007F73E3">
        <w:trPr>
          <w:trHeight w:val="818"/>
        </w:trPr>
        <w:tc>
          <w:tcPr>
            <w:tcW w:w="4390" w:type="dxa"/>
          </w:tcPr>
          <w:p w:rsidR="004A7826" w:rsidRPr="003658C3" w:rsidRDefault="004A7826" w:rsidP="004A7826">
            <w:pPr>
              <w:rPr>
                <w:b/>
                <w:sz w:val="36"/>
                <w:szCs w:val="36"/>
                <w:lang w:val="nn-NO"/>
              </w:rPr>
            </w:pPr>
          </w:p>
        </w:tc>
        <w:tc>
          <w:tcPr>
            <w:tcW w:w="428" w:type="dxa"/>
          </w:tcPr>
          <w:p w:rsidR="004A7826" w:rsidRPr="003658C3" w:rsidRDefault="004A7826" w:rsidP="004A7826">
            <w:pPr>
              <w:rPr>
                <w:b/>
                <w:sz w:val="36"/>
                <w:szCs w:val="36"/>
                <w:lang w:val="nn-NO"/>
              </w:rPr>
            </w:pPr>
          </w:p>
        </w:tc>
        <w:tc>
          <w:tcPr>
            <w:tcW w:w="3853" w:type="dxa"/>
          </w:tcPr>
          <w:p w:rsidR="004A7826" w:rsidRPr="003658C3" w:rsidRDefault="004A7826" w:rsidP="004A7826">
            <w:pPr>
              <w:rPr>
                <w:b/>
                <w:sz w:val="36"/>
                <w:szCs w:val="36"/>
                <w:lang w:val="nn-NO"/>
              </w:rPr>
            </w:pPr>
          </w:p>
        </w:tc>
        <w:tc>
          <w:tcPr>
            <w:tcW w:w="417" w:type="dxa"/>
          </w:tcPr>
          <w:p w:rsidR="004A7826" w:rsidRPr="003658C3" w:rsidRDefault="004A7826" w:rsidP="004A7826">
            <w:pPr>
              <w:rPr>
                <w:b/>
                <w:sz w:val="36"/>
                <w:szCs w:val="36"/>
                <w:lang w:val="nn-NO"/>
              </w:rPr>
            </w:pPr>
          </w:p>
        </w:tc>
      </w:tr>
      <w:tr w:rsidR="004A7826" w:rsidRPr="003658C3" w:rsidTr="007F73E3">
        <w:trPr>
          <w:trHeight w:val="818"/>
        </w:trPr>
        <w:tc>
          <w:tcPr>
            <w:tcW w:w="4390" w:type="dxa"/>
          </w:tcPr>
          <w:p w:rsidR="004A7826" w:rsidRPr="003658C3" w:rsidRDefault="004A7826" w:rsidP="004A7826">
            <w:pPr>
              <w:rPr>
                <w:b/>
                <w:sz w:val="36"/>
                <w:szCs w:val="36"/>
                <w:lang w:val="nn-NO"/>
              </w:rPr>
            </w:pPr>
          </w:p>
        </w:tc>
        <w:tc>
          <w:tcPr>
            <w:tcW w:w="428" w:type="dxa"/>
          </w:tcPr>
          <w:p w:rsidR="004A7826" w:rsidRPr="003658C3" w:rsidRDefault="004A7826" w:rsidP="004A7826">
            <w:pPr>
              <w:rPr>
                <w:b/>
                <w:sz w:val="36"/>
                <w:szCs w:val="36"/>
                <w:lang w:val="nn-NO"/>
              </w:rPr>
            </w:pPr>
          </w:p>
        </w:tc>
        <w:tc>
          <w:tcPr>
            <w:tcW w:w="3853" w:type="dxa"/>
          </w:tcPr>
          <w:p w:rsidR="004A7826" w:rsidRPr="003658C3" w:rsidRDefault="004A7826" w:rsidP="004A7826">
            <w:pPr>
              <w:rPr>
                <w:b/>
                <w:sz w:val="36"/>
                <w:szCs w:val="36"/>
                <w:lang w:val="nn-NO"/>
              </w:rPr>
            </w:pPr>
          </w:p>
        </w:tc>
        <w:tc>
          <w:tcPr>
            <w:tcW w:w="417" w:type="dxa"/>
          </w:tcPr>
          <w:p w:rsidR="004A7826" w:rsidRPr="003658C3" w:rsidRDefault="004A7826" w:rsidP="004A7826">
            <w:pPr>
              <w:rPr>
                <w:b/>
                <w:sz w:val="36"/>
                <w:szCs w:val="36"/>
                <w:lang w:val="nn-NO"/>
              </w:rPr>
            </w:pPr>
          </w:p>
        </w:tc>
      </w:tr>
      <w:tr w:rsidR="004A7826" w:rsidRPr="003658C3" w:rsidTr="007F73E3">
        <w:trPr>
          <w:trHeight w:val="818"/>
        </w:trPr>
        <w:tc>
          <w:tcPr>
            <w:tcW w:w="4390" w:type="dxa"/>
          </w:tcPr>
          <w:p w:rsidR="004A7826" w:rsidRPr="003658C3" w:rsidRDefault="004A7826" w:rsidP="004A7826">
            <w:pPr>
              <w:rPr>
                <w:b/>
                <w:sz w:val="36"/>
                <w:szCs w:val="36"/>
                <w:lang w:val="nn-NO"/>
              </w:rPr>
            </w:pPr>
          </w:p>
        </w:tc>
        <w:tc>
          <w:tcPr>
            <w:tcW w:w="428" w:type="dxa"/>
          </w:tcPr>
          <w:p w:rsidR="004A7826" w:rsidRPr="003658C3" w:rsidRDefault="004A7826" w:rsidP="004A7826">
            <w:pPr>
              <w:rPr>
                <w:b/>
                <w:sz w:val="36"/>
                <w:szCs w:val="36"/>
                <w:lang w:val="nn-NO"/>
              </w:rPr>
            </w:pPr>
          </w:p>
        </w:tc>
        <w:tc>
          <w:tcPr>
            <w:tcW w:w="3853" w:type="dxa"/>
          </w:tcPr>
          <w:p w:rsidR="004A7826" w:rsidRPr="003658C3" w:rsidRDefault="004A7826" w:rsidP="004A7826">
            <w:pPr>
              <w:rPr>
                <w:b/>
                <w:sz w:val="36"/>
                <w:szCs w:val="36"/>
                <w:lang w:val="nn-NO"/>
              </w:rPr>
            </w:pPr>
          </w:p>
        </w:tc>
        <w:tc>
          <w:tcPr>
            <w:tcW w:w="417" w:type="dxa"/>
          </w:tcPr>
          <w:p w:rsidR="004A7826" w:rsidRPr="003658C3" w:rsidRDefault="004A7826" w:rsidP="004A7826">
            <w:pPr>
              <w:rPr>
                <w:b/>
                <w:sz w:val="36"/>
                <w:szCs w:val="36"/>
                <w:lang w:val="nn-NO"/>
              </w:rPr>
            </w:pPr>
          </w:p>
        </w:tc>
      </w:tr>
      <w:tr w:rsidR="004A7826" w:rsidRPr="003658C3" w:rsidTr="007F73E3">
        <w:trPr>
          <w:trHeight w:val="818"/>
        </w:trPr>
        <w:tc>
          <w:tcPr>
            <w:tcW w:w="4390" w:type="dxa"/>
          </w:tcPr>
          <w:p w:rsidR="004A7826" w:rsidRPr="003658C3" w:rsidRDefault="004A7826" w:rsidP="004A7826">
            <w:pPr>
              <w:rPr>
                <w:b/>
                <w:sz w:val="36"/>
                <w:szCs w:val="36"/>
                <w:lang w:val="nn-NO"/>
              </w:rPr>
            </w:pPr>
          </w:p>
        </w:tc>
        <w:tc>
          <w:tcPr>
            <w:tcW w:w="428" w:type="dxa"/>
          </w:tcPr>
          <w:p w:rsidR="004A7826" w:rsidRPr="003658C3" w:rsidRDefault="004A7826" w:rsidP="004A7826">
            <w:pPr>
              <w:rPr>
                <w:b/>
                <w:sz w:val="36"/>
                <w:szCs w:val="36"/>
                <w:lang w:val="nn-NO"/>
              </w:rPr>
            </w:pPr>
          </w:p>
        </w:tc>
        <w:tc>
          <w:tcPr>
            <w:tcW w:w="3853" w:type="dxa"/>
          </w:tcPr>
          <w:p w:rsidR="004A7826" w:rsidRPr="003658C3" w:rsidRDefault="004A7826" w:rsidP="004A7826">
            <w:pPr>
              <w:rPr>
                <w:b/>
                <w:sz w:val="36"/>
                <w:szCs w:val="36"/>
                <w:lang w:val="nn-NO"/>
              </w:rPr>
            </w:pPr>
          </w:p>
        </w:tc>
        <w:tc>
          <w:tcPr>
            <w:tcW w:w="417" w:type="dxa"/>
          </w:tcPr>
          <w:p w:rsidR="004A7826" w:rsidRPr="003658C3" w:rsidRDefault="004A7826" w:rsidP="004A7826">
            <w:pPr>
              <w:rPr>
                <w:b/>
                <w:sz w:val="36"/>
                <w:szCs w:val="36"/>
                <w:lang w:val="nn-NO"/>
              </w:rPr>
            </w:pPr>
          </w:p>
        </w:tc>
      </w:tr>
      <w:tr w:rsidR="004A7826" w:rsidRPr="003658C3" w:rsidTr="007F73E3">
        <w:trPr>
          <w:trHeight w:val="846"/>
        </w:trPr>
        <w:tc>
          <w:tcPr>
            <w:tcW w:w="4390" w:type="dxa"/>
          </w:tcPr>
          <w:p w:rsidR="004A7826" w:rsidRPr="003658C3" w:rsidRDefault="004A7826" w:rsidP="004A7826">
            <w:pPr>
              <w:rPr>
                <w:b/>
                <w:sz w:val="36"/>
                <w:szCs w:val="36"/>
                <w:lang w:val="nn-NO"/>
              </w:rPr>
            </w:pPr>
          </w:p>
        </w:tc>
        <w:tc>
          <w:tcPr>
            <w:tcW w:w="428" w:type="dxa"/>
          </w:tcPr>
          <w:p w:rsidR="004A7826" w:rsidRPr="003658C3" w:rsidRDefault="004A7826" w:rsidP="004A7826">
            <w:pPr>
              <w:rPr>
                <w:b/>
                <w:sz w:val="36"/>
                <w:szCs w:val="36"/>
                <w:lang w:val="nn-NO"/>
              </w:rPr>
            </w:pPr>
          </w:p>
        </w:tc>
        <w:tc>
          <w:tcPr>
            <w:tcW w:w="3853" w:type="dxa"/>
          </w:tcPr>
          <w:p w:rsidR="004A7826" w:rsidRPr="003658C3" w:rsidRDefault="004A7826" w:rsidP="004A7826">
            <w:pPr>
              <w:rPr>
                <w:b/>
                <w:sz w:val="36"/>
                <w:szCs w:val="36"/>
                <w:lang w:val="nn-NO"/>
              </w:rPr>
            </w:pPr>
          </w:p>
        </w:tc>
        <w:tc>
          <w:tcPr>
            <w:tcW w:w="417" w:type="dxa"/>
          </w:tcPr>
          <w:p w:rsidR="004A7826" w:rsidRPr="003658C3" w:rsidRDefault="004A7826" w:rsidP="004A7826">
            <w:pPr>
              <w:rPr>
                <w:b/>
                <w:sz w:val="36"/>
                <w:szCs w:val="36"/>
                <w:lang w:val="nn-NO"/>
              </w:rPr>
            </w:pPr>
          </w:p>
        </w:tc>
      </w:tr>
      <w:tr w:rsidR="004A7826" w:rsidRPr="003658C3" w:rsidTr="007F73E3">
        <w:trPr>
          <w:trHeight w:val="846"/>
        </w:trPr>
        <w:tc>
          <w:tcPr>
            <w:tcW w:w="4390" w:type="dxa"/>
          </w:tcPr>
          <w:p w:rsidR="004A7826" w:rsidRPr="003658C3" w:rsidRDefault="004A7826" w:rsidP="004A7826">
            <w:pPr>
              <w:rPr>
                <w:b/>
                <w:sz w:val="36"/>
                <w:szCs w:val="36"/>
                <w:lang w:val="nn-NO"/>
              </w:rPr>
            </w:pPr>
          </w:p>
        </w:tc>
        <w:tc>
          <w:tcPr>
            <w:tcW w:w="428" w:type="dxa"/>
          </w:tcPr>
          <w:p w:rsidR="004A7826" w:rsidRPr="003658C3" w:rsidRDefault="004A7826" w:rsidP="004A7826">
            <w:pPr>
              <w:rPr>
                <w:b/>
                <w:sz w:val="36"/>
                <w:szCs w:val="36"/>
                <w:lang w:val="nn-NO"/>
              </w:rPr>
            </w:pPr>
          </w:p>
        </w:tc>
        <w:tc>
          <w:tcPr>
            <w:tcW w:w="3853" w:type="dxa"/>
          </w:tcPr>
          <w:p w:rsidR="004A7826" w:rsidRPr="003658C3" w:rsidRDefault="004A7826" w:rsidP="004A7826">
            <w:pPr>
              <w:rPr>
                <w:b/>
                <w:sz w:val="36"/>
                <w:szCs w:val="36"/>
                <w:lang w:val="nn-NO"/>
              </w:rPr>
            </w:pPr>
          </w:p>
        </w:tc>
        <w:tc>
          <w:tcPr>
            <w:tcW w:w="417" w:type="dxa"/>
          </w:tcPr>
          <w:p w:rsidR="004A7826" w:rsidRPr="003658C3" w:rsidRDefault="004A7826" w:rsidP="004A7826">
            <w:pPr>
              <w:rPr>
                <w:b/>
                <w:sz w:val="36"/>
                <w:szCs w:val="36"/>
                <w:lang w:val="nn-NO"/>
              </w:rPr>
            </w:pPr>
          </w:p>
        </w:tc>
      </w:tr>
      <w:tr w:rsidR="004A7826" w:rsidRPr="003658C3" w:rsidTr="007F73E3">
        <w:trPr>
          <w:trHeight w:val="846"/>
        </w:trPr>
        <w:tc>
          <w:tcPr>
            <w:tcW w:w="4390" w:type="dxa"/>
          </w:tcPr>
          <w:p w:rsidR="004A7826" w:rsidRPr="003658C3" w:rsidRDefault="004A7826" w:rsidP="004A7826">
            <w:pPr>
              <w:rPr>
                <w:b/>
                <w:sz w:val="36"/>
                <w:szCs w:val="36"/>
                <w:lang w:val="nn-NO"/>
              </w:rPr>
            </w:pPr>
          </w:p>
        </w:tc>
        <w:tc>
          <w:tcPr>
            <w:tcW w:w="428" w:type="dxa"/>
          </w:tcPr>
          <w:p w:rsidR="004A7826" w:rsidRPr="003658C3" w:rsidRDefault="004A7826" w:rsidP="004A7826">
            <w:pPr>
              <w:rPr>
                <w:b/>
                <w:sz w:val="36"/>
                <w:szCs w:val="36"/>
                <w:lang w:val="nn-NO"/>
              </w:rPr>
            </w:pPr>
          </w:p>
        </w:tc>
        <w:tc>
          <w:tcPr>
            <w:tcW w:w="3853" w:type="dxa"/>
          </w:tcPr>
          <w:p w:rsidR="004A7826" w:rsidRPr="003658C3" w:rsidRDefault="004A7826" w:rsidP="004A7826">
            <w:pPr>
              <w:rPr>
                <w:b/>
                <w:sz w:val="36"/>
                <w:szCs w:val="36"/>
                <w:lang w:val="nn-NO"/>
              </w:rPr>
            </w:pPr>
          </w:p>
        </w:tc>
        <w:tc>
          <w:tcPr>
            <w:tcW w:w="417" w:type="dxa"/>
          </w:tcPr>
          <w:p w:rsidR="004A7826" w:rsidRPr="003658C3" w:rsidRDefault="004A7826" w:rsidP="004A7826">
            <w:pPr>
              <w:rPr>
                <w:b/>
                <w:sz w:val="36"/>
                <w:szCs w:val="36"/>
                <w:lang w:val="nn-NO"/>
              </w:rPr>
            </w:pPr>
          </w:p>
        </w:tc>
      </w:tr>
      <w:tr w:rsidR="004A7826" w:rsidRPr="003658C3" w:rsidTr="007F73E3">
        <w:trPr>
          <w:trHeight w:val="846"/>
        </w:trPr>
        <w:tc>
          <w:tcPr>
            <w:tcW w:w="4390" w:type="dxa"/>
          </w:tcPr>
          <w:p w:rsidR="004A7826" w:rsidRPr="003658C3" w:rsidRDefault="004A7826" w:rsidP="004A7826">
            <w:pPr>
              <w:rPr>
                <w:b/>
                <w:sz w:val="36"/>
                <w:szCs w:val="36"/>
                <w:lang w:val="nn-NO"/>
              </w:rPr>
            </w:pPr>
          </w:p>
        </w:tc>
        <w:tc>
          <w:tcPr>
            <w:tcW w:w="428" w:type="dxa"/>
          </w:tcPr>
          <w:p w:rsidR="004A7826" w:rsidRPr="003658C3" w:rsidRDefault="004A7826" w:rsidP="004A7826">
            <w:pPr>
              <w:rPr>
                <w:b/>
                <w:sz w:val="36"/>
                <w:szCs w:val="36"/>
                <w:lang w:val="nn-NO"/>
              </w:rPr>
            </w:pPr>
          </w:p>
        </w:tc>
        <w:tc>
          <w:tcPr>
            <w:tcW w:w="3853" w:type="dxa"/>
          </w:tcPr>
          <w:p w:rsidR="004A7826" w:rsidRPr="003658C3" w:rsidRDefault="004A7826" w:rsidP="004A7826">
            <w:pPr>
              <w:rPr>
                <w:b/>
                <w:sz w:val="36"/>
                <w:szCs w:val="36"/>
                <w:lang w:val="nn-NO"/>
              </w:rPr>
            </w:pPr>
          </w:p>
        </w:tc>
        <w:tc>
          <w:tcPr>
            <w:tcW w:w="417" w:type="dxa"/>
          </w:tcPr>
          <w:p w:rsidR="004A7826" w:rsidRPr="003658C3" w:rsidRDefault="004A7826" w:rsidP="004A7826">
            <w:pPr>
              <w:rPr>
                <w:b/>
                <w:sz w:val="36"/>
                <w:szCs w:val="36"/>
                <w:lang w:val="nn-NO"/>
              </w:rPr>
            </w:pPr>
          </w:p>
        </w:tc>
      </w:tr>
      <w:tr w:rsidR="004A7826" w:rsidRPr="003658C3" w:rsidTr="007F73E3">
        <w:trPr>
          <w:trHeight w:val="846"/>
        </w:trPr>
        <w:tc>
          <w:tcPr>
            <w:tcW w:w="4390" w:type="dxa"/>
          </w:tcPr>
          <w:p w:rsidR="004A7826" w:rsidRPr="003658C3" w:rsidRDefault="004A7826" w:rsidP="004A7826">
            <w:pPr>
              <w:rPr>
                <w:b/>
                <w:sz w:val="36"/>
                <w:szCs w:val="36"/>
                <w:lang w:val="nn-NO"/>
              </w:rPr>
            </w:pPr>
          </w:p>
        </w:tc>
        <w:tc>
          <w:tcPr>
            <w:tcW w:w="428" w:type="dxa"/>
          </w:tcPr>
          <w:p w:rsidR="004A7826" w:rsidRPr="003658C3" w:rsidRDefault="004A7826" w:rsidP="004A7826">
            <w:pPr>
              <w:rPr>
                <w:b/>
                <w:sz w:val="36"/>
                <w:szCs w:val="36"/>
                <w:lang w:val="nn-NO"/>
              </w:rPr>
            </w:pPr>
          </w:p>
        </w:tc>
        <w:tc>
          <w:tcPr>
            <w:tcW w:w="3853" w:type="dxa"/>
          </w:tcPr>
          <w:p w:rsidR="004A7826" w:rsidRPr="003658C3" w:rsidRDefault="004A7826" w:rsidP="004A7826">
            <w:pPr>
              <w:rPr>
                <w:b/>
                <w:sz w:val="36"/>
                <w:szCs w:val="36"/>
                <w:lang w:val="nn-NO"/>
              </w:rPr>
            </w:pPr>
          </w:p>
        </w:tc>
        <w:tc>
          <w:tcPr>
            <w:tcW w:w="417" w:type="dxa"/>
          </w:tcPr>
          <w:p w:rsidR="004A7826" w:rsidRPr="003658C3" w:rsidRDefault="004A7826" w:rsidP="004A7826">
            <w:pPr>
              <w:rPr>
                <w:b/>
                <w:sz w:val="36"/>
                <w:szCs w:val="36"/>
                <w:lang w:val="nn-NO"/>
              </w:rPr>
            </w:pPr>
          </w:p>
        </w:tc>
      </w:tr>
      <w:tr w:rsidR="004A7826" w:rsidRPr="003658C3" w:rsidTr="007F73E3">
        <w:trPr>
          <w:trHeight w:val="846"/>
        </w:trPr>
        <w:tc>
          <w:tcPr>
            <w:tcW w:w="4390" w:type="dxa"/>
          </w:tcPr>
          <w:p w:rsidR="004A7826" w:rsidRPr="003658C3" w:rsidRDefault="004A7826" w:rsidP="004A7826">
            <w:pPr>
              <w:rPr>
                <w:b/>
                <w:sz w:val="36"/>
                <w:szCs w:val="36"/>
                <w:lang w:val="nn-NO"/>
              </w:rPr>
            </w:pPr>
          </w:p>
        </w:tc>
        <w:tc>
          <w:tcPr>
            <w:tcW w:w="428" w:type="dxa"/>
          </w:tcPr>
          <w:p w:rsidR="004A7826" w:rsidRPr="003658C3" w:rsidRDefault="004A7826" w:rsidP="004A7826">
            <w:pPr>
              <w:rPr>
                <w:b/>
                <w:sz w:val="36"/>
                <w:szCs w:val="36"/>
                <w:lang w:val="nn-NO"/>
              </w:rPr>
            </w:pPr>
          </w:p>
        </w:tc>
        <w:tc>
          <w:tcPr>
            <w:tcW w:w="3853" w:type="dxa"/>
          </w:tcPr>
          <w:p w:rsidR="004A7826" w:rsidRPr="003658C3" w:rsidRDefault="004A7826" w:rsidP="004A7826">
            <w:pPr>
              <w:rPr>
                <w:b/>
                <w:sz w:val="36"/>
                <w:szCs w:val="36"/>
                <w:lang w:val="nn-NO"/>
              </w:rPr>
            </w:pPr>
          </w:p>
        </w:tc>
        <w:tc>
          <w:tcPr>
            <w:tcW w:w="417" w:type="dxa"/>
          </w:tcPr>
          <w:p w:rsidR="004A7826" w:rsidRPr="003658C3" w:rsidRDefault="004A7826" w:rsidP="004A7826">
            <w:pPr>
              <w:rPr>
                <w:b/>
                <w:sz w:val="36"/>
                <w:szCs w:val="36"/>
                <w:lang w:val="nn-NO"/>
              </w:rPr>
            </w:pPr>
          </w:p>
        </w:tc>
      </w:tr>
      <w:tr w:rsidR="004A7826" w:rsidRPr="003658C3" w:rsidTr="007F73E3">
        <w:trPr>
          <w:trHeight w:val="846"/>
        </w:trPr>
        <w:tc>
          <w:tcPr>
            <w:tcW w:w="4390" w:type="dxa"/>
          </w:tcPr>
          <w:p w:rsidR="004A7826" w:rsidRPr="003658C3" w:rsidRDefault="004A7826" w:rsidP="004A7826">
            <w:pPr>
              <w:rPr>
                <w:b/>
                <w:sz w:val="36"/>
                <w:szCs w:val="36"/>
                <w:lang w:val="nn-NO"/>
              </w:rPr>
            </w:pPr>
          </w:p>
        </w:tc>
        <w:tc>
          <w:tcPr>
            <w:tcW w:w="428" w:type="dxa"/>
          </w:tcPr>
          <w:p w:rsidR="004A7826" w:rsidRPr="003658C3" w:rsidRDefault="004A7826" w:rsidP="004A7826">
            <w:pPr>
              <w:rPr>
                <w:b/>
                <w:sz w:val="36"/>
                <w:szCs w:val="36"/>
                <w:lang w:val="nn-NO"/>
              </w:rPr>
            </w:pPr>
          </w:p>
        </w:tc>
        <w:tc>
          <w:tcPr>
            <w:tcW w:w="3853" w:type="dxa"/>
          </w:tcPr>
          <w:p w:rsidR="004A7826" w:rsidRPr="003658C3" w:rsidRDefault="004A7826" w:rsidP="004A7826">
            <w:pPr>
              <w:rPr>
                <w:b/>
                <w:sz w:val="36"/>
                <w:szCs w:val="36"/>
                <w:lang w:val="nn-NO"/>
              </w:rPr>
            </w:pPr>
          </w:p>
        </w:tc>
        <w:tc>
          <w:tcPr>
            <w:tcW w:w="417" w:type="dxa"/>
          </w:tcPr>
          <w:p w:rsidR="004A7826" w:rsidRPr="003658C3" w:rsidRDefault="004A7826" w:rsidP="004A7826">
            <w:pPr>
              <w:rPr>
                <w:b/>
                <w:sz w:val="36"/>
                <w:szCs w:val="36"/>
                <w:lang w:val="nn-NO"/>
              </w:rPr>
            </w:pPr>
          </w:p>
        </w:tc>
      </w:tr>
    </w:tbl>
    <w:p w:rsidR="004A7826" w:rsidRPr="003658C3" w:rsidRDefault="004A7826" w:rsidP="004A7826">
      <w:pPr>
        <w:rPr>
          <w:b/>
          <w:sz w:val="36"/>
          <w:szCs w:val="36"/>
          <w:lang w:val="nn-NO"/>
        </w:rPr>
      </w:pPr>
    </w:p>
    <w:p w:rsidR="004A7826" w:rsidRPr="003658C3" w:rsidRDefault="004A7826" w:rsidP="004A7826">
      <w:pPr>
        <w:rPr>
          <w:b/>
          <w:sz w:val="28"/>
          <w:szCs w:val="28"/>
          <w:lang w:val="nn-NO"/>
        </w:rPr>
      </w:pPr>
      <w:r w:rsidRPr="003658C3">
        <w:rPr>
          <w:b/>
          <w:sz w:val="28"/>
          <w:szCs w:val="28"/>
          <w:lang w:val="nn-NO"/>
        </w:rPr>
        <w:lastRenderedPageBreak/>
        <w:t>Under lesing</w:t>
      </w:r>
    </w:p>
    <w:p w:rsidR="0074394A" w:rsidRPr="003658C3" w:rsidRDefault="0074394A" w:rsidP="0074394A">
      <w:pPr>
        <w:numPr>
          <w:ilvl w:val="0"/>
          <w:numId w:val="5"/>
        </w:numPr>
        <w:contextualSpacing/>
        <w:rPr>
          <w:lang w:val="nn-NO"/>
        </w:rPr>
      </w:pPr>
      <w:r w:rsidRPr="003658C3">
        <w:rPr>
          <w:lang w:val="nn-NO"/>
        </w:rPr>
        <w:t>Les boka og samanlikn med tabellen. Kryss av i tabellen når boka nemner fordelar eller ulemper som de har skrive i tabellen.</w:t>
      </w:r>
    </w:p>
    <w:p w:rsidR="004A7826" w:rsidRPr="003658C3" w:rsidRDefault="004A7826" w:rsidP="004A7826">
      <w:pPr>
        <w:rPr>
          <w:lang w:val="nn-NO"/>
        </w:rPr>
      </w:pPr>
    </w:p>
    <w:p w:rsidR="004A7826" w:rsidRPr="003658C3" w:rsidRDefault="004A7826" w:rsidP="004A7826">
      <w:pPr>
        <w:rPr>
          <w:b/>
          <w:sz w:val="28"/>
          <w:szCs w:val="28"/>
          <w:lang w:val="nn-NO"/>
        </w:rPr>
      </w:pPr>
      <w:r w:rsidRPr="003658C3">
        <w:rPr>
          <w:b/>
          <w:sz w:val="28"/>
          <w:szCs w:val="28"/>
          <w:lang w:val="nn-NO"/>
        </w:rPr>
        <w:t>Etter lesing</w:t>
      </w:r>
    </w:p>
    <w:p w:rsidR="004A7826" w:rsidRPr="003658C3" w:rsidRDefault="004A7826" w:rsidP="0074394A">
      <w:pPr>
        <w:numPr>
          <w:ilvl w:val="0"/>
          <w:numId w:val="5"/>
        </w:numPr>
        <w:contextualSpacing/>
        <w:rPr>
          <w:lang w:val="nn-NO"/>
        </w:rPr>
      </w:pPr>
      <w:r w:rsidRPr="003658C3">
        <w:rPr>
          <w:lang w:val="nn-NO"/>
        </w:rPr>
        <w:t>Gå gjennom tabellen d</w:t>
      </w:r>
      <w:r w:rsidR="008B69CE" w:rsidRPr="003658C3">
        <w:rPr>
          <w:lang w:val="nn-NO"/>
        </w:rPr>
        <w:t>ykkar</w:t>
      </w:r>
      <w:r w:rsidRPr="003658C3">
        <w:rPr>
          <w:lang w:val="nn-NO"/>
        </w:rPr>
        <w:t xml:space="preserve"> og fyll inn de</w:t>
      </w:r>
      <w:r w:rsidR="008B69CE" w:rsidRPr="003658C3">
        <w:rPr>
          <w:lang w:val="nn-NO"/>
        </w:rPr>
        <w:t>i</w:t>
      </w:r>
      <w:r w:rsidRPr="003658C3">
        <w:rPr>
          <w:lang w:val="nn-NO"/>
        </w:rPr>
        <w:t xml:space="preserve"> fordel</w:t>
      </w:r>
      <w:r w:rsidR="008B69CE" w:rsidRPr="003658C3">
        <w:rPr>
          <w:lang w:val="nn-NO"/>
        </w:rPr>
        <w:t>a</w:t>
      </w:r>
      <w:r w:rsidRPr="003658C3">
        <w:rPr>
          <w:lang w:val="nn-NO"/>
        </w:rPr>
        <w:t>ne og ulempene som boka ne</w:t>
      </w:r>
      <w:r w:rsidR="008B69CE" w:rsidRPr="003658C3">
        <w:rPr>
          <w:lang w:val="nn-NO"/>
        </w:rPr>
        <w:t>mnde</w:t>
      </w:r>
      <w:r w:rsidRPr="003658C3">
        <w:rPr>
          <w:lang w:val="nn-NO"/>
        </w:rPr>
        <w:t xml:space="preserve"> og som de ikk</w:t>
      </w:r>
      <w:r w:rsidR="00E14019" w:rsidRPr="003658C3">
        <w:rPr>
          <w:lang w:val="nn-NO"/>
        </w:rPr>
        <w:t>je hadde frå før i tabellen. Har de</w:t>
      </w:r>
      <w:r w:rsidRPr="003658C3">
        <w:rPr>
          <w:lang w:val="nn-NO"/>
        </w:rPr>
        <w:t xml:space="preserve"> skr</w:t>
      </w:r>
      <w:r w:rsidR="00E14019" w:rsidRPr="003658C3">
        <w:rPr>
          <w:lang w:val="nn-NO"/>
        </w:rPr>
        <w:t>i</w:t>
      </w:r>
      <w:r w:rsidRPr="003658C3">
        <w:rPr>
          <w:lang w:val="nn-NO"/>
        </w:rPr>
        <w:t>ve ned fordel</w:t>
      </w:r>
      <w:r w:rsidR="00E14019" w:rsidRPr="003658C3">
        <w:rPr>
          <w:lang w:val="nn-NO"/>
        </w:rPr>
        <w:t>a</w:t>
      </w:r>
      <w:r w:rsidRPr="003658C3">
        <w:rPr>
          <w:lang w:val="nn-NO"/>
        </w:rPr>
        <w:t>r og ulemper som boka ikk</w:t>
      </w:r>
      <w:r w:rsidR="00E14019" w:rsidRPr="003658C3">
        <w:rPr>
          <w:lang w:val="nn-NO"/>
        </w:rPr>
        <w:t>j</w:t>
      </w:r>
      <w:r w:rsidRPr="003658C3">
        <w:rPr>
          <w:lang w:val="nn-NO"/>
        </w:rPr>
        <w:t>e ne</w:t>
      </w:r>
      <w:r w:rsidR="00E14019" w:rsidRPr="003658C3">
        <w:rPr>
          <w:lang w:val="nn-NO"/>
        </w:rPr>
        <w:t>mnd</w:t>
      </w:r>
      <w:r w:rsidRPr="003658C3">
        <w:rPr>
          <w:lang w:val="nn-NO"/>
        </w:rPr>
        <w:t>e?</w:t>
      </w:r>
    </w:p>
    <w:p w:rsidR="004A7826" w:rsidRPr="003658C3" w:rsidRDefault="004A7826" w:rsidP="0074394A">
      <w:pPr>
        <w:numPr>
          <w:ilvl w:val="0"/>
          <w:numId w:val="5"/>
        </w:numPr>
        <w:contextualSpacing/>
        <w:rPr>
          <w:lang w:val="nn-NO"/>
        </w:rPr>
      </w:pPr>
      <w:r w:rsidRPr="003658C3">
        <w:rPr>
          <w:lang w:val="nn-NO"/>
        </w:rPr>
        <w:t>Noter fordel</w:t>
      </w:r>
      <w:r w:rsidR="00E14019" w:rsidRPr="003658C3">
        <w:rPr>
          <w:lang w:val="nn-NO"/>
        </w:rPr>
        <w:t>a</w:t>
      </w:r>
      <w:r w:rsidRPr="003658C3">
        <w:rPr>
          <w:lang w:val="nn-NO"/>
        </w:rPr>
        <w:t>r og ulemper som er relevante for det smarte klesplagget d</w:t>
      </w:r>
      <w:r w:rsidR="00E14019" w:rsidRPr="003658C3">
        <w:rPr>
          <w:lang w:val="nn-NO"/>
        </w:rPr>
        <w:t>ykkar</w:t>
      </w:r>
      <w:r w:rsidRPr="003658C3">
        <w:rPr>
          <w:lang w:val="nn-NO"/>
        </w:rPr>
        <w:t xml:space="preserve"> .. </w:t>
      </w:r>
      <w:r w:rsidRPr="003658C3">
        <w:rPr>
          <w:lang w:val="nn-NO"/>
        </w:rPr>
        <w:tab/>
      </w:r>
    </w:p>
    <w:p w:rsidR="004A7826" w:rsidRPr="003658C3" w:rsidRDefault="004A7826" w:rsidP="0074394A">
      <w:pPr>
        <w:numPr>
          <w:ilvl w:val="1"/>
          <w:numId w:val="5"/>
        </w:numPr>
        <w:contextualSpacing/>
        <w:rPr>
          <w:lang w:val="nn-NO"/>
        </w:rPr>
      </w:pPr>
      <w:r w:rsidRPr="003658C3">
        <w:rPr>
          <w:b/>
          <w:noProof/>
          <w:sz w:val="36"/>
          <w:szCs w:val="36"/>
          <w:lang w:val="nn-N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06F9409" wp14:editId="138EE295">
                <wp:simplePos x="0" y="0"/>
                <wp:positionH relativeFrom="column">
                  <wp:posOffset>709930</wp:posOffset>
                </wp:positionH>
                <wp:positionV relativeFrom="paragraph">
                  <wp:posOffset>206374</wp:posOffset>
                </wp:positionV>
                <wp:extent cx="4933950" cy="1495425"/>
                <wp:effectExtent l="0" t="0" r="19050" b="28575"/>
                <wp:wrapNone/>
                <wp:docPr id="58379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826" w:rsidRDefault="004A7826" w:rsidP="004A782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2" o:spid="_x0000_s1032" type="#_x0000_t202" style="position:absolute;left:0;text-align:left;margin-left:55.9pt;margin-top:16.25pt;width:388.5pt;height:117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">
                <v:textbox>
                  <w:txbxContent>
                    <w:p w:rsidR="004A7826" w:rsidRDefault="004A7826" w:rsidP="004A7826"/>
                  </w:txbxContent>
                </v:textbox>
              </v:shape>
            </w:pict>
          </mc:Fallback>
        </mc:AlternateContent>
      </w:r>
      <w:r w:rsidRPr="003658C3">
        <w:rPr>
          <w:lang w:val="nn-NO"/>
        </w:rPr>
        <w:t>… ved produksjonen av plagget:</w:t>
      </w:r>
    </w:p>
    <w:p w:rsidR="004A7826" w:rsidRPr="003658C3" w:rsidRDefault="004A7826" w:rsidP="004A7826">
      <w:pPr>
        <w:rPr>
          <w:lang w:val="nn-NO"/>
        </w:rPr>
      </w:pPr>
    </w:p>
    <w:p w:rsidR="004A7826" w:rsidRPr="003658C3" w:rsidRDefault="004A7826" w:rsidP="004A7826">
      <w:pPr>
        <w:rPr>
          <w:lang w:val="nn-NO"/>
        </w:rPr>
      </w:pPr>
    </w:p>
    <w:p w:rsidR="004A7826" w:rsidRPr="003658C3" w:rsidRDefault="004A7826" w:rsidP="004A7826">
      <w:pPr>
        <w:ind w:left="1440"/>
        <w:contextualSpacing/>
        <w:rPr>
          <w:lang w:val="nn-NO"/>
        </w:rPr>
      </w:pPr>
    </w:p>
    <w:p w:rsidR="004A7826" w:rsidRPr="003658C3" w:rsidRDefault="004A7826" w:rsidP="004A7826">
      <w:pPr>
        <w:ind w:left="1440"/>
        <w:contextualSpacing/>
        <w:rPr>
          <w:lang w:val="nn-NO"/>
        </w:rPr>
      </w:pPr>
    </w:p>
    <w:p w:rsidR="004A7826" w:rsidRPr="003658C3" w:rsidRDefault="004A7826" w:rsidP="004A7826">
      <w:pPr>
        <w:ind w:left="1440"/>
        <w:contextualSpacing/>
        <w:rPr>
          <w:lang w:val="nn-NO"/>
        </w:rPr>
      </w:pPr>
    </w:p>
    <w:p w:rsidR="004A7826" w:rsidRPr="003658C3" w:rsidRDefault="004A7826" w:rsidP="004A7826">
      <w:pPr>
        <w:ind w:left="1440"/>
        <w:contextualSpacing/>
        <w:rPr>
          <w:lang w:val="nn-NO"/>
        </w:rPr>
      </w:pPr>
    </w:p>
    <w:p w:rsidR="004A7826" w:rsidRPr="003658C3" w:rsidRDefault="004A7826" w:rsidP="004A7826">
      <w:pPr>
        <w:ind w:left="1440"/>
        <w:contextualSpacing/>
        <w:rPr>
          <w:lang w:val="nn-NO"/>
        </w:rPr>
      </w:pPr>
    </w:p>
    <w:p w:rsidR="004A7826" w:rsidRPr="003658C3" w:rsidRDefault="004A7826" w:rsidP="0074394A">
      <w:pPr>
        <w:numPr>
          <w:ilvl w:val="1"/>
          <w:numId w:val="5"/>
        </w:numPr>
        <w:contextualSpacing/>
        <w:rPr>
          <w:lang w:val="nn-NO"/>
        </w:rPr>
      </w:pPr>
      <w:r w:rsidRPr="003658C3">
        <w:rPr>
          <w:b/>
          <w:noProof/>
          <w:sz w:val="36"/>
          <w:szCs w:val="36"/>
          <w:lang w:val="nn-N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B972247" wp14:editId="200AE7D2">
                <wp:simplePos x="0" y="0"/>
                <wp:positionH relativeFrom="column">
                  <wp:posOffset>709930</wp:posOffset>
                </wp:positionH>
                <wp:positionV relativeFrom="paragraph">
                  <wp:posOffset>217805</wp:posOffset>
                </wp:positionV>
                <wp:extent cx="4933950" cy="1495425"/>
                <wp:effectExtent l="0" t="0" r="19050" b="28575"/>
                <wp:wrapNone/>
                <wp:docPr id="58380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826" w:rsidRDefault="004A7826" w:rsidP="004A782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55.9pt;margin-top:17.15pt;width:388.5pt;height:11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">
                <v:textbox>
                  <w:txbxContent>
                    <w:p w:rsidR="004A7826" w:rsidRDefault="004A7826" w:rsidP="004A7826"/>
                  </w:txbxContent>
                </v:textbox>
              </v:shape>
            </w:pict>
          </mc:Fallback>
        </mc:AlternateContent>
      </w:r>
      <w:r w:rsidRPr="003658C3">
        <w:rPr>
          <w:lang w:val="nn-NO"/>
        </w:rPr>
        <w:t>… ved bruken av plagget:</w:t>
      </w:r>
    </w:p>
    <w:p w:rsidR="004A7826" w:rsidRPr="003658C3" w:rsidRDefault="004A7826" w:rsidP="004A7826">
      <w:pPr>
        <w:rPr>
          <w:lang w:val="nn-NO"/>
        </w:rPr>
      </w:pPr>
    </w:p>
    <w:p w:rsidR="004A7826" w:rsidRPr="003658C3" w:rsidRDefault="004A7826" w:rsidP="004A7826">
      <w:pPr>
        <w:rPr>
          <w:lang w:val="nn-NO"/>
        </w:rPr>
      </w:pPr>
    </w:p>
    <w:p w:rsidR="004A7826" w:rsidRPr="003658C3" w:rsidRDefault="004A7826" w:rsidP="004A7826">
      <w:pPr>
        <w:rPr>
          <w:lang w:val="nn-NO"/>
        </w:rPr>
      </w:pPr>
    </w:p>
    <w:p w:rsidR="004A7826" w:rsidRPr="003658C3" w:rsidRDefault="004A7826" w:rsidP="004A7826">
      <w:pPr>
        <w:rPr>
          <w:lang w:val="nn-NO"/>
        </w:rPr>
      </w:pPr>
    </w:p>
    <w:p w:rsidR="004A7826" w:rsidRPr="003658C3" w:rsidRDefault="004A7826" w:rsidP="004A7826">
      <w:pPr>
        <w:rPr>
          <w:lang w:val="nn-NO"/>
        </w:rPr>
      </w:pPr>
    </w:p>
    <w:p w:rsidR="004A7826" w:rsidRPr="003658C3" w:rsidRDefault="004A7826" w:rsidP="0074394A">
      <w:pPr>
        <w:numPr>
          <w:ilvl w:val="1"/>
          <w:numId w:val="5"/>
        </w:numPr>
        <w:contextualSpacing/>
        <w:rPr>
          <w:lang w:val="nn-NO"/>
        </w:rPr>
      </w:pPr>
      <w:r w:rsidRPr="003658C3">
        <w:rPr>
          <w:b/>
          <w:noProof/>
          <w:sz w:val="36"/>
          <w:szCs w:val="36"/>
          <w:lang w:val="nn-N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D6C17AA" wp14:editId="16D4AD53">
                <wp:simplePos x="0" y="0"/>
                <wp:positionH relativeFrom="column">
                  <wp:posOffset>709930</wp:posOffset>
                </wp:positionH>
                <wp:positionV relativeFrom="paragraph">
                  <wp:posOffset>270510</wp:posOffset>
                </wp:positionV>
                <wp:extent cx="4933950" cy="1495425"/>
                <wp:effectExtent l="0" t="0" r="19050" b="28575"/>
                <wp:wrapNone/>
                <wp:docPr id="58381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826" w:rsidRDefault="004A7826" w:rsidP="004A782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55.9pt;margin-top:21.3pt;width:388.5pt;height:117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">
                <v:textbox>
                  <w:txbxContent>
                    <w:p w:rsidR="004A7826" w:rsidRDefault="004A7826" w:rsidP="004A7826"/>
                  </w:txbxContent>
                </v:textbox>
              </v:shape>
            </w:pict>
          </mc:Fallback>
        </mc:AlternateContent>
      </w:r>
      <w:r w:rsidRPr="003658C3">
        <w:rPr>
          <w:lang w:val="nn-NO"/>
        </w:rPr>
        <w:t>… ved avfallsh</w:t>
      </w:r>
      <w:r w:rsidR="00E14019" w:rsidRPr="003658C3">
        <w:rPr>
          <w:lang w:val="nn-NO"/>
        </w:rPr>
        <w:t>a</w:t>
      </w:r>
      <w:r w:rsidRPr="003658C3">
        <w:rPr>
          <w:lang w:val="nn-NO"/>
        </w:rPr>
        <w:t>ndtering av plagget:</w:t>
      </w:r>
    </w:p>
    <w:p w:rsidR="004A7826" w:rsidRPr="003658C3" w:rsidRDefault="004A7826" w:rsidP="004A7826">
      <w:pPr>
        <w:rPr>
          <w:b/>
          <w:sz w:val="36"/>
          <w:szCs w:val="36"/>
          <w:lang w:val="nn-NO"/>
        </w:rPr>
      </w:pPr>
    </w:p>
    <w:p w:rsidR="00462AC1" w:rsidRPr="003658C3" w:rsidRDefault="00462AC1" w:rsidP="00912677">
      <w:pPr>
        <w:rPr>
          <w:lang w:val="nn-NO"/>
        </w:rPr>
      </w:pPr>
      <w:bookmarkStart w:id="0" w:name="_GoBack"/>
      <w:bookmarkEnd w:id="0"/>
    </w:p>
    <w:sectPr w:rsidR="00462AC1" w:rsidRPr="003658C3" w:rsidSect="00BC52B8">
      <w:footerReference w:type="default" r:id="rId11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519C" w:rsidRDefault="0035519C" w:rsidP="00BC52B8">
      <w:pPr>
        <w:spacing w:after="0" w:line="240" w:lineRule="auto"/>
      </w:pPr>
      <w:r>
        <w:separator/>
      </w:r>
    </w:p>
  </w:endnote>
  <w:endnote w:type="continuationSeparator" w:id="0">
    <w:p w:rsidR="0035519C" w:rsidRDefault="0035519C" w:rsidP="00BC52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803969"/>
      <w:docPartObj>
        <w:docPartGallery w:val="Page Numbers (Bottom of Page)"/>
        <w:docPartUnique/>
      </w:docPartObj>
    </w:sdtPr>
    <w:sdtEndPr/>
    <w:sdtContent>
      <w:p w:rsidR="00BC52B8" w:rsidRDefault="00BC52B8">
        <w:pPr>
          <w:pStyle w:val="Bunn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58C3">
          <w:rPr>
            <w:noProof/>
          </w:rPr>
          <w:t>11</w:t>
        </w:r>
        <w:r>
          <w:fldChar w:fldCharType="end"/>
        </w:r>
      </w:p>
    </w:sdtContent>
  </w:sdt>
  <w:p w:rsidR="00BC52B8" w:rsidRDefault="00BC52B8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519C" w:rsidRDefault="0035519C" w:rsidP="00BC52B8">
      <w:pPr>
        <w:spacing w:after="0" w:line="240" w:lineRule="auto"/>
      </w:pPr>
      <w:r>
        <w:separator/>
      </w:r>
    </w:p>
  </w:footnote>
  <w:footnote w:type="continuationSeparator" w:id="0">
    <w:p w:rsidR="0035519C" w:rsidRDefault="0035519C" w:rsidP="00BC52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6708EC"/>
    <w:multiLevelType w:val="hybridMultilevel"/>
    <w:tmpl w:val="E3CEF248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867069"/>
    <w:multiLevelType w:val="hybridMultilevel"/>
    <w:tmpl w:val="7EE24828"/>
    <w:lvl w:ilvl="0" w:tplc="0414000F">
      <w:start w:val="1"/>
      <w:numFmt w:val="decimal"/>
      <w:lvlText w:val="%1."/>
      <w:lvlJc w:val="left"/>
      <w:pPr>
        <w:ind w:left="7440" w:hanging="360"/>
      </w:pPr>
    </w:lvl>
    <w:lvl w:ilvl="1" w:tplc="04140019" w:tentative="1">
      <w:start w:val="1"/>
      <w:numFmt w:val="lowerLetter"/>
      <w:lvlText w:val="%2."/>
      <w:lvlJc w:val="left"/>
      <w:pPr>
        <w:ind w:left="8160" w:hanging="360"/>
      </w:pPr>
    </w:lvl>
    <w:lvl w:ilvl="2" w:tplc="0414001B" w:tentative="1">
      <w:start w:val="1"/>
      <w:numFmt w:val="lowerRoman"/>
      <w:lvlText w:val="%3."/>
      <w:lvlJc w:val="right"/>
      <w:pPr>
        <w:ind w:left="8880" w:hanging="180"/>
      </w:pPr>
    </w:lvl>
    <w:lvl w:ilvl="3" w:tplc="0414000F" w:tentative="1">
      <w:start w:val="1"/>
      <w:numFmt w:val="decimal"/>
      <w:lvlText w:val="%4."/>
      <w:lvlJc w:val="left"/>
      <w:pPr>
        <w:ind w:left="9600" w:hanging="360"/>
      </w:pPr>
    </w:lvl>
    <w:lvl w:ilvl="4" w:tplc="04140019" w:tentative="1">
      <w:start w:val="1"/>
      <w:numFmt w:val="lowerLetter"/>
      <w:lvlText w:val="%5."/>
      <w:lvlJc w:val="left"/>
      <w:pPr>
        <w:ind w:left="10320" w:hanging="360"/>
      </w:pPr>
    </w:lvl>
    <w:lvl w:ilvl="5" w:tplc="0414001B" w:tentative="1">
      <w:start w:val="1"/>
      <w:numFmt w:val="lowerRoman"/>
      <w:lvlText w:val="%6."/>
      <w:lvlJc w:val="right"/>
      <w:pPr>
        <w:ind w:left="11040" w:hanging="180"/>
      </w:pPr>
    </w:lvl>
    <w:lvl w:ilvl="6" w:tplc="0414000F" w:tentative="1">
      <w:start w:val="1"/>
      <w:numFmt w:val="decimal"/>
      <w:lvlText w:val="%7."/>
      <w:lvlJc w:val="left"/>
      <w:pPr>
        <w:ind w:left="11760" w:hanging="360"/>
      </w:pPr>
    </w:lvl>
    <w:lvl w:ilvl="7" w:tplc="04140019" w:tentative="1">
      <w:start w:val="1"/>
      <w:numFmt w:val="lowerLetter"/>
      <w:lvlText w:val="%8."/>
      <w:lvlJc w:val="left"/>
      <w:pPr>
        <w:ind w:left="12480" w:hanging="360"/>
      </w:pPr>
    </w:lvl>
    <w:lvl w:ilvl="8" w:tplc="0414001B" w:tentative="1">
      <w:start w:val="1"/>
      <w:numFmt w:val="lowerRoman"/>
      <w:lvlText w:val="%9."/>
      <w:lvlJc w:val="right"/>
      <w:pPr>
        <w:ind w:left="13200" w:hanging="180"/>
      </w:pPr>
    </w:lvl>
  </w:abstractNum>
  <w:abstractNum w:abstractNumId="2">
    <w:nsid w:val="27F2329B"/>
    <w:multiLevelType w:val="hybridMultilevel"/>
    <w:tmpl w:val="B78A9F0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031D13"/>
    <w:multiLevelType w:val="hybridMultilevel"/>
    <w:tmpl w:val="B9C65DE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3B1016"/>
    <w:multiLevelType w:val="hybridMultilevel"/>
    <w:tmpl w:val="B9C65DE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677"/>
    <w:rsid w:val="0007272B"/>
    <w:rsid w:val="0013278C"/>
    <w:rsid w:val="0015711F"/>
    <w:rsid w:val="003544AB"/>
    <w:rsid w:val="0035519C"/>
    <w:rsid w:val="003658C3"/>
    <w:rsid w:val="003B17D7"/>
    <w:rsid w:val="003C4140"/>
    <w:rsid w:val="00462AC1"/>
    <w:rsid w:val="004A7826"/>
    <w:rsid w:val="00514E0A"/>
    <w:rsid w:val="00524A40"/>
    <w:rsid w:val="005E766C"/>
    <w:rsid w:val="0074394A"/>
    <w:rsid w:val="00763218"/>
    <w:rsid w:val="007773E5"/>
    <w:rsid w:val="00844A66"/>
    <w:rsid w:val="008B69CE"/>
    <w:rsid w:val="00912677"/>
    <w:rsid w:val="00916B33"/>
    <w:rsid w:val="00AC6309"/>
    <w:rsid w:val="00B50789"/>
    <w:rsid w:val="00BC52B8"/>
    <w:rsid w:val="00CE05DD"/>
    <w:rsid w:val="00D20EB7"/>
    <w:rsid w:val="00DD5054"/>
    <w:rsid w:val="00E14019"/>
    <w:rsid w:val="00F00205"/>
    <w:rsid w:val="00F55D45"/>
    <w:rsid w:val="00FC2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2677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9126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07272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B17D7"/>
    <w:rPr>
      <w:rFonts w:ascii="Times New Roman" w:hAnsi="Times New Roman" w:cs="Times New Roman"/>
      <w:sz w:val="24"/>
      <w:szCs w:val="24"/>
    </w:rPr>
  </w:style>
  <w:style w:type="table" w:customStyle="1" w:styleId="Tabellrutenett1">
    <w:name w:val="Tabellrutenett1"/>
    <w:basedOn w:val="Vanligtabell"/>
    <w:next w:val="Tabellrutenett"/>
    <w:uiPriority w:val="59"/>
    <w:rsid w:val="003B17D7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2">
    <w:name w:val="Tabellrutenett2"/>
    <w:basedOn w:val="Vanligtabell"/>
    <w:next w:val="Tabellrutenett"/>
    <w:uiPriority w:val="59"/>
    <w:rsid w:val="003B17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3">
    <w:name w:val="Tabellrutenett3"/>
    <w:basedOn w:val="Vanligtabell"/>
    <w:next w:val="Tabellrutenett"/>
    <w:uiPriority w:val="59"/>
    <w:rsid w:val="004A78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4">
    <w:name w:val="Tabellrutenett4"/>
    <w:basedOn w:val="Vanligtabell"/>
    <w:next w:val="Tabellrutenett"/>
    <w:uiPriority w:val="39"/>
    <w:rsid w:val="00763218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524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24A40"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rsid w:val="00BC52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BC52B8"/>
  </w:style>
  <w:style w:type="paragraph" w:styleId="Bunntekst">
    <w:name w:val="footer"/>
    <w:basedOn w:val="Normal"/>
    <w:link w:val="BunntekstTegn"/>
    <w:uiPriority w:val="99"/>
    <w:unhideWhenUsed/>
    <w:rsid w:val="00BC52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BC52B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2677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9126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07272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B17D7"/>
    <w:rPr>
      <w:rFonts w:ascii="Times New Roman" w:hAnsi="Times New Roman" w:cs="Times New Roman"/>
      <w:sz w:val="24"/>
      <w:szCs w:val="24"/>
    </w:rPr>
  </w:style>
  <w:style w:type="table" w:customStyle="1" w:styleId="Tabellrutenett1">
    <w:name w:val="Tabellrutenett1"/>
    <w:basedOn w:val="Vanligtabell"/>
    <w:next w:val="Tabellrutenett"/>
    <w:uiPriority w:val="59"/>
    <w:rsid w:val="003B17D7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2">
    <w:name w:val="Tabellrutenett2"/>
    <w:basedOn w:val="Vanligtabell"/>
    <w:next w:val="Tabellrutenett"/>
    <w:uiPriority w:val="59"/>
    <w:rsid w:val="003B17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3">
    <w:name w:val="Tabellrutenett3"/>
    <w:basedOn w:val="Vanligtabell"/>
    <w:next w:val="Tabellrutenett"/>
    <w:uiPriority w:val="59"/>
    <w:rsid w:val="004A78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4">
    <w:name w:val="Tabellrutenett4"/>
    <w:basedOn w:val="Vanligtabell"/>
    <w:next w:val="Tabellrutenett"/>
    <w:uiPriority w:val="39"/>
    <w:rsid w:val="00763218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524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24A40"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rsid w:val="00BC52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BC52B8"/>
  </w:style>
  <w:style w:type="paragraph" w:styleId="Bunntekst">
    <w:name w:val="footer"/>
    <w:basedOn w:val="Normal"/>
    <w:link w:val="BunntekstTegn"/>
    <w:uiPriority w:val="99"/>
    <w:unhideWhenUsed/>
    <w:rsid w:val="00BC52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BC52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0D5767-BA62-40F8-92F2-5F1A8D01BA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5BB331ED.dotm</Template>
  <TotalTime>0</TotalTime>
  <Pages>12</Pages>
  <Words>814</Words>
  <Characters>4116</Characters>
  <Application>Microsoft Office Word</Application>
  <DocSecurity>0</DocSecurity>
  <Lines>80</Lines>
  <Paragraphs>45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Universitetet i Oslo</Company>
  <LinksUpToDate>false</LinksUpToDate>
  <CharactersWithSpaces>4885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Aud Ragnhild V K Skår</dc:creator>
  <cp:lastModifiedBy>Aud Ragnhild V K Skår</cp:lastModifiedBy>
  <cp:revision>2</cp:revision>
  <dcterms:created xsi:type="dcterms:W3CDTF">2017-08-17T13:01:00Z</dcterms:created>
  <dcterms:modified xsi:type="dcterms:W3CDTF">2017-08-17T13:01:00Z</dcterms:modified>
</cp:coreProperties>
</file>