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D9B" w:rsidRPr="008C21C5" w:rsidRDefault="004C6D9B" w:rsidP="008509A9">
      <w:pPr>
        <w:jc w:val="center"/>
        <w:rPr>
          <w:rFonts w:cs="Times New Roman"/>
          <w:b/>
          <w:color w:val="1F497D" w:themeColor="text2"/>
          <w:sz w:val="40"/>
          <w:szCs w:val="40"/>
        </w:rPr>
      </w:pPr>
      <w:r w:rsidRPr="008C21C5">
        <w:rPr>
          <w:rFonts w:cs="Times New Roman"/>
          <w:b/>
          <w:color w:val="1F497D" w:themeColor="text2"/>
          <w:sz w:val="40"/>
          <w:szCs w:val="40"/>
        </w:rPr>
        <w:t>Hva har vi gjort? Hva har vi lært?</w:t>
      </w:r>
    </w:p>
    <w:p w:rsidR="00EF4B03" w:rsidRPr="008C21C5" w:rsidRDefault="00EF4B03" w:rsidP="004C6D9B">
      <w:pPr>
        <w:rPr>
          <w:rFonts w:cs="Times New Roman"/>
          <w:sz w:val="24"/>
          <w:szCs w:val="24"/>
        </w:rPr>
      </w:pPr>
    </w:p>
    <w:p w:rsidR="004C6D9B" w:rsidRPr="00951A60" w:rsidRDefault="00FB0997" w:rsidP="004C6D9B">
      <w:pPr>
        <w:rPr>
          <w:rFonts w:cs="Times New Roman"/>
          <w:sz w:val="28"/>
          <w:szCs w:val="28"/>
        </w:rPr>
      </w:pPr>
      <w:r w:rsidRPr="00951A60">
        <w:rPr>
          <w:rFonts w:cs="Times New Roman"/>
          <w:sz w:val="28"/>
          <w:szCs w:val="28"/>
        </w:rPr>
        <w:t xml:space="preserve">Se på nøkkelsetningene </w:t>
      </w:r>
      <w:r w:rsidR="0034044F" w:rsidRPr="00951A60">
        <w:rPr>
          <w:rFonts w:cs="Times New Roman"/>
          <w:sz w:val="28"/>
          <w:szCs w:val="28"/>
        </w:rPr>
        <w:t xml:space="preserve">om </w:t>
      </w:r>
      <w:r w:rsidR="0034044F" w:rsidRPr="00951A60">
        <w:rPr>
          <w:rFonts w:cs="Times New Roman"/>
          <w:b/>
          <w:sz w:val="28"/>
          <w:szCs w:val="28"/>
        </w:rPr>
        <w:t>elektrisk strøm</w:t>
      </w:r>
      <w:r w:rsidR="00810C93" w:rsidRPr="00951A60">
        <w:rPr>
          <w:rFonts w:cs="Times New Roman"/>
          <w:sz w:val="28"/>
          <w:szCs w:val="28"/>
        </w:rPr>
        <w:t xml:space="preserve"> på side 2–</w:t>
      </w:r>
      <w:r w:rsidR="00EF4B03" w:rsidRPr="00951A60">
        <w:rPr>
          <w:rFonts w:cs="Times New Roman"/>
          <w:sz w:val="28"/>
          <w:szCs w:val="28"/>
        </w:rPr>
        <w:t xml:space="preserve">3 i lærlingheftet. </w:t>
      </w:r>
      <w:r w:rsidR="00E20EA6" w:rsidRPr="00951A60">
        <w:rPr>
          <w:rFonts w:cs="Times New Roman"/>
          <w:sz w:val="28"/>
          <w:szCs w:val="28"/>
        </w:rPr>
        <w:br/>
        <w:t>Skriv ned en nøkkelsetning for hver aktivitet.</w:t>
      </w:r>
    </w:p>
    <w:p w:rsidR="0034044F" w:rsidRDefault="0034044F" w:rsidP="004C6D9B">
      <w:pPr>
        <w:rPr>
          <w:rFonts w:ascii="Times New Roman" w:hAnsi="Times New Roman" w:cs="Times New Roman"/>
          <w:sz w:val="28"/>
          <w:szCs w:val="28"/>
        </w:rPr>
      </w:pPr>
    </w:p>
    <w:p w:rsidR="00825574" w:rsidRDefault="00825574" w:rsidP="004C6D9B">
      <w:pPr>
        <w:rPr>
          <w:rFonts w:ascii="Times New Roman" w:hAnsi="Times New Roman" w:cs="Times New Roman"/>
          <w:sz w:val="28"/>
          <w:szCs w:val="28"/>
        </w:rPr>
      </w:pPr>
    </w:p>
    <w:p w:rsidR="00891E7C" w:rsidRDefault="001C7FB2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B141A4" wp14:editId="572FF25D">
                <wp:simplePos x="0" y="0"/>
                <wp:positionH relativeFrom="column">
                  <wp:posOffset>1239106</wp:posOffset>
                </wp:positionH>
                <wp:positionV relativeFrom="paragraph">
                  <wp:posOffset>81998</wp:posOffset>
                </wp:positionV>
                <wp:extent cx="4921250" cy="1709530"/>
                <wp:effectExtent l="0" t="0" r="12700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170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6CD" w:rsidRPr="008C21C5" w:rsidRDefault="001C7FB2" w:rsidP="00CF66CD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CF66CD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CF66CD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leste i boka </w:t>
                            </w:r>
                            <w:r w:rsidR="00CF66CD" w:rsidRPr="008C21C5"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Elektrisitet</w:t>
                            </w:r>
                            <w:r w:rsidR="00CF66CD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om hva som skjer med strømmen inni lyspæra som gjør at lyspæra lyser. </w:t>
                            </w:r>
                          </w:p>
                          <w:p w:rsidR="00CF66CD" w:rsidRDefault="00CF66CD" w:rsidP="00CF66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</w:t>
                            </w:r>
                            <w:r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F66CD" w:rsidRPr="00CF66CD" w:rsidRDefault="00CF66CD" w:rsidP="00CF66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.55pt;margin-top:6.45pt;width:387.5pt;height:13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" strokecolor="window">
                <v:textbox>
                  <w:txbxContent>
                    <w:p w:rsidR="00CF66CD" w:rsidRPr="008C21C5" w:rsidRDefault="001C7FB2" w:rsidP="00CF66CD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CF66CD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CF66CD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leste i boka </w:t>
                      </w:r>
                      <w:r w:rsidR="00CF66CD" w:rsidRPr="008C21C5"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Elektrisitet</w:t>
                      </w:r>
                      <w:r w:rsidR="00CF66CD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om hva som skjer med strømmen inni lyspæra som gjør at lyspæra lyser. </w:t>
                      </w:r>
                    </w:p>
                    <w:p w:rsidR="00CF66CD" w:rsidRDefault="00CF66CD" w:rsidP="00CF66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</w:t>
                      </w:r>
                      <w:r w:rsidRPr="008C21C5">
                        <w:rPr>
                          <w:rFonts w:cs="Times New Roman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F66CD" w:rsidRPr="00CF66CD" w:rsidRDefault="00CF66CD" w:rsidP="00CF66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66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065F8" wp14:editId="1364CA4A">
                <wp:simplePos x="0" y="0"/>
                <wp:positionH relativeFrom="column">
                  <wp:posOffset>-367168</wp:posOffset>
                </wp:positionH>
                <wp:positionV relativeFrom="paragraph">
                  <wp:posOffset>33545</wp:posOffset>
                </wp:positionV>
                <wp:extent cx="1414780" cy="1844675"/>
                <wp:effectExtent l="0" t="0" r="13970" b="222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6CD" w:rsidRPr="00CF66CD" w:rsidRDefault="001C7F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FBF61" wp14:editId="4D6DCA0C">
                                  <wp:extent cx="1242000" cy="17568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00" cy="175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8.9pt;margin-top:2.65pt;width:111.4pt;height:14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">
                <v:textbox>
                  <w:txbxContent>
                    <w:p w:rsidR="00CF66CD" w:rsidRPr="00CF66CD" w:rsidRDefault="001C7FB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4FBF61" wp14:editId="4D6DCA0C">
                            <wp:extent cx="1242000" cy="17568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00" cy="175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5574" w:rsidRDefault="00825574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A64B5E" w:rsidRDefault="00A64B5E" w:rsidP="004C6D9B">
      <w:pPr>
        <w:rPr>
          <w:rFonts w:ascii="Times New Roman" w:hAnsi="Times New Roman" w:cs="Times New Roman"/>
          <w:sz w:val="28"/>
          <w:szCs w:val="28"/>
        </w:rPr>
      </w:pPr>
    </w:p>
    <w:p w:rsidR="00CF66CD" w:rsidRDefault="001C7FB2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1CFB4" wp14:editId="012A2242">
                <wp:simplePos x="0" y="0"/>
                <wp:positionH relativeFrom="column">
                  <wp:posOffset>-477520</wp:posOffset>
                </wp:positionH>
                <wp:positionV relativeFrom="paragraph">
                  <wp:posOffset>186690</wp:posOffset>
                </wp:positionV>
                <wp:extent cx="6694170" cy="1406525"/>
                <wp:effectExtent l="0" t="0" r="11430" b="222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170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FB2" w:rsidRPr="008C21C5" w:rsidRDefault="001C7FB2" w:rsidP="00DA6FB2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DA6FB2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DA6FB2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brukte ei snor til å dramatisere hva som skyver og drar på elektronene i en </w:t>
                            </w:r>
                            <w:r w:rsidR="00DA6FB2" w:rsidRPr="001C7FB2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elektrisk krets</w:t>
                            </w:r>
                            <w:r w:rsidR="007266F8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, som gjør at det går strøm i kretsen</w:t>
                            </w:r>
                            <w:r w:rsidR="00DA6FB2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DA6FB2" w:rsidRDefault="00DA6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A6FB2" w:rsidRDefault="00DA6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C7FB2" w:rsidRDefault="001C7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A6FB2" w:rsidRPr="00CF66CD" w:rsidRDefault="00DA6FB2" w:rsidP="00DA6F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7.6pt;margin-top:14.7pt;width:527.1pt;height:1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" strokecolor="window">
                <v:textbox>
                  <w:txbxContent>
                    <w:p w:rsidR="00DA6FB2" w:rsidRPr="008C21C5" w:rsidRDefault="001C7FB2" w:rsidP="00DA6FB2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="00DA6FB2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DA6FB2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brukte ei snor til å dramatisere hva som skyver og drar på elektronene i en </w:t>
                      </w:r>
                      <w:r w:rsidR="00DA6FB2" w:rsidRPr="001C7FB2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elektrisk krets</w:t>
                      </w:r>
                      <w:r w:rsidR="007266F8" w:rsidRPr="008C21C5">
                        <w:rPr>
                          <w:rFonts w:cs="Times New Roman"/>
                          <w:sz w:val="28"/>
                          <w:szCs w:val="28"/>
                        </w:rPr>
                        <w:t>, som gjør at det går strøm i kretsen</w:t>
                      </w:r>
                      <w:r w:rsidR="00DA6FB2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DA6FB2" w:rsidRDefault="00DA6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A6FB2" w:rsidRDefault="00DA6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C7FB2" w:rsidRDefault="001C7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A6FB2" w:rsidRPr="00CF66CD" w:rsidRDefault="00DA6FB2" w:rsidP="00DA6F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0811" w:rsidRDefault="007D0811" w:rsidP="004C6D9B">
      <w:pPr>
        <w:rPr>
          <w:rFonts w:ascii="Times New Roman" w:hAnsi="Times New Roman" w:cs="Times New Roman"/>
          <w:sz w:val="28"/>
          <w:szCs w:val="28"/>
        </w:rPr>
      </w:pPr>
    </w:p>
    <w:p w:rsidR="007D0811" w:rsidRDefault="007D0811" w:rsidP="004C6D9B">
      <w:pPr>
        <w:rPr>
          <w:rFonts w:ascii="Times New Roman" w:hAnsi="Times New Roman" w:cs="Times New Roman"/>
          <w:sz w:val="28"/>
          <w:szCs w:val="28"/>
        </w:rPr>
      </w:pPr>
    </w:p>
    <w:p w:rsidR="0011203C" w:rsidRDefault="0011203C" w:rsidP="004C6D9B">
      <w:pPr>
        <w:rPr>
          <w:rFonts w:ascii="Times New Roman" w:hAnsi="Times New Roman" w:cs="Times New Roman"/>
          <w:sz w:val="28"/>
          <w:szCs w:val="28"/>
        </w:rPr>
      </w:pPr>
    </w:p>
    <w:p w:rsidR="001C7FB2" w:rsidRDefault="001C7FB2" w:rsidP="004C6D9B">
      <w:pPr>
        <w:rPr>
          <w:rFonts w:ascii="Times New Roman" w:hAnsi="Times New Roman" w:cs="Times New Roman"/>
          <w:sz w:val="28"/>
          <w:szCs w:val="28"/>
        </w:rPr>
      </w:pPr>
    </w:p>
    <w:p w:rsidR="00264DF1" w:rsidRDefault="001C7FB2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52658E" wp14:editId="320EECBA">
                <wp:simplePos x="0" y="0"/>
                <wp:positionH relativeFrom="column">
                  <wp:posOffset>1111885</wp:posOffset>
                </wp:positionH>
                <wp:positionV relativeFrom="paragraph">
                  <wp:posOffset>149225</wp:posOffset>
                </wp:positionV>
                <wp:extent cx="5223510" cy="1709420"/>
                <wp:effectExtent l="0" t="0" r="15240" b="241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589" w:rsidRPr="008C21C5" w:rsidRDefault="001C7FB2" w:rsidP="00831589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831589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3158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brukte en tabell i lærlingheftet til å notere gjenstander som bruker strøm, og krysset av hvilken </w:t>
                            </w:r>
                            <w:r w:rsidR="00831589" w:rsidRPr="001C7FB2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funksjon</w:t>
                            </w:r>
                            <w:r w:rsidR="0083158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hver gjenstand har.  </w:t>
                            </w:r>
                          </w:p>
                          <w:p w:rsidR="00831589" w:rsidRDefault="00831589" w:rsidP="008315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48EE" w:rsidRPr="00244152">
                              <w:rPr>
                                <w:rFonts w:ascii="Comic Sans MS" w:hAnsi="Comic Sans MS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31589" w:rsidRDefault="00831589" w:rsidP="008315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31589" w:rsidRPr="00CF66CD" w:rsidRDefault="00831589" w:rsidP="008315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7.55pt;margin-top:11.75pt;width:411.3pt;height:13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" strokecolor="window">
                <v:textbox>
                  <w:txbxContent>
                    <w:p w:rsidR="00831589" w:rsidRPr="008C21C5" w:rsidRDefault="001C7FB2" w:rsidP="00831589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="00831589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83158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brukte en tabell i lærlingheftet til å notere gjenstander som bruker strøm, og krysset av hvilken </w:t>
                      </w:r>
                      <w:r w:rsidR="00831589" w:rsidRPr="001C7FB2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funksjon</w:t>
                      </w:r>
                      <w:r w:rsidR="0083158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hver gjenstand har.  </w:t>
                      </w:r>
                    </w:p>
                    <w:p w:rsidR="00831589" w:rsidRDefault="00831589" w:rsidP="008315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348EE" w:rsidRPr="00244152">
                        <w:rPr>
                          <w:rFonts w:ascii="Comic Sans MS" w:hAnsi="Comic Sans MS" w:cs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31589" w:rsidRDefault="00831589" w:rsidP="008315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31589" w:rsidRPr="00CF66CD" w:rsidRDefault="00831589" w:rsidP="008315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187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AD6DF2" wp14:editId="135F9E8E">
                <wp:simplePos x="0" y="0"/>
                <wp:positionH relativeFrom="column">
                  <wp:posOffset>-366395</wp:posOffset>
                </wp:positionH>
                <wp:positionV relativeFrom="paragraph">
                  <wp:posOffset>16510</wp:posOffset>
                </wp:positionV>
                <wp:extent cx="1280160" cy="1844675"/>
                <wp:effectExtent l="0" t="0" r="15240" b="222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FB2" w:rsidRPr="006D1879" w:rsidRDefault="001C7FB2" w:rsidP="001C7F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7FBEE" wp14:editId="63B8AC8E">
                                  <wp:extent cx="1188000" cy="1677600"/>
                                  <wp:effectExtent l="0" t="0" r="0" b="0"/>
                                  <wp:docPr id="21" name="Picture 21" descr="N:\Forskerføtter og leserøtter\ELEKTRISITET\Bilder\Bilder til lærerveiledningene\Lærlingheft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:\Forskerføtter og leserøtter\ELEKTRISITET\Bilder\Bilder til lærerveiledningene\Lærlingheft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000" cy="167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8.85pt;margin-top:1.3pt;width:100.8pt;height:14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">
                <v:textbox>
                  <w:txbxContent>
                    <w:p w:rsidR="001C7FB2" w:rsidRPr="006D1879" w:rsidRDefault="001C7FB2" w:rsidP="001C7FB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E7FBEE" wp14:editId="63B8AC8E">
                            <wp:extent cx="1188000" cy="1677600"/>
                            <wp:effectExtent l="0" t="0" r="0" b="0"/>
                            <wp:docPr id="21" name="Picture 21" descr="N:\Forskerføtter og leserøtter\ELEKTRISITET\Bilder\Bilder til lærerveiledningene\Lærlingheft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:\Forskerføtter og leserøtter\ELEKTRISITET\Bilder\Bilder til lærerveiledningene\Lærlingheft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000" cy="167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68D1" w:rsidRDefault="005E68D1" w:rsidP="004C6D9B">
      <w:pPr>
        <w:rPr>
          <w:rFonts w:ascii="Times New Roman" w:hAnsi="Times New Roman" w:cs="Times New Roman"/>
          <w:sz w:val="28"/>
          <w:szCs w:val="28"/>
        </w:rPr>
      </w:pPr>
    </w:p>
    <w:p w:rsidR="006378CA" w:rsidRDefault="006378CA" w:rsidP="004C6D9B">
      <w:pPr>
        <w:rPr>
          <w:rFonts w:ascii="Times New Roman" w:hAnsi="Times New Roman" w:cs="Times New Roman"/>
          <w:sz w:val="28"/>
          <w:szCs w:val="28"/>
        </w:rPr>
      </w:pPr>
    </w:p>
    <w:p w:rsidR="00613B92" w:rsidRDefault="00613B92" w:rsidP="004C6D9B">
      <w:pPr>
        <w:rPr>
          <w:rFonts w:ascii="Times New Roman" w:hAnsi="Times New Roman" w:cs="Times New Roman"/>
          <w:sz w:val="28"/>
          <w:szCs w:val="28"/>
        </w:rPr>
      </w:pPr>
    </w:p>
    <w:p w:rsidR="00613B92" w:rsidRDefault="00613B92" w:rsidP="004C6D9B">
      <w:pPr>
        <w:rPr>
          <w:rFonts w:ascii="Times New Roman" w:hAnsi="Times New Roman" w:cs="Times New Roman"/>
          <w:sz w:val="28"/>
          <w:szCs w:val="28"/>
        </w:rPr>
      </w:pPr>
    </w:p>
    <w:p w:rsidR="00613B92" w:rsidRDefault="00613B92" w:rsidP="004C6D9B">
      <w:pPr>
        <w:rPr>
          <w:rFonts w:ascii="Times New Roman" w:hAnsi="Times New Roman" w:cs="Times New Roman"/>
          <w:sz w:val="28"/>
          <w:szCs w:val="28"/>
        </w:rPr>
      </w:pPr>
    </w:p>
    <w:p w:rsidR="00F95F65" w:rsidRDefault="00F95F65" w:rsidP="00C9109C">
      <w:pPr>
        <w:tabs>
          <w:tab w:val="left" w:pos="2980"/>
        </w:tabs>
        <w:rPr>
          <w:rFonts w:ascii="Times New Roman" w:hAnsi="Times New Roman" w:cs="Times New Roman"/>
          <w:sz w:val="28"/>
          <w:szCs w:val="28"/>
        </w:rPr>
      </w:pPr>
    </w:p>
    <w:p w:rsidR="006378CA" w:rsidRDefault="008C1D04" w:rsidP="00C9109C">
      <w:pPr>
        <w:tabs>
          <w:tab w:val="left" w:pos="2980"/>
        </w:tabs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1F959" wp14:editId="01F7B0B7">
                <wp:simplePos x="0" y="0"/>
                <wp:positionH relativeFrom="column">
                  <wp:posOffset>1507821</wp:posOffset>
                </wp:positionH>
                <wp:positionV relativeFrom="paragraph">
                  <wp:posOffset>86167</wp:posOffset>
                </wp:positionV>
                <wp:extent cx="4842344" cy="1597660"/>
                <wp:effectExtent l="0" t="0" r="15875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344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489" w:rsidRPr="008C21C5" w:rsidRDefault="00B5731D" w:rsidP="006D5489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6D5489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6D548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koblet sammen batteri, ledninger og lyspær</w:t>
                            </w:r>
                            <w:r w:rsidR="00334D66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e til to stifter og en binders. Vi undersøkte også hva som skjer under knappen på bryteren, som gjør at strømmen stopper opp når vi trykker på knappen. </w:t>
                            </w:r>
                          </w:p>
                          <w:p w:rsidR="006D5489" w:rsidRDefault="006D5489" w:rsidP="006D54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1FA5">
                              <w:rPr>
                                <w:rFonts w:ascii="Comic Sans MS" w:hAnsi="Comic Sans MS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D5489" w:rsidRPr="00CF66CD" w:rsidRDefault="006D5489" w:rsidP="006D54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18.75pt;margin-top:6.8pt;width:381.3pt;height:1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" strokecolor="window">
                <v:textbox>
                  <w:txbxContent>
                    <w:p w:rsidR="006D5489" w:rsidRPr="008C21C5" w:rsidRDefault="00B5731D" w:rsidP="006D5489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="006D5489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6D548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koblet sammen batteri, ledninger og lyspær</w:t>
                      </w:r>
                      <w:r w:rsidR="00334D66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e til to stifter og en binders. Vi undersøkte også hva som skjer under knappen på bryteren, som gjør at strømmen stopper opp når vi trykker på knappen. </w:t>
                      </w:r>
                    </w:p>
                    <w:p w:rsidR="006D5489" w:rsidRDefault="006D5489" w:rsidP="006D54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B1FA5">
                        <w:rPr>
                          <w:rFonts w:ascii="Comic Sans MS" w:hAnsi="Comic Sans MS" w:cs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D5489" w:rsidRPr="00CF66CD" w:rsidRDefault="006D5489" w:rsidP="006D54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18D" w:rsidRPr="00613B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900111" wp14:editId="4085CCC1">
                <wp:simplePos x="0" y="0"/>
                <wp:positionH relativeFrom="column">
                  <wp:posOffset>-803275</wp:posOffset>
                </wp:positionH>
                <wp:positionV relativeFrom="paragraph">
                  <wp:posOffset>75730</wp:posOffset>
                </wp:positionV>
                <wp:extent cx="2153285" cy="1446530"/>
                <wp:effectExtent l="0" t="0" r="18415" b="2032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B92" w:rsidRPr="00613B92" w:rsidRDefault="00D64592" w:rsidP="006D54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22AB9" wp14:editId="312DB9A0">
                                  <wp:extent cx="1996598" cy="1319916"/>
                                  <wp:effectExtent l="0" t="0" r="3810" b="0"/>
                                  <wp:docPr id="23" name="Picture 23" descr="N:\Forskerføtter og leserøtter\ELEKTRISITET\Bilder\Bilder til lærerveiledningene\Isoporplate, stifter og ledninger og binders 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Forskerføtter og leserøtter\ELEKTRISITET\Bilder\Bilder til lærerveiledningene\Isoporplate, stifter og ledninger og binders 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327" cy="1334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3.25pt;margin-top:5.95pt;width:169.55pt;height:1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">
                <v:textbox>
                  <w:txbxContent>
                    <w:p w:rsidR="00613B92" w:rsidRPr="00613B92" w:rsidRDefault="00D64592" w:rsidP="006D54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22AB9" wp14:editId="312DB9A0">
                            <wp:extent cx="1996598" cy="1319916"/>
                            <wp:effectExtent l="0" t="0" r="3810" b="0"/>
                            <wp:docPr id="23" name="Picture 23" descr="N:\Forskerføtter og leserøtter\ELEKTRISITET\Bilder\Bilder til lærerveiledningene\Isoporplate, stifter og ledninger og binders 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Forskerføtter og leserøtter\ELEKTRISITET\Bilder\Bilder til lærerveiledningene\Isoporplate, stifter og ledninger og binders 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327" cy="1334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5489">
        <w:rPr>
          <w:rFonts w:ascii="Times New Roman" w:hAnsi="Times New Roman" w:cs="Times New Roman"/>
          <w:sz w:val="28"/>
          <w:szCs w:val="28"/>
        </w:rPr>
        <w:tab/>
      </w:r>
    </w:p>
    <w:p w:rsidR="006378CA" w:rsidRDefault="006378CA" w:rsidP="004C6D9B">
      <w:pPr>
        <w:rPr>
          <w:rFonts w:ascii="Times New Roman" w:hAnsi="Times New Roman" w:cs="Times New Roman"/>
          <w:sz w:val="28"/>
          <w:szCs w:val="28"/>
        </w:rPr>
      </w:pPr>
    </w:p>
    <w:p w:rsidR="00AC4F26" w:rsidRDefault="00AC4F26" w:rsidP="004C6D9B">
      <w:pPr>
        <w:rPr>
          <w:rFonts w:ascii="Times New Roman" w:hAnsi="Times New Roman" w:cs="Times New Roman"/>
          <w:sz w:val="28"/>
          <w:szCs w:val="28"/>
        </w:rPr>
      </w:pPr>
    </w:p>
    <w:p w:rsidR="00AC4F26" w:rsidRDefault="00AC4F26" w:rsidP="004C6D9B">
      <w:pPr>
        <w:rPr>
          <w:rFonts w:ascii="Times New Roman" w:hAnsi="Times New Roman" w:cs="Times New Roman"/>
          <w:sz w:val="28"/>
          <w:szCs w:val="28"/>
        </w:rPr>
      </w:pPr>
    </w:p>
    <w:p w:rsidR="001C7FB2" w:rsidRDefault="001C7FB2" w:rsidP="004C6D9B">
      <w:pPr>
        <w:rPr>
          <w:rFonts w:ascii="Times New Roman" w:hAnsi="Times New Roman" w:cs="Times New Roman"/>
          <w:sz w:val="28"/>
          <w:szCs w:val="28"/>
        </w:rPr>
      </w:pPr>
    </w:p>
    <w:p w:rsidR="00AC4F26" w:rsidRDefault="008C1D04" w:rsidP="004C6D9B">
      <w:pPr>
        <w:rPr>
          <w:rFonts w:ascii="Times New Roman" w:hAnsi="Times New Roman" w:cs="Times New Roman"/>
          <w:sz w:val="28"/>
          <w:szCs w:val="28"/>
        </w:rPr>
      </w:pPr>
      <w:r w:rsidRPr="00CF66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537CE" wp14:editId="626AA330">
                <wp:simplePos x="0" y="0"/>
                <wp:positionH relativeFrom="column">
                  <wp:posOffset>-756285</wp:posOffset>
                </wp:positionH>
                <wp:positionV relativeFrom="paragraph">
                  <wp:posOffset>302895</wp:posOffset>
                </wp:positionV>
                <wp:extent cx="1359535" cy="1828165"/>
                <wp:effectExtent l="0" t="0" r="12065" b="1968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F26" w:rsidRPr="00CF66CD" w:rsidRDefault="00AC4F26" w:rsidP="00AC4F2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FF15B" wp14:editId="1F5B0208">
                                  <wp:extent cx="1184744" cy="1677054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695" cy="1676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9.55pt;margin-top:23.85pt;width:107.05pt;height:14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4tJwIAAE0EAAAOAAAAZHJzL2Uyb0RvYy54bWysVNtu2zAMfR+wfxD0vjhx4i4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">
                <v:textbox>
                  <w:txbxContent>
                    <w:p w:rsidR="00AC4F26" w:rsidRPr="00CF66CD" w:rsidRDefault="00AC4F26" w:rsidP="00AC4F2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7FF15B" wp14:editId="1F5B0208">
                            <wp:extent cx="1184744" cy="1677054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695" cy="1676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4F26" w:rsidRDefault="00F4118D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44C3D3" wp14:editId="1E194454">
                <wp:simplePos x="0" y="0"/>
                <wp:positionH relativeFrom="column">
                  <wp:posOffset>749190</wp:posOffset>
                </wp:positionH>
                <wp:positionV relativeFrom="paragraph">
                  <wp:posOffset>214491</wp:posOffset>
                </wp:positionV>
                <wp:extent cx="5810057" cy="1852295"/>
                <wp:effectExtent l="0" t="0" r="19685" b="146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057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835" w:rsidRPr="008C21C5" w:rsidRDefault="00B5731D" w:rsidP="00883835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883835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83835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leste i boka </w:t>
                            </w:r>
                            <w:r w:rsidR="00883835" w:rsidRPr="008C21C5"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Elektrisitet</w:t>
                            </w:r>
                            <w:r w:rsidR="00883835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om hva som skjer med den elektriske kretsen hvis vi skrur av lampa ved å trykke på bryteren eller trekke ut støpselet av stikkontakten. </w:t>
                            </w:r>
                          </w:p>
                          <w:p w:rsidR="00883835" w:rsidRDefault="00BC7BAC" w:rsidP="008838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83835" w:rsidRDefault="00883835" w:rsidP="008838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83835" w:rsidRPr="00CF66CD" w:rsidRDefault="00883835" w:rsidP="008838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9pt;margin-top:16.9pt;width:457.5pt;height:14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" strokecolor="window">
                <v:textbox>
                  <w:txbxContent>
                    <w:p w:rsidR="00883835" w:rsidRPr="008C21C5" w:rsidRDefault="00B5731D" w:rsidP="00883835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="00883835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883835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leste i boka </w:t>
                      </w:r>
                      <w:r w:rsidR="00883835" w:rsidRPr="008C21C5"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Elektrisitet</w:t>
                      </w:r>
                      <w:r w:rsidR="00883835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om hva som skjer med den elektriske kretsen hvis vi skrur av lampa ved å trykke på bryteren eller trekke ut støpselet av stikkontakten. </w:t>
                      </w:r>
                    </w:p>
                    <w:p w:rsidR="00883835" w:rsidRDefault="00BC7BAC" w:rsidP="008838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83835" w:rsidRDefault="00883835" w:rsidP="008838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83835" w:rsidRPr="00CF66CD" w:rsidRDefault="00883835" w:rsidP="008838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F26" w:rsidRDefault="00AC4F26" w:rsidP="004C6D9B">
      <w:pPr>
        <w:rPr>
          <w:rFonts w:ascii="Times New Roman" w:hAnsi="Times New Roman" w:cs="Times New Roman"/>
          <w:sz w:val="28"/>
          <w:szCs w:val="28"/>
        </w:rPr>
      </w:pPr>
    </w:p>
    <w:p w:rsidR="0011203C" w:rsidRDefault="0011203C" w:rsidP="004C6D9B">
      <w:pPr>
        <w:rPr>
          <w:rFonts w:ascii="Times New Roman" w:hAnsi="Times New Roman" w:cs="Times New Roman"/>
          <w:sz w:val="28"/>
          <w:szCs w:val="28"/>
        </w:rPr>
      </w:pPr>
    </w:p>
    <w:p w:rsidR="001C7FB2" w:rsidRDefault="001C7FB2" w:rsidP="004C6D9B">
      <w:pPr>
        <w:rPr>
          <w:rFonts w:ascii="Times New Roman" w:hAnsi="Times New Roman" w:cs="Times New Roman"/>
          <w:sz w:val="28"/>
          <w:szCs w:val="28"/>
        </w:rPr>
      </w:pPr>
    </w:p>
    <w:p w:rsidR="00951A60" w:rsidRDefault="00951A60" w:rsidP="004C6D9B">
      <w:pPr>
        <w:rPr>
          <w:rFonts w:ascii="Times New Roman" w:hAnsi="Times New Roman" w:cs="Times New Roman"/>
          <w:sz w:val="28"/>
          <w:szCs w:val="28"/>
        </w:rPr>
      </w:pPr>
    </w:p>
    <w:p w:rsidR="005278B3" w:rsidRDefault="00F4118D" w:rsidP="004C6D9B">
      <w:pPr>
        <w:rPr>
          <w:rFonts w:ascii="Times New Roman" w:hAnsi="Times New Roman" w:cs="Times New Roman"/>
          <w:sz w:val="28"/>
          <w:szCs w:val="28"/>
        </w:rPr>
      </w:pPr>
      <w:r w:rsidRPr="00613B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180AAB" wp14:editId="5B5E34D6">
                <wp:simplePos x="0" y="0"/>
                <wp:positionH relativeFrom="column">
                  <wp:posOffset>-756920</wp:posOffset>
                </wp:positionH>
                <wp:positionV relativeFrom="paragraph">
                  <wp:posOffset>334645</wp:posOffset>
                </wp:positionV>
                <wp:extent cx="2560320" cy="1860550"/>
                <wp:effectExtent l="0" t="0" r="11430" b="254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8B3" w:rsidRPr="00613B92" w:rsidRDefault="005278B3" w:rsidP="005278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4A07E" wp14:editId="18DDB4E1">
                                  <wp:extent cx="2313829" cy="1736027"/>
                                  <wp:effectExtent l="0" t="0" r="0" b="0"/>
                                  <wp:docPr id="10" name="Picture 10" descr="N:\Forskerføtter og leserøtter\ELEKTRISITET\Bilder\Bilder fra Petter Brodal\P21404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:\Forskerføtter og leserøtter\ELEKTRISITET\Bilder\Bilder fra Petter Brodal\P21404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930" cy="1739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9.6pt;margin-top:26.35pt;width:201.6pt;height:1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">
                <v:textbox>
                  <w:txbxContent>
                    <w:p w:rsidR="005278B3" w:rsidRPr="00613B92" w:rsidRDefault="005278B3" w:rsidP="005278B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94A07E" wp14:editId="18DDB4E1">
                            <wp:extent cx="2313829" cy="1736027"/>
                            <wp:effectExtent l="0" t="0" r="0" b="0"/>
                            <wp:docPr id="10" name="Picture 10" descr="N:\Forskerføtter og leserøtter\ELEKTRISITET\Bilder\Bilder fra Petter Brodal\P21404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:\Forskerføtter og leserøtter\ELEKTRISITET\Bilder\Bilder fra Petter Brodal\P21404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930" cy="1739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5F65" w:rsidRDefault="00F95F65" w:rsidP="004C6D9B">
      <w:pPr>
        <w:rPr>
          <w:rFonts w:ascii="Times New Roman" w:hAnsi="Times New Roman" w:cs="Times New Roman"/>
          <w:sz w:val="28"/>
          <w:szCs w:val="28"/>
        </w:rPr>
      </w:pP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7AAB1" wp14:editId="757C1553">
                <wp:simplePos x="0" y="0"/>
                <wp:positionH relativeFrom="column">
                  <wp:posOffset>1875790</wp:posOffset>
                </wp:positionH>
                <wp:positionV relativeFrom="paragraph">
                  <wp:posOffset>342900</wp:posOffset>
                </wp:positionV>
                <wp:extent cx="4681220" cy="1494790"/>
                <wp:effectExtent l="0" t="0" r="24130" b="101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49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810" w:rsidRPr="008C21C5" w:rsidRDefault="00B5731D" w:rsidP="005278B3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5278B3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5278B3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koblet batteri og ledninger til en tynn metalltråd. </w:t>
                            </w:r>
                          </w:p>
                          <w:p w:rsidR="00A04810" w:rsidRDefault="006609B2" w:rsidP="005278B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278B3" w:rsidRPr="00CF66CD" w:rsidRDefault="005278B3" w:rsidP="005278B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7.7pt;margin-top:27pt;width:368.6pt;height:1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" strokecolor="window">
                <v:textbox>
                  <w:txbxContent>
                    <w:p w:rsidR="00A04810" w:rsidRPr="008C21C5" w:rsidRDefault="00B5731D" w:rsidP="005278B3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5278B3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5278B3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koblet batteri og ledninger til en tynn metalltråd. </w:t>
                      </w:r>
                    </w:p>
                    <w:p w:rsidR="00A04810" w:rsidRDefault="006609B2" w:rsidP="005278B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278B3" w:rsidRPr="00CF66CD" w:rsidRDefault="005278B3" w:rsidP="005278B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78B3" w:rsidRDefault="006315A9" w:rsidP="004C6D9B">
      <w:pPr>
        <w:rPr>
          <w:rFonts w:ascii="Times New Roman" w:hAnsi="Times New Roman" w:cs="Times New Roman"/>
          <w:sz w:val="28"/>
          <w:szCs w:val="28"/>
        </w:rPr>
      </w:pPr>
      <w:r w:rsidRPr="00613B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0110D6" wp14:editId="69EFC073">
                <wp:simplePos x="0" y="0"/>
                <wp:positionH relativeFrom="column">
                  <wp:posOffset>-772795</wp:posOffset>
                </wp:positionH>
                <wp:positionV relativeFrom="paragraph">
                  <wp:posOffset>2087880</wp:posOffset>
                </wp:positionV>
                <wp:extent cx="2065655" cy="1565910"/>
                <wp:effectExtent l="0" t="0" r="1079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27A" w:rsidRPr="00613B92" w:rsidRDefault="00E4227A" w:rsidP="00E4227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CF279" wp14:editId="4C3EDE27">
                                  <wp:extent cx="1916264" cy="1463040"/>
                                  <wp:effectExtent l="0" t="0" r="8255" b="3810"/>
                                  <wp:docPr id="14" name="Picture 14" descr="N:\Forskerføtter og leserøtter\ELEKTRISITET\Bilder\Bilder til lærerveiledningene\Metalltrå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Forskerføtter og leserøtter\ELEKTRISITET\Bilder\Bilder til lærerveiledningene\Metalltrå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412" r="19002" b="53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491" cy="146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60.85pt;margin-top:164.4pt;width:162.65pt;height:12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">
                <v:textbox>
                  <w:txbxContent>
                    <w:p w:rsidR="00E4227A" w:rsidRPr="00613B92" w:rsidRDefault="00E4227A" w:rsidP="00E4227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CF279" wp14:editId="4C3EDE27">
                            <wp:extent cx="1916264" cy="1463040"/>
                            <wp:effectExtent l="0" t="0" r="8255" b="3810"/>
                            <wp:docPr id="14" name="Picture 14" descr="N:\Forskerføtter og leserøtter\ELEKTRISITET\Bilder\Bilder til lærerveiledningene\Metalltrå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Forskerføtter og leserøtter\ELEKTRISITET\Bilder\Bilder til lærerveiledningene\Metalltrå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412" r="19002" b="53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8491" cy="146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4B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B6EC65" wp14:editId="5D97B8C1">
                <wp:simplePos x="0" y="0"/>
                <wp:positionH relativeFrom="column">
                  <wp:posOffset>1414035</wp:posOffset>
                </wp:positionH>
                <wp:positionV relativeFrom="paragraph">
                  <wp:posOffset>2168359</wp:posOffset>
                </wp:positionV>
                <wp:extent cx="5205233" cy="1709420"/>
                <wp:effectExtent l="0" t="0" r="14605" b="241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233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09" w:rsidRPr="008C21C5" w:rsidRDefault="00B5731D" w:rsidP="00B91DBB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B91DBB"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91DBB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Vi sn</w:t>
                            </w:r>
                            <w:r w:rsidR="002E5E84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akket om</w:t>
                            </w:r>
                            <w:r w:rsidR="00390F09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at inni ledninger er det metalltråder som strømmen går gjennom. </w:t>
                            </w:r>
                            <w:r w:rsidR="00E4227A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Vi snakket</w:t>
                            </w:r>
                            <w:r w:rsidR="00CC1701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om hva som skjer hvis</w:t>
                            </w:r>
                            <w:r w:rsidR="006315A9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trådene er for tynne, sånn</w:t>
                            </w:r>
                            <w:r w:rsidR="00E4227A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at</w:t>
                            </w:r>
                            <w:r w:rsidR="00CC1701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strømmen møter for my</w:t>
                            </w:r>
                            <w:r w:rsidR="00E4227A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E4227A" w:rsidRPr="001C7FB2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motstand</w:t>
                            </w:r>
                            <w:r w:rsidR="00CC1701" w:rsidRPr="008C21C5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91DBB" w:rsidRDefault="00B91DBB" w:rsidP="00B91D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1C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Nøkkelsetning: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91DBB" w:rsidRDefault="00B91DBB" w:rsidP="00B91D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91DBB" w:rsidRPr="00CF66CD" w:rsidRDefault="00B91DBB" w:rsidP="00B91D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11.35pt;margin-top:170.75pt;width:409.85pt;height:13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" strokecolor="window">
                <v:textbox>
                  <w:txbxContent>
                    <w:p w:rsidR="00390F09" w:rsidRPr="008C21C5" w:rsidRDefault="00B5731D" w:rsidP="00B91DBB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7</w:t>
                      </w:r>
                      <w:bookmarkStart w:id="1" w:name="_GoBack"/>
                      <w:bookmarkEnd w:id="1"/>
                      <w:r w:rsidR="00B91DBB"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B91DBB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Vi sn</w:t>
                      </w:r>
                      <w:r w:rsidR="002E5E84" w:rsidRPr="008C21C5">
                        <w:rPr>
                          <w:rFonts w:cs="Times New Roman"/>
                          <w:sz w:val="28"/>
                          <w:szCs w:val="28"/>
                        </w:rPr>
                        <w:t>akket om</w:t>
                      </w:r>
                      <w:r w:rsidR="00390F09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at inni ledninger er det metalltråder som strømmen går gjennom. </w:t>
                      </w:r>
                      <w:r w:rsidR="00E4227A" w:rsidRPr="008C21C5">
                        <w:rPr>
                          <w:rFonts w:cs="Times New Roman"/>
                          <w:sz w:val="28"/>
                          <w:szCs w:val="28"/>
                        </w:rPr>
                        <w:t>Vi snakket</w:t>
                      </w:r>
                      <w:r w:rsidR="00CC1701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om hva som skjer hvis</w:t>
                      </w:r>
                      <w:r w:rsidR="006315A9">
                        <w:rPr>
                          <w:rFonts w:cs="Times New Roman"/>
                          <w:sz w:val="28"/>
                          <w:szCs w:val="28"/>
                        </w:rPr>
                        <w:t xml:space="preserve"> trådene er for tynne, sånn</w:t>
                      </w:r>
                      <w:r w:rsidR="00E4227A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at</w:t>
                      </w:r>
                      <w:r w:rsidR="00CC1701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 strømmen møter for my</w:t>
                      </w:r>
                      <w:r w:rsidR="00E4227A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e </w:t>
                      </w:r>
                      <w:r w:rsidR="00E4227A" w:rsidRPr="001C7FB2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motstand</w:t>
                      </w:r>
                      <w:r w:rsidR="00CC1701" w:rsidRPr="008C21C5">
                        <w:rPr>
                          <w:rFonts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B91DBB" w:rsidRDefault="00B91DBB" w:rsidP="00B91D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1C5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Nøkkelsetning: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91DBB" w:rsidRDefault="00B91DBB" w:rsidP="00B91D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91DBB" w:rsidRPr="00CF66CD" w:rsidRDefault="00B91DBB" w:rsidP="00B91D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278B3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03C" w:rsidRDefault="0011203C" w:rsidP="0011203C">
      <w:pPr>
        <w:spacing w:after="0" w:line="240" w:lineRule="auto"/>
      </w:pPr>
      <w:r>
        <w:separator/>
      </w:r>
    </w:p>
  </w:endnote>
  <w:endnote w:type="continuationSeparator" w:id="0">
    <w:p w:rsidR="0011203C" w:rsidRDefault="0011203C" w:rsidP="0011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17914988"/>
      <w:docPartObj>
        <w:docPartGallery w:val="Page Numbers (Bottom of Page)"/>
        <w:docPartUnique/>
      </w:docPartObj>
    </w:sdtPr>
    <w:sdtEndPr/>
    <w:sdtContent>
      <w:p w:rsidR="0011203C" w:rsidRPr="00CC7673" w:rsidRDefault="0011203C">
        <w:pPr>
          <w:pStyle w:val="Footer"/>
          <w:jc w:val="right"/>
          <w:rPr>
            <w:rFonts w:ascii="Times New Roman" w:hAnsi="Times New Roman" w:cs="Times New Roman"/>
          </w:rPr>
        </w:pPr>
        <w:r w:rsidRPr="00CC7673">
          <w:rPr>
            <w:rFonts w:ascii="Times New Roman" w:hAnsi="Times New Roman" w:cs="Times New Roman"/>
          </w:rPr>
          <w:fldChar w:fldCharType="begin"/>
        </w:r>
        <w:r w:rsidRPr="00CC7673">
          <w:rPr>
            <w:rFonts w:ascii="Times New Roman" w:hAnsi="Times New Roman" w:cs="Times New Roman"/>
          </w:rPr>
          <w:instrText>PAGE   \* MERGEFORMAT</w:instrText>
        </w:r>
        <w:r w:rsidRPr="00CC7673">
          <w:rPr>
            <w:rFonts w:ascii="Times New Roman" w:hAnsi="Times New Roman" w:cs="Times New Roman"/>
          </w:rPr>
          <w:fldChar w:fldCharType="separate"/>
        </w:r>
        <w:r w:rsidR="00B5731D">
          <w:rPr>
            <w:rFonts w:ascii="Times New Roman" w:hAnsi="Times New Roman" w:cs="Times New Roman"/>
            <w:noProof/>
          </w:rPr>
          <w:t>2</w:t>
        </w:r>
        <w:r w:rsidRPr="00CC7673">
          <w:rPr>
            <w:rFonts w:ascii="Times New Roman" w:hAnsi="Times New Roman" w:cs="Times New Roman"/>
          </w:rPr>
          <w:fldChar w:fldCharType="end"/>
        </w:r>
      </w:p>
    </w:sdtContent>
  </w:sdt>
  <w:p w:rsidR="0011203C" w:rsidRDefault="001120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03C" w:rsidRDefault="0011203C" w:rsidP="0011203C">
      <w:pPr>
        <w:spacing w:after="0" w:line="240" w:lineRule="auto"/>
      </w:pPr>
      <w:r>
        <w:separator/>
      </w:r>
    </w:p>
  </w:footnote>
  <w:footnote w:type="continuationSeparator" w:id="0">
    <w:p w:rsidR="0011203C" w:rsidRDefault="0011203C" w:rsidP="00112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9B"/>
    <w:rsid w:val="00016754"/>
    <w:rsid w:val="00073D5C"/>
    <w:rsid w:val="000D23A2"/>
    <w:rsid w:val="000E3567"/>
    <w:rsid w:val="0011203C"/>
    <w:rsid w:val="00112B21"/>
    <w:rsid w:val="0014733E"/>
    <w:rsid w:val="00164585"/>
    <w:rsid w:val="00181968"/>
    <w:rsid w:val="001B3505"/>
    <w:rsid w:val="001C7FB2"/>
    <w:rsid w:val="001D5553"/>
    <w:rsid w:val="001E2DB2"/>
    <w:rsid w:val="001E6CBE"/>
    <w:rsid w:val="00221B54"/>
    <w:rsid w:val="00244152"/>
    <w:rsid w:val="0024417E"/>
    <w:rsid w:val="00264DF1"/>
    <w:rsid w:val="002B1BCF"/>
    <w:rsid w:val="002E5E84"/>
    <w:rsid w:val="00334D66"/>
    <w:rsid w:val="003369E1"/>
    <w:rsid w:val="0034044F"/>
    <w:rsid w:val="00390F09"/>
    <w:rsid w:val="003B6209"/>
    <w:rsid w:val="003B6BBA"/>
    <w:rsid w:val="003F0ACC"/>
    <w:rsid w:val="004036B9"/>
    <w:rsid w:val="004360EC"/>
    <w:rsid w:val="00475F18"/>
    <w:rsid w:val="004C0B60"/>
    <w:rsid w:val="004C6CAB"/>
    <w:rsid w:val="004C6D9B"/>
    <w:rsid w:val="004D6E2C"/>
    <w:rsid w:val="004E3291"/>
    <w:rsid w:val="004F5143"/>
    <w:rsid w:val="00523A4C"/>
    <w:rsid w:val="005278B3"/>
    <w:rsid w:val="005A59E0"/>
    <w:rsid w:val="005B1FA5"/>
    <w:rsid w:val="005C63F8"/>
    <w:rsid w:val="005E34DB"/>
    <w:rsid w:val="005E68D1"/>
    <w:rsid w:val="00605955"/>
    <w:rsid w:val="00613B92"/>
    <w:rsid w:val="006315A9"/>
    <w:rsid w:val="006378CA"/>
    <w:rsid w:val="006577E4"/>
    <w:rsid w:val="006609B2"/>
    <w:rsid w:val="006A0237"/>
    <w:rsid w:val="006B77EE"/>
    <w:rsid w:val="006C7504"/>
    <w:rsid w:val="006D1879"/>
    <w:rsid w:val="006D5489"/>
    <w:rsid w:val="007266F8"/>
    <w:rsid w:val="0072799C"/>
    <w:rsid w:val="00732D41"/>
    <w:rsid w:val="007D0811"/>
    <w:rsid w:val="007E687D"/>
    <w:rsid w:val="00810C93"/>
    <w:rsid w:val="00825574"/>
    <w:rsid w:val="00831589"/>
    <w:rsid w:val="008509A9"/>
    <w:rsid w:val="00881C79"/>
    <w:rsid w:val="00883835"/>
    <w:rsid w:val="00891E7C"/>
    <w:rsid w:val="00894709"/>
    <w:rsid w:val="008C1D04"/>
    <w:rsid w:val="008C21C5"/>
    <w:rsid w:val="008F31DC"/>
    <w:rsid w:val="009113DF"/>
    <w:rsid w:val="00945B93"/>
    <w:rsid w:val="00951A60"/>
    <w:rsid w:val="009912CC"/>
    <w:rsid w:val="009F2BB6"/>
    <w:rsid w:val="009F2D1E"/>
    <w:rsid w:val="00A0374F"/>
    <w:rsid w:val="00A04810"/>
    <w:rsid w:val="00A20B40"/>
    <w:rsid w:val="00A31BA5"/>
    <w:rsid w:val="00A34714"/>
    <w:rsid w:val="00A348EE"/>
    <w:rsid w:val="00A64B5E"/>
    <w:rsid w:val="00A710FA"/>
    <w:rsid w:val="00A81F27"/>
    <w:rsid w:val="00AC4F26"/>
    <w:rsid w:val="00B2468F"/>
    <w:rsid w:val="00B31833"/>
    <w:rsid w:val="00B5731D"/>
    <w:rsid w:val="00B91DBB"/>
    <w:rsid w:val="00BA3101"/>
    <w:rsid w:val="00BC7BAC"/>
    <w:rsid w:val="00BE0059"/>
    <w:rsid w:val="00BE43E0"/>
    <w:rsid w:val="00C22301"/>
    <w:rsid w:val="00C2725A"/>
    <w:rsid w:val="00C56BCC"/>
    <w:rsid w:val="00C73D6B"/>
    <w:rsid w:val="00C773BD"/>
    <w:rsid w:val="00C83204"/>
    <w:rsid w:val="00C9109C"/>
    <w:rsid w:val="00CC1701"/>
    <w:rsid w:val="00CC7673"/>
    <w:rsid w:val="00CD14DC"/>
    <w:rsid w:val="00CD2740"/>
    <w:rsid w:val="00CF66CD"/>
    <w:rsid w:val="00D24554"/>
    <w:rsid w:val="00D4236F"/>
    <w:rsid w:val="00D60C37"/>
    <w:rsid w:val="00D64592"/>
    <w:rsid w:val="00D95C1C"/>
    <w:rsid w:val="00DA6FB2"/>
    <w:rsid w:val="00DD2523"/>
    <w:rsid w:val="00DD7753"/>
    <w:rsid w:val="00DF7063"/>
    <w:rsid w:val="00E20EA6"/>
    <w:rsid w:val="00E4227A"/>
    <w:rsid w:val="00E82D2C"/>
    <w:rsid w:val="00E86B64"/>
    <w:rsid w:val="00EA538F"/>
    <w:rsid w:val="00EF4B03"/>
    <w:rsid w:val="00F4118D"/>
    <w:rsid w:val="00F6015C"/>
    <w:rsid w:val="00F82AA8"/>
    <w:rsid w:val="00F95F65"/>
    <w:rsid w:val="00FB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03C"/>
  </w:style>
  <w:style w:type="paragraph" w:styleId="Footer">
    <w:name w:val="footer"/>
    <w:basedOn w:val="Normal"/>
    <w:link w:val="Foot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03C"/>
  </w:style>
  <w:style w:type="paragraph" w:styleId="BalloonText">
    <w:name w:val="Balloon Text"/>
    <w:basedOn w:val="Normal"/>
    <w:link w:val="BalloonTextChar"/>
    <w:uiPriority w:val="99"/>
    <w:semiHidden/>
    <w:unhideWhenUsed/>
    <w:rsid w:val="00A6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03C"/>
  </w:style>
  <w:style w:type="paragraph" w:styleId="Footer">
    <w:name w:val="footer"/>
    <w:basedOn w:val="Normal"/>
    <w:link w:val="FooterChar"/>
    <w:uiPriority w:val="99"/>
    <w:unhideWhenUsed/>
    <w:rsid w:val="0011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03C"/>
  </w:style>
  <w:style w:type="paragraph" w:styleId="BalloonText">
    <w:name w:val="Balloon Text"/>
    <w:basedOn w:val="Normal"/>
    <w:link w:val="BalloonTextChar"/>
    <w:uiPriority w:val="99"/>
    <w:semiHidden/>
    <w:unhideWhenUsed/>
    <w:rsid w:val="00A6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270860D9.dotm</Template>
  <TotalTime>144</TotalTime>
  <Pages>2</Pages>
  <Words>32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Gaare Dahl</dc:creator>
  <cp:lastModifiedBy>Maria Gaare Dahl</cp:lastModifiedBy>
  <cp:revision>124</cp:revision>
  <dcterms:created xsi:type="dcterms:W3CDTF">2017-06-12T10:47:00Z</dcterms:created>
  <dcterms:modified xsi:type="dcterms:W3CDTF">2018-06-14T09:09:00Z</dcterms:modified>
</cp:coreProperties>
</file>