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B81" w:rsidRPr="00F13EE3" w:rsidRDefault="004C0B81" w:rsidP="004C0B81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F13EE3">
        <w:rPr>
          <w:rFonts w:ascii="Times New Roman" w:hAnsi="Times New Roman" w:cs="Times New Roman"/>
          <w:b/>
          <w:sz w:val="96"/>
          <w:szCs w:val="96"/>
        </w:rPr>
        <w:t xml:space="preserve">Lærlinghefte </w:t>
      </w:r>
    </w:p>
    <w:p w:rsidR="00C827CE" w:rsidRPr="00F13EE3" w:rsidRDefault="004C0B81" w:rsidP="00F13EE3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F13EE3">
        <w:rPr>
          <w:rFonts w:ascii="Times New Roman" w:hAnsi="Times New Roman" w:cs="Times New Roman"/>
          <w:b/>
          <w:sz w:val="96"/>
          <w:szCs w:val="96"/>
        </w:rPr>
        <w:t>Elektrisitet</w:t>
      </w:r>
    </w:p>
    <w:p w:rsidR="004C0B81" w:rsidRPr="004C0B81" w:rsidRDefault="004C0B81" w:rsidP="004C0B8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4C0B81">
        <w:rPr>
          <w:rFonts w:ascii="Times New Roman" w:hAnsi="Times New Roman" w:cs="Times New Roman"/>
          <w:b/>
          <w:sz w:val="52"/>
          <w:szCs w:val="52"/>
        </w:rPr>
        <w:t xml:space="preserve"> </w:t>
      </w:r>
    </w:p>
    <w:p w:rsidR="00845B11" w:rsidRDefault="00804B8A" w:rsidP="00804B8A">
      <w:pPr>
        <w:rPr>
          <w:rFonts w:ascii="Times New Roman" w:hAnsi="Times New Roman" w:cs="Times New Roman"/>
          <w:sz w:val="40"/>
          <w:szCs w:val="40"/>
        </w:rPr>
        <w:sectPr w:rsidR="00845B11" w:rsidSect="00386CD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52"/>
          <w:szCs w:val="52"/>
        </w:rPr>
        <w:tab/>
      </w:r>
      <w:r>
        <w:rPr>
          <w:rFonts w:ascii="Times New Roman" w:hAnsi="Times New Roman" w:cs="Times New Roman"/>
          <w:b/>
          <w:sz w:val="52"/>
          <w:szCs w:val="52"/>
        </w:rPr>
        <w:tab/>
        <w:t>Navn</w:t>
      </w:r>
      <w:r w:rsidR="007115D8">
        <w:rPr>
          <w:rFonts w:ascii="Times New Roman" w:hAnsi="Times New Roman" w:cs="Times New Roman"/>
          <w:b/>
          <w:sz w:val="52"/>
          <w:szCs w:val="52"/>
        </w:rPr>
        <w:t>:</w:t>
      </w:r>
      <w:r w:rsidR="00E94DA9" w:rsidRPr="00E94D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94DA9" w:rsidRDefault="00E94DA9" w:rsidP="00A10765">
      <w:pPr>
        <w:jc w:val="center"/>
        <w:rPr>
          <w:rFonts w:ascii="Times New Roman" w:hAnsi="Times New Roman" w:cs="Times New Roman"/>
          <w:b/>
          <w:noProof/>
          <w:sz w:val="52"/>
          <w:szCs w:val="52"/>
        </w:rPr>
      </w:pPr>
    </w:p>
    <w:p w:rsidR="00A10765" w:rsidRDefault="00630193" w:rsidP="00A10765">
      <w:pPr>
        <w:jc w:val="center"/>
        <w:rPr>
          <w:rFonts w:ascii="Times New Roman" w:hAnsi="Times New Roman" w:cs="Times New Roman"/>
          <w:noProof/>
          <w:sz w:val="40"/>
          <w:szCs w:val="40"/>
        </w:rPr>
      </w:pPr>
      <w:r w:rsidRPr="00630193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2E5A77B" wp14:editId="4F570AC0">
                <wp:simplePos x="0" y="0"/>
                <wp:positionH relativeFrom="column">
                  <wp:posOffset>3398284</wp:posOffset>
                </wp:positionH>
                <wp:positionV relativeFrom="paragraph">
                  <wp:posOffset>3063402</wp:posOffset>
                </wp:positionV>
                <wp:extent cx="1943735" cy="307340"/>
                <wp:effectExtent l="0" t="0" r="0" b="0"/>
                <wp:wrapNone/>
                <wp:docPr id="25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30193" w:rsidRDefault="00630193" w:rsidP="0063019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Ill.: Nina Myklebust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left:0;text-align:left;margin-left:267.6pt;margin-top:241.2pt;width:153.05pt;height:24.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" filled="f" stroked="f">
                <v:textbox style="mso-fit-shape-to-text:t">
                  <w:txbxContent>
                    <w:p w:rsidR="00630193" w:rsidRDefault="00630193" w:rsidP="0063019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Ill.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Nina Myklebust</w:t>
                      </w:r>
                    </w:p>
                  </w:txbxContent>
                </v:textbox>
              </v:shape>
            </w:pict>
          </mc:Fallback>
        </mc:AlternateContent>
      </w:r>
      <w:r w:rsidR="00E94DA9"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 wp14:anchorId="726AAEB7" wp14:editId="01BD85EA">
            <wp:extent cx="5050464" cy="3189767"/>
            <wp:effectExtent l="0" t="0" r="0" b="0"/>
            <wp:docPr id="14" name="Picture 14" descr="N:\Forskerføtter og leserøtter\ELEKTRISITET\Elevbøker\Faktabok om elektrisitet\ELEKTRISITET FARGER\brytar av og på ELEKTRISITET FARGER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Forskerføtter og leserøtter\ELEKTRISITET\Elevbøker\Faktabok om elektrisitet\ELEKTRISITET FARGER\brytar av og på ELEKTRISITET FARGER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211" r="-360" b="50124"/>
                    <a:stretch/>
                  </pic:blipFill>
                  <pic:spPr bwMode="auto">
                    <a:xfrm>
                      <a:off x="0" y="0"/>
                      <a:ext cx="5062364" cy="319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F84" w:rsidRDefault="002B7F84" w:rsidP="00A10765">
      <w:pPr>
        <w:jc w:val="center"/>
        <w:rPr>
          <w:rFonts w:ascii="Times New Roman" w:hAnsi="Times New Roman" w:cs="Times New Roman"/>
          <w:sz w:val="40"/>
          <w:szCs w:val="40"/>
        </w:rPr>
        <w:sectPr w:rsidR="002B7F84" w:rsidSect="00386CDF">
          <w:footerReference w:type="default" r:id="rId16"/>
          <w:type w:val="continuous"/>
          <w:pgSz w:w="11906" w:h="16838" w:code="9"/>
          <w:pgMar w:top="1418" w:right="1418" w:bottom="1418" w:left="1418" w:header="709" w:footer="709" w:gutter="0"/>
          <w:pgNumType w:start="1"/>
          <w:cols w:space="708"/>
          <w:docGrid w:linePitch="360"/>
        </w:sectPr>
      </w:pPr>
    </w:p>
    <w:p w:rsidR="00571E97" w:rsidRPr="0054324D" w:rsidRDefault="00571E97" w:rsidP="0054324D">
      <w:pPr>
        <w:jc w:val="center"/>
        <w:rPr>
          <w:rFonts w:ascii="Times New Roman" w:hAnsi="Times New Roman" w:cs="Times New Roman"/>
          <w:sz w:val="72"/>
          <w:szCs w:val="72"/>
          <w:u w:val="single"/>
        </w:rPr>
      </w:pPr>
      <w:r w:rsidRPr="006D3CC8">
        <w:rPr>
          <w:rFonts w:ascii="Times New Roman" w:hAnsi="Times New Roman" w:cs="Times New Roman"/>
          <w:sz w:val="72"/>
          <w:szCs w:val="72"/>
          <w:u w:val="single"/>
        </w:rPr>
        <w:lastRenderedPageBreak/>
        <w:t>Nøkkelsetninger</w:t>
      </w:r>
      <w:r w:rsidR="00B523A8">
        <w:rPr>
          <w:rFonts w:ascii="Times New Roman" w:hAnsi="Times New Roman" w:cs="Times New Roman"/>
          <w:sz w:val="72"/>
          <w:szCs w:val="72"/>
          <w:u w:val="single"/>
        </w:rPr>
        <w:t xml:space="preserve"> </w:t>
      </w:r>
      <w:r w:rsidR="0054324D">
        <w:rPr>
          <w:rFonts w:ascii="Times New Roman" w:hAnsi="Times New Roman" w:cs="Times New Roman"/>
          <w:b/>
          <w:sz w:val="56"/>
          <w:szCs w:val="56"/>
        </w:rPr>
        <w:br/>
      </w:r>
      <w:r w:rsidR="00BD37C2">
        <w:rPr>
          <w:rFonts w:ascii="Times New Roman" w:hAnsi="Times New Roman" w:cs="Times New Roman"/>
          <w:b/>
          <w:sz w:val="56"/>
          <w:szCs w:val="56"/>
        </w:rPr>
        <w:br/>
      </w:r>
      <w:r w:rsidR="000F122C" w:rsidRPr="001F2B6B">
        <w:rPr>
          <w:rFonts w:ascii="Times New Roman" w:hAnsi="Times New Roman" w:cs="Times New Roman"/>
          <w:b/>
          <w:color w:val="1F497D" w:themeColor="text2"/>
          <w:sz w:val="48"/>
          <w:szCs w:val="48"/>
        </w:rPr>
        <w:t>System</w:t>
      </w:r>
    </w:p>
    <w:tbl>
      <w:tblPr>
        <w:tblStyle w:val="TableGrid1"/>
        <w:tblW w:w="10315" w:type="dxa"/>
        <w:jc w:val="center"/>
        <w:tblBorders>
          <w:top w:val="single" w:sz="24" w:space="0" w:color="1F497D" w:themeColor="text2"/>
          <w:left w:val="single" w:sz="24" w:space="0" w:color="1F497D" w:themeColor="text2"/>
          <w:bottom w:val="single" w:sz="24" w:space="0" w:color="1F497D" w:themeColor="text2"/>
          <w:right w:val="single" w:sz="24" w:space="0" w:color="1F497D" w:themeColor="text2"/>
          <w:insideH w:val="single" w:sz="24" w:space="0" w:color="1F497D" w:themeColor="text2"/>
          <w:insideV w:val="single" w:sz="24" w:space="0" w:color="1F497D" w:themeColor="text2"/>
        </w:tblBorders>
        <w:tblLook w:val="04A0" w:firstRow="1" w:lastRow="0" w:firstColumn="1" w:lastColumn="0" w:noHBand="0" w:noVBand="1"/>
      </w:tblPr>
      <w:tblGrid>
        <w:gridCol w:w="10315"/>
      </w:tblGrid>
      <w:tr w:rsidR="0031690E" w:rsidRPr="0031690E" w:rsidTr="00146AFA">
        <w:trPr>
          <w:trHeight w:val="568"/>
          <w:jc w:val="center"/>
        </w:trPr>
        <w:tc>
          <w:tcPr>
            <w:tcW w:w="10315" w:type="dxa"/>
          </w:tcPr>
          <w:p w:rsidR="0031690E" w:rsidRPr="0031690E" w:rsidRDefault="0031690E" w:rsidP="0031690E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31690E">
              <w:rPr>
                <w:rFonts w:ascii="Times New Roman" w:hAnsi="Times New Roman" w:cs="Times New Roman"/>
                <w:sz w:val="48"/>
                <w:szCs w:val="48"/>
              </w:rPr>
              <w:t>1. Funksjon er hva noe gjør eller hva det brukes til.</w:t>
            </w:r>
          </w:p>
        </w:tc>
      </w:tr>
      <w:tr w:rsidR="0031690E" w:rsidRPr="0031690E" w:rsidTr="00146AFA">
        <w:trPr>
          <w:trHeight w:val="568"/>
          <w:jc w:val="center"/>
        </w:trPr>
        <w:tc>
          <w:tcPr>
            <w:tcW w:w="10315" w:type="dxa"/>
          </w:tcPr>
          <w:p w:rsidR="0031690E" w:rsidRPr="0031690E" w:rsidRDefault="0031690E" w:rsidP="0031690E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31690E">
              <w:rPr>
                <w:rFonts w:ascii="Times New Roman" w:hAnsi="Times New Roman" w:cs="Times New Roman"/>
                <w:sz w:val="48"/>
                <w:szCs w:val="48"/>
              </w:rPr>
              <w:t>2. Et system er satt sammen av deler som jobber sammen.</w:t>
            </w:r>
          </w:p>
        </w:tc>
      </w:tr>
      <w:tr w:rsidR="0031690E" w:rsidRPr="0031690E" w:rsidTr="00146AFA">
        <w:trPr>
          <w:trHeight w:val="568"/>
          <w:jc w:val="center"/>
        </w:trPr>
        <w:tc>
          <w:tcPr>
            <w:tcW w:w="10315" w:type="dxa"/>
          </w:tcPr>
          <w:p w:rsidR="0031690E" w:rsidRPr="0031690E" w:rsidRDefault="0031690E" w:rsidP="0031690E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31690E">
              <w:rPr>
                <w:rFonts w:ascii="Times New Roman" w:hAnsi="Times New Roman" w:cs="Times New Roman"/>
                <w:sz w:val="48"/>
                <w:szCs w:val="48"/>
              </w:rPr>
              <w:t xml:space="preserve">3. Alle delene i et system har hver sin funksjon. </w:t>
            </w:r>
          </w:p>
        </w:tc>
      </w:tr>
      <w:tr w:rsidR="0031690E" w:rsidRPr="0031690E" w:rsidTr="00146AFA">
        <w:trPr>
          <w:trHeight w:val="568"/>
          <w:jc w:val="center"/>
        </w:trPr>
        <w:tc>
          <w:tcPr>
            <w:tcW w:w="10315" w:type="dxa"/>
          </w:tcPr>
          <w:p w:rsidR="0031690E" w:rsidRPr="0031690E" w:rsidRDefault="0031690E" w:rsidP="0031690E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31690E">
              <w:rPr>
                <w:rFonts w:ascii="Times New Roman" w:hAnsi="Times New Roman" w:cs="Times New Roman"/>
                <w:sz w:val="48"/>
                <w:szCs w:val="48"/>
              </w:rPr>
              <w:t xml:space="preserve">4. Delens form kan hjelpe den å fungere som den skal. </w:t>
            </w:r>
          </w:p>
        </w:tc>
      </w:tr>
    </w:tbl>
    <w:p w:rsidR="007115D8" w:rsidRDefault="007115D8" w:rsidP="00C92D79">
      <w:pPr>
        <w:rPr>
          <w:rFonts w:ascii="Times New Roman" w:hAnsi="Times New Roman" w:cs="Times New Roman"/>
          <w:sz w:val="40"/>
          <w:szCs w:val="40"/>
        </w:rPr>
      </w:pPr>
    </w:p>
    <w:p w:rsidR="00B077B5" w:rsidRDefault="00B077B5" w:rsidP="001F2B6B">
      <w:pPr>
        <w:rPr>
          <w:rFonts w:ascii="Times New Roman" w:hAnsi="Times New Roman" w:cs="Times New Roman"/>
          <w:b/>
          <w:sz w:val="48"/>
          <w:szCs w:val="48"/>
        </w:rPr>
      </w:pPr>
    </w:p>
    <w:p w:rsidR="007115D8" w:rsidRPr="00FE74F5" w:rsidRDefault="00EF2C39" w:rsidP="00FE74F5">
      <w:pPr>
        <w:jc w:val="center"/>
        <w:rPr>
          <w:rFonts w:ascii="Times New Roman" w:hAnsi="Times New Roman" w:cs="Times New Roman"/>
          <w:color w:val="1F497D" w:themeColor="text2"/>
          <w:sz w:val="48"/>
          <w:szCs w:val="48"/>
        </w:rPr>
      </w:pPr>
      <w:r w:rsidRPr="001F2B6B">
        <w:rPr>
          <w:rFonts w:ascii="Times New Roman" w:hAnsi="Times New Roman" w:cs="Times New Roman"/>
          <w:b/>
          <w:color w:val="1F497D" w:themeColor="text2"/>
          <w:sz w:val="48"/>
          <w:szCs w:val="48"/>
        </w:rPr>
        <w:t>Materialer og egenskaper</w:t>
      </w:r>
    </w:p>
    <w:tbl>
      <w:tblPr>
        <w:tblStyle w:val="TableGrid2"/>
        <w:tblW w:w="10315" w:type="dxa"/>
        <w:jc w:val="center"/>
        <w:tblBorders>
          <w:top w:val="single" w:sz="24" w:space="0" w:color="1F497D" w:themeColor="text2"/>
          <w:left w:val="single" w:sz="24" w:space="0" w:color="1F497D" w:themeColor="text2"/>
          <w:bottom w:val="single" w:sz="24" w:space="0" w:color="1F497D" w:themeColor="text2"/>
          <w:right w:val="single" w:sz="24" w:space="0" w:color="1F497D" w:themeColor="text2"/>
          <w:insideH w:val="single" w:sz="24" w:space="0" w:color="1F497D" w:themeColor="text2"/>
          <w:insideV w:val="single" w:sz="24" w:space="0" w:color="1F497D" w:themeColor="text2"/>
        </w:tblBorders>
        <w:tblLook w:val="04A0" w:firstRow="1" w:lastRow="0" w:firstColumn="1" w:lastColumn="0" w:noHBand="0" w:noVBand="1"/>
      </w:tblPr>
      <w:tblGrid>
        <w:gridCol w:w="10315"/>
      </w:tblGrid>
      <w:tr w:rsidR="0031690E" w:rsidRPr="0031690E" w:rsidTr="00146AFA">
        <w:trPr>
          <w:trHeight w:val="568"/>
          <w:jc w:val="center"/>
        </w:trPr>
        <w:tc>
          <w:tcPr>
            <w:tcW w:w="10315" w:type="dxa"/>
          </w:tcPr>
          <w:p w:rsidR="0031690E" w:rsidRDefault="0031690E" w:rsidP="0031690E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31690E">
              <w:rPr>
                <w:rFonts w:ascii="Times New Roman" w:hAnsi="Times New Roman" w:cs="Times New Roman"/>
                <w:sz w:val="40"/>
                <w:szCs w:val="40"/>
              </w:rPr>
              <w:t xml:space="preserve">1. </w:t>
            </w:r>
          </w:p>
          <w:p w:rsidR="0031690E" w:rsidRDefault="0031690E" w:rsidP="0031690E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E74F5" w:rsidRPr="0031690E" w:rsidRDefault="00FE74F5" w:rsidP="0031690E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31690E" w:rsidRPr="0031690E" w:rsidTr="00146AFA">
        <w:trPr>
          <w:trHeight w:val="568"/>
          <w:jc w:val="center"/>
        </w:trPr>
        <w:tc>
          <w:tcPr>
            <w:tcW w:w="10315" w:type="dxa"/>
          </w:tcPr>
          <w:p w:rsidR="0031690E" w:rsidRDefault="0031690E" w:rsidP="0031690E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31690E">
              <w:rPr>
                <w:rFonts w:ascii="Times New Roman" w:hAnsi="Times New Roman" w:cs="Times New Roman"/>
                <w:sz w:val="40"/>
                <w:szCs w:val="40"/>
              </w:rPr>
              <w:t xml:space="preserve">2. </w:t>
            </w:r>
          </w:p>
          <w:p w:rsidR="0031690E" w:rsidRDefault="0031690E" w:rsidP="0031690E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E74F5" w:rsidRPr="0031690E" w:rsidRDefault="00FE74F5" w:rsidP="0031690E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31690E" w:rsidRPr="0031690E" w:rsidTr="00146AFA">
        <w:trPr>
          <w:trHeight w:val="568"/>
          <w:jc w:val="center"/>
        </w:trPr>
        <w:tc>
          <w:tcPr>
            <w:tcW w:w="10315" w:type="dxa"/>
          </w:tcPr>
          <w:p w:rsidR="0031690E" w:rsidRDefault="0031690E" w:rsidP="0031690E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31690E">
              <w:rPr>
                <w:rFonts w:ascii="Times New Roman" w:hAnsi="Times New Roman" w:cs="Times New Roman"/>
                <w:sz w:val="40"/>
                <w:szCs w:val="40"/>
              </w:rPr>
              <w:t xml:space="preserve">3. </w:t>
            </w:r>
          </w:p>
          <w:p w:rsidR="0031690E" w:rsidRDefault="0031690E" w:rsidP="0031690E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E74F5" w:rsidRDefault="00FE74F5" w:rsidP="0031690E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31690E" w:rsidRPr="0031690E" w:rsidRDefault="0031690E" w:rsidP="0031690E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BD37C2" w:rsidRPr="009F13D9" w:rsidRDefault="00BD37C2" w:rsidP="004E35B3">
      <w:pPr>
        <w:rPr>
          <w:rFonts w:ascii="Times New Roman" w:hAnsi="Times New Roman" w:cs="Times New Roman"/>
          <w:b/>
          <w:sz w:val="20"/>
          <w:szCs w:val="20"/>
        </w:rPr>
      </w:pPr>
    </w:p>
    <w:p w:rsidR="004E35B3" w:rsidRPr="002D56E7" w:rsidRDefault="002D56E7" w:rsidP="002D56E7">
      <w:pPr>
        <w:tabs>
          <w:tab w:val="center" w:pos="4536"/>
          <w:tab w:val="right" w:pos="9072"/>
        </w:tabs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ab/>
      </w:r>
      <w:r w:rsidR="003C7B2E" w:rsidRPr="002D56E7">
        <w:rPr>
          <w:rFonts w:ascii="Times New Roman" w:hAnsi="Times New Roman" w:cs="Times New Roman"/>
          <w:b/>
          <w:color w:val="1F497D" w:themeColor="text2"/>
          <w:sz w:val="52"/>
          <w:szCs w:val="52"/>
        </w:rPr>
        <w:t xml:space="preserve">Elektrisk strøm </w:t>
      </w:r>
      <w:r w:rsidRPr="002D56E7">
        <w:rPr>
          <w:rFonts w:ascii="Times New Roman" w:hAnsi="Times New Roman" w:cs="Times New Roman"/>
          <w:b/>
          <w:sz w:val="52"/>
          <w:szCs w:val="52"/>
        </w:rPr>
        <w:tab/>
      </w:r>
    </w:p>
    <w:p w:rsidR="004E35B3" w:rsidRDefault="00B62EF3" w:rsidP="003C7B2E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>
            <wp:extent cx="2419350" cy="800075"/>
            <wp:effectExtent l="0" t="0" r="0" b="635"/>
            <wp:docPr id="49" name="Picture 49" descr="N:\Forskerføtter og leserøtter\ELEKTRISITET\Bilder\Bilder til lærerveiledningene\Kontakt og støpsel_pixab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Forskerføtter og leserøtter\ELEKTRISITET\Bilder\Bilder til lærerveiledningene\Kontakt og støpsel_pixaba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98" t="30869" b="4507"/>
                    <a:stretch/>
                  </pic:blipFill>
                  <pic:spPr bwMode="auto">
                    <a:xfrm>
                      <a:off x="0" y="0"/>
                      <a:ext cx="2428298" cy="80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3"/>
        <w:tblW w:w="10315" w:type="dxa"/>
        <w:jc w:val="center"/>
        <w:tblBorders>
          <w:top w:val="single" w:sz="24" w:space="0" w:color="1F497D" w:themeColor="text2"/>
          <w:left w:val="single" w:sz="24" w:space="0" w:color="1F497D" w:themeColor="text2"/>
          <w:bottom w:val="single" w:sz="24" w:space="0" w:color="1F497D" w:themeColor="text2"/>
          <w:right w:val="single" w:sz="24" w:space="0" w:color="1F497D" w:themeColor="text2"/>
          <w:insideH w:val="single" w:sz="24" w:space="0" w:color="1F497D" w:themeColor="text2"/>
          <w:insideV w:val="single" w:sz="24" w:space="0" w:color="1F497D" w:themeColor="text2"/>
        </w:tblBorders>
        <w:tblLook w:val="04A0" w:firstRow="1" w:lastRow="0" w:firstColumn="1" w:lastColumn="0" w:noHBand="0" w:noVBand="1"/>
      </w:tblPr>
      <w:tblGrid>
        <w:gridCol w:w="10315"/>
      </w:tblGrid>
      <w:tr w:rsidR="004E35B3" w:rsidRPr="004E35B3" w:rsidTr="00146AFA">
        <w:trPr>
          <w:trHeight w:val="568"/>
          <w:jc w:val="center"/>
        </w:trPr>
        <w:tc>
          <w:tcPr>
            <w:tcW w:w="10315" w:type="dxa"/>
          </w:tcPr>
          <w:p w:rsidR="004E35B3" w:rsidRDefault="004E35B3" w:rsidP="004E35B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4E35B3">
              <w:rPr>
                <w:rFonts w:ascii="Times New Roman" w:hAnsi="Times New Roman" w:cs="Times New Roman"/>
                <w:sz w:val="40"/>
                <w:szCs w:val="40"/>
              </w:rPr>
              <w:t xml:space="preserve">1. </w:t>
            </w:r>
          </w:p>
          <w:p w:rsidR="004E35B3" w:rsidRDefault="004E35B3" w:rsidP="004E35B3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4E35B3" w:rsidRDefault="004E35B3" w:rsidP="004E35B3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4E35B3" w:rsidRDefault="004E35B3" w:rsidP="004E35B3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4E35B3" w:rsidRPr="004E35B3" w:rsidRDefault="004E35B3" w:rsidP="004E35B3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4E35B3" w:rsidRPr="004E35B3" w:rsidTr="00146AFA">
        <w:trPr>
          <w:trHeight w:val="568"/>
          <w:jc w:val="center"/>
        </w:trPr>
        <w:tc>
          <w:tcPr>
            <w:tcW w:w="10315" w:type="dxa"/>
          </w:tcPr>
          <w:p w:rsidR="004E35B3" w:rsidRDefault="004E35B3" w:rsidP="004E35B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4E35B3">
              <w:rPr>
                <w:rFonts w:ascii="Times New Roman" w:hAnsi="Times New Roman" w:cs="Times New Roman"/>
                <w:sz w:val="40"/>
                <w:szCs w:val="40"/>
              </w:rPr>
              <w:t xml:space="preserve">2. </w:t>
            </w:r>
          </w:p>
          <w:p w:rsidR="004E35B3" w:rsidRDefault="004E35B3" w:rsidP="004E35B3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4E35B3" w:rsidRDefault="004E35B3" w:rsidP="004E35B3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4E35B3" w:rsidRDefault="004E35B3" w:rsidP="004E35B3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CD7408" w:rsidRDefault="00CD7408" w:rsidP="004E35B3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4E35B3" w:rsidRDefault="004E35B3" w:rsidP="004E35B3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4E35B3" w:rsidRPr="004E35B3" w:rsidRDefault="004E35B3" w:rsidP="004E35B3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4E35B3" w:rsidRPr="004E35B3" w:rsidTr="00146AFA">
        <w:trPr>
          <w:trHeight w:val="568"/>
          <w:jc w:val="center"/>
        </w:trPr>
        <w:tc>
          <w:tcPr>
            <w:tcW w:w="10315" w:type="dxa"/>
          </w:tcPr>
          <w:p w:rsidR="004E35B3" w:rsidRDefault="004E35B3" w:rsidP="004E35B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4E35B3">
              <w:rPr>
                <w:rFonts w:ascii="Times New Roman" w:hAnsi="Times New Roman" w:cs="Times New Roman"/>
                <w:sz w:val="40"/>
                <w:szCs w:val="40"/>
              </w:rPr>
              <w:t xml:space="preserve">3. </w:t>
            </w:r>
          </w:p>
          <w:p w:rsidR="004E35B3" w:rsidRDefault="004E35B3" w:rsidP="004E35B3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4E35B3" w:rsidRDefault="004E35B3" w:rsidP="004E35B3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CD7408" w:rsidRDefault="00CD7408" w:rsidP="004E35B3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4E35B3" w:rsidRDefault="004E35B3" w:rsidP="004E35B3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4E35B3" w:rsidRPr="004E35B3" w:rsidRDefault="004E35B3" w:rsidP="004E35B3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4E35B3" w:rsidRPr="004E35B3" w:rsidTr="00146AFA">
        <w:trPr>
          <w:trHeight w:val="568"/>
          <w:jc w:val="center"/>
        </w:trPr>
        <w:tc>
          <w:tcPr>
            <w:tcW w:w="10315" w:type="dxa"/>
          </w:tcPr>
          <w:p w:rsidR="004E35B3" w:rsidRDefault="004E35B3" w:rsidP="004E35B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4E35B3">
              <w:rPr>
                <w:rFonts w:ascii="Times New Roman" w:hAnsi="Times New Roman" w:cs="Times New Roman"/>
                <w:sz w:val="40"/>
                <w:szCs w:val="40"/>
              </w:rPr>
              <w:t xml:space="preserve">4. </w:t>
            </w:r>
          </w:p>
          <w:p w:rsidR="004E35B3" w:rsidRDefault="004E35B3" w:rsidP="004E35B3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4E35B3" w:rsidRDefault="004E35B3" w:rsidP="004E35B3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4E35B3" w:rsidRDefault="004E35B3" w:rsidP="004E35B3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4E35B3" w:rsidRDefault="004E35B3" w:rsidP="004E35B3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E92D64" w:rsidRPr="004E35B3" w:rsidRDefault="00E92D64" w:rsidP="004E35B3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870770" w:rsidRDefault="00CD7408" w:rsidP="00CD7408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lastRenderedPageBreak/>
        <w:drawing>
          <wp:inline distT="0" distB="0" distL="0" distR="0" wp14:anchorId="3AB0CA49" wp14:editId="2B4D361A">
            <wp:extent cx="3257550" cy="1077266"/>
            <wp:effectExtent l="0" t="0" r="0" b="8890"/>
            <wp:docPr id="2055" name="Picture 2055" descr="N:\Forskerføtter og leserøtter\ELEKTRISITET\Bilder\Bilder til lærerveiledningene\Kontakt og støpsel_pixab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Forskerføtter og leserøtter\ELEKTRISITET\Bilder\Bilder til lærerveiledningene\Kontakt og støpsel_pixaba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98" t="30869" b="4507"/>
                    <a:stretch/>
                  </pic:blipFill>
                  <pic:spPr bwMode="auto">
                    <a:xfrm>
                      <a:off x="0" y="0"/>
                      <a:ext cx="3257550" cy="107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3"/>
        <w:tblW w:w="10315" w:type="dxa"/>
        <w:jc w:val="center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single" w:sz="18" w:space="0" w:color="1F497D" w:themeColor="text2"/>
          <w:insideV w:val="single" w:sz="18" w:space="0" w:color="1F497D" w:themeColor="text2"/>
        </w:tblBorders>
        <w:tblLook w:val="04A0" w:firstRow="1" w:lastRow="0" w:firstColumn="1" w:lastColumn="0" w:noHBand="0" w:noVBand="1"/>
      </w:tblPr>
      <w:tblGrid>
        <w:gridCol w:w="10315"/>
      </w:tblGrid>
      <w:tr w:rsidR="00C92F10" w:rsidRPr="004E35B3" w:rsidTr="00227804">
        <w:trPr>
          <w:trHeight w:val="568"/>
          <w:jc w:val="center"/>
        </w:trPr>
        <w:tc>
          <w:tcPr>
            <w:tcW w:w="10315" w:type="dxa"/>
          </w:tcPr>
          <w:p w:rsidR="00C92F10" w:rsidRDefault="00C92F10" w:rsidP="00F43E1D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5</w:t>
            </w:r>
            <w:r w:rsidRPr="004E35B3">
              <w:rPr>
                <w:rFonts w:ascii="Times New Roman" w:hAnsi="Times New Roman" w:cs="Times New Roman"/>
                <w:sz w:val="40"/>
                <w:szCs w:val="40"/>
              </w:rPr>
              <w:t xml:space="preserve">. </w:t>
            </w:r>
          </w:p>
          <w:p w:rsidR="00870770" w:rsidRDefault="00870770" w:rsidP="00F43E1D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C92F10" w:rsidRDefault="00C92F10" w:rsidP="00F43E1D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CD7408" w:rsidRDefault="00CD7408" w:rsidP="00F43E1D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E92D64" w:rsidRDefault="00E92D64" w:rsidP="00F43E1D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C92F10" w:rsidRPr="004E35B3" w:rsidRDefault="00C92F10" w:rsidP="00F43E1D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C92F10" w:rsidRPr="004E35B3" w:rsidTr="00227804">
        <w:trPr>
          <w:trHeight w:val="568"/>
          <w:jc w:val="center"/>
        </w:trPr>
        <w:tc>
          <w:tcPr>
            <w:tcW w:w="10315" w:type="dxa"/>
          </w:tcPr>
          <w:p w:rsidR="00C92F10" w:rsidRDefault="00C92F10" w:rsidP="00F43E1D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6</w:t>
            </w:r>
            <w:r w:rsidRPr="004E35B3">
              <w:rPr>
                <w:rFonts w:ascii="Times New Roman" w:hAnsi="Times New Roman" w:cs="Times New Roman"/>
                <w:sz w:val="40"/>
                <w:szCs w:val="40"/>
              </w:rPr>
              <w:t xml:space="preserve">. </w:t>
            </w:r>
          </w:p>
          <w:p w:rsidR="00CD7408" w:rsidRDefault="00CD7408" w:rsidP="00F43E1D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870770" w:rsidRDefault="00870770" w:rsidP="00F43E1D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CD7408" w:rsidRDefault="00CD7408" w:rsidP="00F43E1D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C92F10" w:rsidRDefault="00C92F10" w:rsidP="00F43E1D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C92F10" w:rsidRPr="004E35B3" w:rsidRDefault="00C92F10" w:rsidP="00F43E1D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C92F10" w:rsidRPr="004E35B3" w:rsidTr="00227804">
        <w:trPr>
          <w:trHeight w:val="568"/>
          <w:jc w:val="center"/>
        </w:trPr>
        <w:tc>
          <w:tcPr>
            <w:tcW w:w="10315" w:type="dxa"/>
          </w:tcPr>
          <w:p w:rsidR="00C92F10" w:rsidRDefault="00C92F10" w:rsidP="00F43E1D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7</w:t>
            </w:r>
            <w:r w:rsidRPr="004E35B3">
              <w:rPr>
                <w:rFonts w:ascii="Times New Roman" w:hAnsi="Times New Roman" w:cs="Times New Roman"/>
                <w:sz w:val="40"/>
                <w:szCs w:val="40"/>
              </w:rPr>
              <w:t xml:space="preserve">. </w:t>
            </w:r>
          </w:p>
          <w:p w:rsidR="00C92F10" w:rsidRDefault="00C92F10" w:rsidP="00F43E1D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C92F10" w:rsidRDefault="00C92F10" w:rsidP="00F43E1D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CD7408" w:rsidRDefault="00CD7408" w:rsidP="00F43E1D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C92F10" w:rsidRPr="004E35B3" w:rsidRDefault="00C92F10" w:rsidP="00F43E1D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7115D8" w:rsidRDefault="007115D8" w:rsidP="003F0C69">
      <w:pPr>
        <w:rPr>
          <w:rFonts w:ascii="Times New Roman" w:hAnsi="Times New Roman" w:cs="Times New Roman"/>
          <w:sz w:val="40"/>
          <w:szCs w:val="40"/>
        </w:rPr>
      </w:pPr>
    </w:p>
    <w:p w:rsidR="00765B9C" w:rsidRDefault="00765B9C" w:rsidP="003F0C69">
      <w:pPr>
        <w:rPr>
          <w:rFonts w:ascii="Times New Roman" w:hAnsi="Times New Roman" w:cs="Times New Roman"/>
          <w:sz w:val="40"/>
          <w:szCs w:val="40"/>
        </w:rPr>
      </w:pPr>
    </w:p>
    <w:p w:rsidR="00765B9C" w:rsidRDefault="00765B9C" w:rsidP="003F0C69">
      <w:pPr>
        <w:rPr>
          <w:rFonts w:ascii="Times New Roman" w:hAnsi="Times New Roman" w:cs="Times New Roman"/>
          <w:sz w:val="40"/>
          <w:szCs w:val="40"/>
        </w:rPr>
      </w:pPr>
    </w:p>
    <w:p w:rsidR="00D73222" w:rsidRDefault="00D73222" w:rsidP="00C92F10">
      <w:pPr>
        <w:rPr>
          <w:rFonts w:ascii="Times New Roman" w:hAnsi="Times New Roman" w:cs="Times New Roman"/>
          <w:sz w:val="40"/>
          <w:szCs w:val="40"/>
        </w:rPr>
      </w:pPr>
    </w:p>
    <w:p w:rsidR="00870770" w:rsidRDefault="00870770" w:rsidP="00E470C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97A1C" w:rsidRPr="00E470C6" w:rsidRDefault="00826BDC" w:rsidP="00E470C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470C6">
        <w:rPr>
          <w:rFonts w:ascii="Times New Roman" w:hAnsi="Times New Roman" w:cs="Times New Roman"/>
          <w:b/>
          <w:sz w:val="48"/>
          <w:szCs w:val="48"/>
        </w:rPr>
        <w:lastRenderedPageBreak/>
        <w:t>Funksjonen til gjenstander som bruker strøm</w:t>
      </w:r>
    </w:p>
    <w:p w:rsidR="00297A1C" w:rsidRDefault="00297A1C">
      <w:pPr>
        <w:rPr>
          <w:rFonts w:ascii="Times New Roman" w:hAnsi="Times New Roman" w:cs="Times New Roman"/>
          <w:sz w:val="32"/>
          <w:szCs w:val="32"/>
        </w:rPr>
      </w:pPr>
    </w:p>
    <w:p w:rsidR="008C6078" w:rsidRPr="00E470C6" w:rsidRDefault="00393E23">
      <w:pPr>
        <w:rPr>
          <w:rFonts w:ascii="Times New Roman" w:hAnsi="Times New Roman" w:cs="Times New Roman"/>
          <w:sz w:val="40"/>
          <w:szCs w:val="40"/>
        </w:rPr>
      </w:pPr>
      <w:r w:rsidRPr="00E470C6">
        <w:rPr>
          <w:rFonts w:ascii="Times New Roman" w:hAnsi="Times New Roman" w:cs="Times New Roman"/>
          <w:sz w:val="40"/>
          <w:szCs w:val="40"/>
        </w:rPr>
        <w:t>Noter gjenstander som bruker strøm. Kryss av hvilken</w:t>
      </w:r>
      <w:r w:rsidR="00AB3D9A" w:rsidRPr="00E470C6">
        <w:rPr>
          <w:rFonts w:ascii="Times New Roman" w:hAnsi="Times New Roman" w:cs="Times New Roman"/>
          <w:sz w:val="40"/>
          <w:szCs w:val="40"/>
        </w:rPr>
        <w:t xml:space="preserve"> funksjon</w:t>
      </w:r>
      <w:r w:rsidRPr="00E470C6">
        <w:rPr>
          <w:rFonts w:ascii="Times New Roman" w:hAnsi="Times New Roman" w:cs="Times New Roman"/>
          <w:sz w:val="40"/>
          <w:szCs w:val="40"/>
        </w:rPr>
        <w:t xml:space="preserve"> gjenstanden har. </w:t>
      </w:r>
      <w:r w:rsidR="00AB3D9A" w:rsidRPr="00E470C6">
        <w:rPr>
          <w:rFonts w:ascii="Times New Roman" w:hAnsi="Times New Roman" w:cs="Times New Roman"/>
          <w:sz w:val="40"/>
          <w:szCs w:val="40"/>
        </w:rPr>
        <w:t xml:space="preserve"> </w:t>
      </w:r>
    </w:p>
    <w:p w:rsidR="00AB3D9A" w:rsidRDefault="00AB3D9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905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986"/>
        <w:gridCol w:w="1559"/>
        <w:gridCol w:w="3048"/>
        <w:gridCol w:w="1696"/>
        <w:gridCol w:w="2616"/>
      </w:tblGrid>
      <w:tr w:rsidR="005B4609" w:rsidTr="00B93C85">
        <w:trPr>
          <w:trHeight w:val="1171"/>
        </w:trPr>
        <w:tc>
          <w:tcPr>
            <w:tcW w:w="1986" w:type="dxa"/>
          </w:tcPr>
          <w:p w:rsidR="002D5F98" w:rsidRPr="00E470C6" w:rsidRDefault="002D5F9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E470C6">
              <w:rPr>
                <w:rFonts w:ascii="Times New Roman" w:hAnsi="Times New Roman" w:cs="Times New Roman"/>
                <w:b/>
                <w:sz w:val="36"/>
                <w:szCs w:val="36"/>
              </w:rPr>
              <w:t>Gjenstand</w:t>
            </w:r>
          </w:p>
        </w:tc>
        <w:tc>
          <w:tcPr>
            <w:tcW w:w="1559" w:type="dxa"/>
          </w:tcPr>
          <w:p w:rsidR="00B93C85" w:rsidRDefault="002D5F98">
            <w:pPr>
              <w:rPr>
                <w:noProof/>
                <w:sz w:val="36"/>
                <w:szCs w:val="36"/>
              </w:rPr>
            </w:pPr>
            <w:r w:rsidRPr="00E470C6">
              <w:rPr>
                <w:rFonts w:ascii="Times New Roman" w:hAnsi="Times New Roman" w:cs="Times New Roman"/>
                <w:sz w:val="36"/>
                <w:szCs w:val="36"/>
              </w:rPr>
              <w:t xml:space="preserve">Lys </w:t>
            </w:r>
          </w:p>
          <w:p w:rsidR="002D5F98" w:rsidRPr="00E470C6" w:rsidRDefault="00B93C85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 xml:space="preserve">      </w:t>
            </w:r>
            <w:r w:rsidR="00CE421A" w:rsidRPr="00E470C6">
              <w:rPr>
                <w:noProof/>
                <w:sz w:val="36"/>
                <w:szCs w:val="36"/>
              </w:rPr>
              <w:drawing>
                <wp:inline distT="0" distB="0" distL="0" distR="0" wp14:anchorId="394B6EC1" wp14:editId="1DE4BFB3">
                  <wp:extent cx="379214" cy="600075"/>
                  <wp:effectExtent l="0" t="0" r="1905" b="0"/>
                  <wp:docPr id="15" name="Picture 15" descr="Light, Bulb, Filament, Lamp, Orange, Technolo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ight, Bulb, Filament, Lamp, Orange, Technolo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955" cy="60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:rsidR="00CE421A" w:rsidRPr="00E470C6" w:rsidRDefault="00816D8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E470C6">
              <w:rPr>
                <w:rFonts w:ascii="Times New Roman" w:hAnsi="Times New Roman" w:cs="Times New Roman"/>
                <w:sz w:val="36"/>
                <w:szCs w:val="36"/>
              </w:rPr>
              <w:t>Oppvarming/</w:t>
            </w:r>
            <w:r w:rsidR="00B93C85">
              <w:rPr>
                <w:rFonts w:ascii="Times New Roman" w:hAnsi="Times New Roman" w:cs="Times New Roman"/>
                <w:sz w:val="36"/>
                <w:szCs w:val="36"/>
              </w:rPr>
              <w:br/>
            </w:r>
            <w:r w:rsidRPr="00E470C6">
              <w:rPr>
                <w:rFonts w:ascii="Times New Roman" w:hAnsi="Times New Roman" w:cs="Times New Roman"/>
                <w:sz w:val="36"/>
                <w:szCs w:val="36"/>
              </w:rPr>
              <w:t>nedkjøling</w:t>
            </w:r>
          </w:p>
          <w:p w:rsidR="00CE421A" w:rsidRPr="00E470C6" w:rsidRDefault="00CE421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E470C6">
              <w:rPr>
                <w:rFonts w:ascii="Times New Roman" w:hAnsi="Times New Roman" w:cs="Times New Roman"/>
                <w:sz w:val="36"/>
                <w:szCs w:val="36"/>
              </w:rPr>
              <w:t xml:space="preserve">     </w:t>
            </w:r>
            <w:r w:rsidRPr="00E470C6">
              <w:rPr>
                <w:noProof/>
                <w:sz w:val="36"/>
                <w:szCs w:val="36"/>
              </w:rPr>
              <w:drawing>
                <wp:inline distT="0" distB="0" distL="0" distR="0" wp14:anchorId="6B9B0AD8" wp14:editId="35FBF1FC">
                  <wp:extent cx="691727" cy="609600"/>
                  <wp:effectExtent l="0" t="0" r="0" b="0"/>
                  <wp:docPr id="26" name="Picture 26" descr="Pot, Cook, Pan, Spoon, Steam, Casserole, Soup, Bo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t, Cook, Pan, Spoon, Steam, Casserole, Soup, Boi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878" cy="609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70C6">
              <w:rPr>
                <w:rFonts w:ascii="Times New Roman" w:hAnsi="Times New Roman" w:cs="Times New Roman"/>
                <w:sz w:val="36"/>
                <w:szCs w:val="36"/>
              </w:rPr>
              <w:t xml:space="preserve">    </w:t>
            </w:r>
            <w:r w:rsidRPr="00E470C6">
              <w:rPr>
                <w:noProof/>
                <w:sz w:val="36"/>
                <w:szCs w:val="36"/>
              </w:rPr>
              <w:drawing>
                <wp:inline distT="0" distB="0" distL="0" distR="0" wp14:anchorId="1D7F3195" wp14:editId="339DDD39">
                  <wp:extent cx="457200" cy="425302"/>
                  <wp:effectExtent l="0" t="0" r="0" b="0"/>
                  <wp:docPr id="16" name="Picture 16" descr="Ice, Cube, Blue, Water, Block, Frozen, Cold, Mel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ce, Cube, Blue, Water, Block, Frozen, Cold, Mel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7200" cy="425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:rsidR="00894541" w:rsidRPr="00E470C6" w:rsidRDefault="002D5F98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E470C6">
              <w:rPr>
                <w:rFonts w:ascii="Times New Roman" w:hAnsi="Times New Roman" w:cs="Times New Roman"/>
                <w:sz w:val="36"/>
                <w:szCs w:val="36"/>
              </w:rPr>
              <w:t>Bevegelse</w:t>
            </w:r>
            <w:r w:rsidR="00894541" w:rsidRPr="00E470C6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  <w:p w:rsidR="00894541" w:rsidRPr="00E470C6" w:rsidRDefault="0089454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E470C6">
              <w:rPr>
                <w:rFonts w:ascii="Times New Roman" w:hAnsi="Times New Roman" w:cs="Times New Roman"/>
                <w:sz w:val="36"/>
                <w:szCs w:val="36"/>
              </w:rPr>
              <w:t xml:space="preserve">   </w:t>
            </w:r>
            <w:r w:rsidR="00B93C85">
              <w:rPr>
                <w:noProof/>
                <w:sz w:val="36"/>
                <w:szCs w:val="36"/>
              </w:rPr>
              <w:br/>
              <w:t xml:space="preserve">    </w:t>
            </w:r>
            <w:r w:rsidRPr="00E470C6">
              <w:rPr>
                <w:noProof/>
                <w:sz w:val="36"/>
                <w:szCs w:val="36"/>
              </w:rPr>
              <w:drawing>
                <wp:inline distT="0" distB="0" distL="0" distR="0" wp14:anchorId="4A3CA11C" wp14:editId="12FD7B01">
                  <wp:extent cx="525899" cy="600075"/>
                  <wp:effectExtent l="0" t="0" r="7620" b="0"/>
                  <wp:docPr id="32" name="Picture 32" descr="Tram, Engine, Electric, Transportation, Vehi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ram, Engine, Electric, Transportation, Vehi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649" cy="59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8358C8" w:rsidRPr="00E470C6" w:rsidRDefault="002D5F98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E470C6">
              <w:rPr>
                <w:rFonts w:ascii="Times New Roman" w:hAnsi="Times New Roman" w:cs="Times New Roman"/>
                <w:sz w:val="36"/>
                <w:szCs w:val="36"/>
              </w:rPr>
              <w:t>Kommunikasjon</w:t>
            </w:r>
          </w:p>
          <w:p w:rsidR="002D5F98" w:rsidRPr="00E470C6" w:rsidRDefault="003F5F4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 xml:space="preserve">       </w:t>
            </w:r>
            <w:r w:rsidR="00B93C85">
              <w:rPr>
                <w:noProof/>
                <w:sz w:val="36"/>
                <w:szCs w:val="36"/>
              </w:rPr>
              <w:br/>
              <w:t xml:space="preserve">      </w:t>
            </w:r>
            <w:r w:rsidR="005B4609" w:rsidRPr="00E470C6">
              <w:rPr>
                <w:noProof/>
                <w:sz w:val="36"/>
                <w:szCs w:val="36"/>
              </w:rPr>
              <w:drawing>
                <wp:inline distT="0" distB="0" distL="0" distR="0" wp14:anchorId="216481F3" wp14:editId="27D9FDAD">
                  <wp:extent cx="785004" cy="512705"/>
                  <wp:effectExtent l="0" t="0" r="0" b="1905"/>
                  <wp:docPr id="33" name="Picture 33" descr="Stereo, Radio, Music, Alarm 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ereo, Radio, Music, Alarm C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944" cy="51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609" w:rsidTr="00B93C85">
        <w:trPr>
          <w:trHeight w:val="1120"/>
        </w:trPr>
        <w:tc>
          <w:tcPr>
            <w:tcW w:w="1986" w:type="dxa"/>
          </w:tcPr>
          <w:p w:rsidR="002D5F98" w:rsidRDefault="00E47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559" w:type="dxa"/>
          </w:tcPr>
          <w:p w:rsidR="002D5F98" w:rsidRDefault="002D5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8" w:type="dxa"/>
          </w:tcPr>
          <w:p w:rsidR="002D5F98" w:rsidRDefault="002D5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2D5F98" w:rsidRDefault="002D5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6" w:type="dxa"/>
          </w:tcPr>
          <w:p w:rsidR="002D5F98" w:rsidRDefault="002D5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609" w:rsidTr="00B93C85">
        <w:trPr>
          <w:trHeight w:val="1171"/>
        </w:trPr>
        <w:tc>
          <w:tcPr>
            <w:tcW w:w="1986" w:type="dxa"/>
          </w:tcPr>
          <w:p w:rsidR="002D5F98" w:rsidRDefault="00E47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559" w:type="dxa"/>
          </w:tcPr>
          <w:p w:rsidR="002D5F98" w:rsidRDefault="002D5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8" w:type="dxa"/>
          </w:tcPr>
          <w:p w:rsidR="002D5F98" w:rsidRDefault="002D5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2D5F98" w:rsidRDefault="002D5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6" w:type="dxa"/>
          </w:tcPr>
          <w:p w:rsidR="002D5F98" w:rsidRDefault="002D5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609" w:rsidTr="00B93C85">
        <w:trPr>
          <w:trHeight w:val="1171"/>
        </w:trPr>
        <w:tc>
          <w:tcPr>
            <w:tcW w:w="1986" w:type="dxa"/>
          </w:tcPr>
          <w:p w:rsidR="002D5F98" w:rsidRDefault="00E47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559" w:type="dxa"/>
          </w:tcPr>
          <w:p w:rsidR="002D5F98" w:rsidRDefault="002D5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8" w:type="dxa"/>
          </w:tcPr>
          <w:p w:rsidR="002D5F98" w:rsidRDefault="002D5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2D5F98" w:rsidRDefault="002D5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6" w:type="dxa"/>
          </w:tcPr>
          <w:p w:rsidR="002D5F98" w:rsidRDefault="002D5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609" w:rsidTr="00B93C85">
        <w:trPr>
          <w:trHeight w:val="1171"/>
        </w:trPr>
        <w:tc>
          <w:tcPr>
            <w:tcW w:w="1986" w:type="dxa"/>
          </w:tcPr>
          <w:p w:rsidR="002D5F98" w:rsidRDefault="002D5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D5F98" w:rsidRDefault="002D5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8" w:type="dxa"/>
          </w:tcPr>
          <w:p w:rsidR="002D5F98" w:rsidRDefault="002D5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2D5F98" w:rsidRDefault="002D5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6" w:type="dxa"/>
          </w:tcPr>
          <w:p w:rsidR="002D5F98" w:rsidRDefault="002D5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609" w:rsidTr="00B93C85">
        <w:trPr>
          <w:trHeight w:val="1171"/>
        </w:trPr>
        <w:tc>
          <w:tcPr>
            <w:tcW w:w="1986" w:type="dxa"/>
          </w:tcPr>
          <w:p w:rsidR="002D5F98" w:rsidRDefault="002D5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D5F98" w:rsidRDefault="002D5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8" w:type="dxa"/>
          </w:tcPr>
          <w:p w:rsidR="002D5F98" w:rsidRDefault="002D5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2D5F98" w:rsidRDefault="002D5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6" w:type="dxa"/>
          </w:tcPr>
          <w:p w:rsidR="002D5F98" w:rsidRDefault="002D5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3D9A" w:rsidRDefault="00AB3D9A">
      <w:pPr>
        <w:rPr>
          <w:rFonts w:ascii="Times New Roman" w:hAnsi="Times New Roman" w:cs="Times New Roman"/>
          <w:sz w:val="24"/>
          <w:szCs w:val="24"/>
        </w:rPr>
      </w:pPr>
    </w:p>
    <w:p w:rsidR="00B54FA2" w:rsidRDefault="00B54FA2">
      <w:pPr>
        <w:rPr>
          <w:rFonts w:ascii="Times New Roman" w:hAnsi="Times New Roman" w:cs="Times New Roman"/>
          <w:sz w:val="24"/>
          <w:szCs w:val="24"/>
        </w:rPr>
      </w:pPr>
    </w:p>
    <w:p w:rsidR="009C15C3" w:rsidRPr="00B93C85" w:rsidRDefault="009C15C3" w:rsidP="009C15C3">
      <w:pPr>
        <w:rPr>
          <w:rFonts w:ascii="Times New Roman" w:hAnsi="Times New Roman" w:cs="Times New Roman"/>
          <w:sz w:val="40"/>
          <w:szCs w:val="40"/>
        </w:rPr>
      </w:pPr>
    </w:p>
    <w:p w:rsidR="006E7314" w:rsidRPr="00746C88" w:rsidRDefault="009B4075" w:rsidP="00BE50C9">
      <w:pPr>
        <w:jc w:val="center"/>
        <w:rPr>
          <w:rFonts w:ascii="Times New Roman" w:hAnsi="Times New Roman" w:cs="Times New Roman"/>
          <w:b/>
          <w:sz w:val="48"/>
          <w:szCs w:val="48"/>
          <w:lang w:val="nn-NO"/>
        </w:rPr>
      </w:pPr>
      <w:r w:rsidRPr="00746C88">
        <w:rPr>
          <w:rFonts w:ascii="Times New Roman" w:hAnsi="Times New Roman" w:cs="Times New Roman"/>
          <w:b/>
          <w:sz w:val="48"/>
          <w:szCs w:val="48"/>
          <w:lang w:val="nn-NO"/>
        </w:rPr>
        <w:lastRenderedPageBreak/>
        <w:t>Ulike deler av ei</w:t>
      </w:r>
      <w:r w:rsidR="00BE50C9" w:rsidRPr="00746C88">
        <w:rPr>
          <w:rFonts w:ascii="Times New Roman" w:hAnsi="Times New Roman" w:cs="Times New Roman"/>
          <w:b/>
          <w:sz w:val="48"/>
          <w:szCs w:val="48"/>
          <w:lang w:val="nn-NO"/>
        </w:rPr>
        <w:t xml:space="preserve"> lampe</w:t>
      </w:r>
    </w:p>
    <w:p w:rsidR="004B267D" w:rsidRPr="00704A9E" w:rsidRDefault="00E470C6" w:rsidP="004B267D">
      <w:pPr>
        <w:rPr>
          <w:rFonts w:ascii="Times New Roman" w:hAnsi="Times New Roman" w:cs="Times New Roman"/>
          <w:b/>
          <w:sz w:val="36"/>
          <w:szCs w:val="36"/>
        </w:rPr>
      </w:pPr>
      <w:r w:rsidRPr="00746C88">
        <w:rPr>
          <w:rFonts w:ascii="Times New Roman" w:hAnsi="Times New Roman" w:cs="Times New Roman"/>
          <w:b/>
          <w:sz w:val="36"/>
          <w:szCs w:val="36"/>
          <w:lang w:val="nn-NO"/>
        </w:rPr>
        <w:br/>
      </w:r>
      <w:r w:rsidR="004B267D" w:rsidRPr="00704A9E">
        <w:rPr>
          <w:rFonts w:ascii="Times New Roman" w:hAnsi="Times New Roman" w:cs="Times New Roman"/>
          <w:b/>
          <w:sz w:val="36"/>
          <w:szCs w:val="36"/>
        </w:rPr>
        <w:t xml:space="preserve">Plasser delene:  </w:t>
      </w:r>
    </w:p>
    <w:p w:rsidR="004B267D" w:rsidRPr="00431D31" w:rsidRDefault="004B267D" w:rsidP="004B267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</w:rPr>
      </w:pPr>
      <w:r w:rsidRPr="00431D31">
        <w:rPr>
          <w:rFonts w:ascii="Times New Roman" w:hAnsi="Times New Roman" w:cs="Times New Roman"/>
          <w:sz w:val="36"/>
          <w:szCs w:val="36"/>
        </w:rPr>
        <w:t xml:space="preserve">Lampeskjerm </w:t>
      </w:r>
    </w:p>
    <w:p w:rsidR="004B267D" w:rsidRPr="00431D31" w:rsidRDefault="004B267D" w:rsidP="004B267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</w:rPr>
      </w:pPr>
      <w:r w:rsidRPr="00431D31">
        <w:rPr>
          <w:rFonts w:ascii="Times New Roman" w:hAnsi="Times New Roman" w:cs="Times New Roman"/>
          <w:sz w:val="36"/>
          <w:szCs w:val="36"/>
        </w:rPr>
        <w:t>Lampekropp</w:t>
      </w:r>
    </w:p>
    <w:p w:rsidR="006165CF" w:rsidRPr="00431D31" w:rsidRDefault="002E4569" w:rsidP="006165C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</w:rPr>
      </w:pPr>
      <w:r w:rsidRPr="00431D31">
        <w:rPr>
          <w:rFonts w:ascii="Times New Roman" w:hAnsi="Times New Roman" w:cs="Times New Roman"/>
          <w:sz w:val="36"/>
          <w:szCs w:val="36"/>
        </w:rPr>
        <w:t>Lampefot</w:t>
      </w:r>
    </w:p>
    <w:p w:rsidR="004B267D" w:rsidRPr="00431D31" w:rsidRDefault="004B267D" w:rsidP="004B267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</w:rPr>
      </w:pPr>
      <w:r w:rsidRPr="00431D31">
        <w:rPr>
          <w:rFonts w:ascii="Times New Roman" w:hAnsi="Times New Roman" w:cs="Times New Roman"/>
          <w:sz w:val="36"/>
          <w:szCs w:val="36"/>
        </w:rPr>
        <w:t xml:space="preserve">Ledning </w:t>
      </w:r>
    </w:p>
    <w:p w:rsidR="004B267D" w:rsidRPr="00431D31" w:rsidRDefault="004B267D" w:rsidP="004B267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</w:rPr>
      </w:pPr>
      <w:r w:rsidRPr="00431D31">
        <w:rPr>
          <w:rFonts w:ascii="Times New Roman" w:hAnsi="Times New Roman" w:cs="Times New Roman"/>
          <w:sz w:val="36"/>
          <w:szCs w:val="36"/>
        </w:rPr>
        <w:t xml:space="preserve">Lyspære </w:t>
      </w:r>
    </w:p>
    <w:p w:rsidR="004B267D" w:rsidRPr="00431D31" w:rsidRDefault="009E217B" w:rsidP="004B267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</w:rPr>
      </w:pPr>
      <w:r w:rsidRPr="009B50DA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0E5AABD" wp14:editId="35D40D25">
                <wp:simplePos x="0" y="0"/>
                <wp:positionH relativeFrom="column">
                  <wp:posOffset>918845</wp:posOffset>
                </wp:positionH>
                <wp:positionV relativeFrom="paragraph">
                  <wp:posOffset>231775</wp:posOffset>
                </wp:positionV>
                <wp:extent cx="3800475" cy="6134100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134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50DA" w:rsidRPr="009B50DA" w:rsidRDefault="009B50D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A1DCD35" wp14:editId="14565B53">
                                  <wp:extent cx="3709192" cy="5819775"/>
                                  <wp:effectExtent l="0" t="0" r="5715" b="0"/>
                                  <wp:docPr id="62" name="Picture 62" descr="N:\Forskerføtter og leserøtter\ELEKTRISITET\Bilder\bilder fra annica\LYS\5R0A1885-berre-lamp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N:\Forskerføtter og leserøtter\ELEKTRISITET\Bilder\bilder fra annica\LYS\5R0A1885-berre-lamp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0999" cy="583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72.35pt;margin-top:18.25pt;width:299.25pt;height:48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" filled="f" stroked="f">
                <v:textbox>
                  <w:txbxContent>
                    <w:p w:rsidR="009B50DA" w:rsidRPr="009B50DA" w:rsidRDefault="009B50DA">
                      <w:pPr>
                        <w:rPr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</w:rPr>
                        <w:t xml:space="preserve">                           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6A1DCD35" wp14:editId="14565B53">
                            <wp:extent cx="3709192" cy="5819775"/>
                            <wp:effectExtent l="0" t="0" r="5715" b="0"/>
                            <wp:docPr id="62" name="Picture 62" descr="N:\Forskerføtter og leserøtter\ELEKTRISITET\Bilder\bilder fra annica\LYS\5R0A1885-berre-lamp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N:\Forskerføtter og leserøtter\ELEKTRISITET\Bilder\bilder fra annica\LYS\5R0A1885-berre-lamp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0999" cy="583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267D" w:rsidRPr="00431D31">
        <w:rPr>
          <w:rFonts w:ascii="Times New Roman" w:hAnsi="Times New Roman" w:cs="Times New Roman"/>
          <w:sz w:val="36"/>
          <w:szCs w:val="36"/>
        </w:rPr>
        <w:t xml:space="preserve">Støpsel </w:t>
      </w:r>
    </w:p>
    <w:p w:rsidR="004B267D" w:rsidRDefault="009E217B" w:rsidP="004B267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3092148" wp14:editId="304E7CA8">
                <wp:simplePos x="0" y="0"/>
                <wp:positionH relativeFrom="column">
                  <wp:posOffset>2915920</wp:posOffset>
                </wp:positionH>
                <wp:positionV relativeFrom="paragraph">
                  <wp:posOffset>228600</wp:posOffset>
                </wp:positionV>
                <wp:extent cx="508635" cy="227965"/>
                <wp:effectExtent l="45085" t="31115" r="69850" b="0"/>
                <wp:wrapNone/>
                <wp:docPr id="55" name="Right Arrow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71023">
                          <a:off x="0" y="0"/>
                          <a:ext cx="508635" cy="22796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5" o:spid="_x0000_s1026" type="#_x0000_t13" style="position:absolute;margin-left:229.6pt;margin-top:18pt;width:40.05pt;height:17.95pt;rotation:7504989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" adj="16760" fillcolor="#4f81bd" strokecolor="#385d8a" strokeweight="2pt"/>
            </w:pict>
          </mc:Fallback>
        </mc:AlternateContent>
      </w:r>
      <w:r w:rsidR="00E31792" w:rsidRPr="00431D31">
        <w:rPr>
          <w:rFonts w:ascii="Times New Roman" w:hAnsi="Times New Roman" w:cs="Times New Roman"/>
          <w:sz w:val="36"/>
          <w:szCs w:val="36"/>
        </w:rPr>
        <w:t>Bryter</w:t>
      </w:r>
    </w:p>
    <w:p w:rsidR="009B50DA" w:rsidRDefault="009E217B" w:rsidP="009B50D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E110708" wp14:editId="7E479B1D">
                <wp:simplePos x="0" y="0"/>
                <wp:positionH relativeFrom="column">
                  <wp:posOffset>1421722</wp:posOffset>
                </wp:positionH>
                <wp:positionV relativeFrom="paragraph">
                  <wp:posOffset>404495</wp:posOffset>
                </wp:positionV>
                <wp:extent cx="508635" cy="266065"/>
                <wp:effectExtent l="38100" t="57150" r="5715" b="76835"/>
                <wp:wrapNone/>
                <wp:docPr id="56" name="Right Arrow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0736">
                          <a:off x="0" y="0"/>
                          <a:ext cx="508635" cy="26606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56" o:spid="_x0000_s1026" type="#_x0000_t13" style="position:absolute;margin-left:111.95pt;margin-top:31.85pt;width:40.05pt;height:20.95pt;rotation:1540900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" adj="15951" fillcolor="#4f81bd" strokecolor="#385d8a" strokeweight="2pt"/>
            </w:pict>
          </mc:Fallback>
        </mc:AlternateContent>
      </w:r>
    </w:p>
    <w:p w:rsidR="009B50DA" w:rsidRPr="009B50DA" w:rsidRDefault="009B50DA" w:rsidP="009B50DA">
      <w:pPr>
        <w:rPr>
          <w:rFonts w:ascii="Times New Roman" w:hAnsi="Times New Roman" w:cs="Times New Roman"/>
          <w:sz w:val="36"/>
          <w:szCs w:val="36"/>
        </w:rPr>
      </w:pPr>
    </w:p>
    <w:p w:rsidR="009B50DA" w:rsidRDefault="009B50DA" w:rsidP="009914F0">
      <w:pPr>
        <w:rPr>
          <w:rFonts w:ascii="Times New Roman" w:hAnsi="Times New Roman" w:cs="Times New Roman"/>
          <w:noProof/>
          <w:sz w:val="32"/>
          <w:szCs w:val="32"/>
        </w:rPr>
      </w:pPr>
    </w:p>
    <w:p w:rsidR="009B50DA" w:rsidRDefault="009E217B" w:rsidP="009914F0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C16A63E" wp14:editId="2BF451FF">
                <wp:simplePos x="0" y="0"/>
                <wp:positionH relativeFrom="column">
                  <wp:posOffset>4384785</wp:posOffset>
                </wp:positionH>
                <wp:positionV relativeFrom="paragraph">
                  <wp:posOffset>120274</wp:posOffset>
                </wp:positionV>
                <wp:extent cx="791577" cy="233680"/>
                <wp:effectExtent l="0" t="190500" r="0" b="166370"/>
                <wp:wrapNone/>
                <wp:docPr id="59" name="Right Arrow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93391">
                          <a:off x="0" y="0"/>
                          <a:ext cx="791577" cy="233680"/>
                        </a:xfrm>
                        <a:prstGeom prst="rightArrow">
                          <a:avLst>
                            <a:gd name="adj1" fmla="val 57756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59" o:spid="_x0000_s1026" type="#_x0000_t13" style="position:absolute;margin-left:345.25pt;margin-top:9.45pt;width:62.35pt;height:18.4pt;rotation:9495501fd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" adj="18412,4562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6FA6353" wp14:editId="5EC15020">
                <wp:simplePos x="0" y="0"/>
                <wp:positionH relativeFrom="column">
                  <wp:posOffset>776605</wp:posOffset>
                </wp:positionH>
                <wp:positionV relativeFrom="paragraph">
                  <wp:posOffset>113030</wp:posOffset>
                </wp:positionV>
                <wp:extent cx="1202690" cy="236855"/>
                <wp:effectExtent l="0" t="19050" r="35560" b="29845"/>
                <wp:wrapNone/>
                <wp:docPr id="57" name="Right Arrow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2690" cy="236855"/>
                        </a:xfrm>
                        <a:prstGeom prst="rightArrow">
                          <a:avLst>
                            <a:gd name="adj1" fmla="val 46412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57" o:spid="_x0000_s1026" type="#_x0000_t13" style="position:absolute;margin-left:61.15pt;margin-top:8.9pt;width:94.7pt;height:18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" adj="19473,5788" fillcolor="#4f81bd" strokecolor="#385d8a" strokeweight="2pt"/>
            </w:pict>
          </mc:Fallback>
        </mc:AlternateContent>
      </w:r>
    </w:p>
    <w:p w:rsidR="009B50DA" w:rsidRDefault="009B50DA" w:rsidP="009914F0">
      <w:pPr>
        <w:rPr>
          <w:rFonts w:ascii="Times New Roman" w:hAnsi="Times New Roman" w:cs="Times New Roman"/>
          <w:noProof/>
          <w:sz w:val="32"/>
          <w:szCs w:val="32"/>
        </w:rPr>
      </w:pPr>
    </w:p>
    <w:p w:rsidR="00431D31" w:rsidRDefault="00431D31" w:rsidP="009914F0">
      <w:pPr>
        <w:rPr>
          <w:rFonts w:ascii="Times New Roman" w:hAnsi="Times New Roman" w:cs="Times New Roman"/>
          <w:noProof/>
          <w:sz w:val="32"/>
          <w:szCs w:val="32"/>
        </w:rPr>
      </w:pPr>
    </w:p>
    <w:p w:rsidR="009B50DA" w:rsidRDefault="009B50DA" w:rsidP="009914F0">
      <w:pPr>
        <w:rPr>
          <w:rFonts w:ascii="Times New Roman" w:hAnsi="Times New Roman" w:cs="Times New Roman"/>
          <w:sz w:val="40"/>
          <w:szCs w:val="40"/>
        </w:rPr>
      </w:pPr>
    </w:p>
    <w:p w:rsidR="009B50DA" w:rsidRDefault="009B50DA" w:rsidP="009914F0">
      <w:pPr>
        <w:rPr>
          <w:rFonts w:ascii="Times New Roman" w:hAnsi="Times New Roman" w:cs="Times New Roman"/>
          <w:sz w:val="40"/>
          <w:szCs w:val="40"/>
        </w:rPr>
      </w:pPr>
    </w:p>
    <w:p w:rsidR="009B50DA" w:rsidRDefault="009E217B" w:rsidP="009914F0">
      <w:pPr>
        <w:rPr>
          <w:rFonts w:ascii="Times New Roman" w:hAnsi="Times New Roman" w:cs="Times New Roman"/>
          <w:sz w:val="40"/>
          <w:szCs w:val="40"/>
        </w:rPr>
      </w:pPr>
      <w:r w:rsidRPr="0081334E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1332D9E" wp14:editId="1369CEA2">
                <wp:simplePos x="0" y="0"/>
                <wp:positionH relativeFrom="column">
                  <wp:posOffset>471805</wp:posOffset>
                </wp:positionH>
                <wp:positionV relativeFrom="paragraph">
                  <wp:posOffset>389890</wp:posOffset>
                </wp:positionV>
                <wp:extent cx="2263140" cy="1375410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3140" cy="1375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334E" w:rsidRDefault="0081334E">
                            <w:pPr>
                              <w:rPr>
                                <w:noProof/>
                              </w:rPr>
                            </w:pPr>
                          </w:p>
                          <w:p w:rsidR="00722168" w:rsidRDefault="00722168">
                            <w:pPr>
                              <w:rPr>
                                <w:noProof/>
                              </w:rPr>
                            </w:pPr>
                          </w:p>
                          <w:p w:rsidR="0081334E" w:rsidRDefault="0081334E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D8B30E" wp14:editId="3559D3A3">
                                  <wp:extent cx="2165350" cy="676275"/>
                                  <wp:effectExtent l="0" t="0" r="6350" b="9525"/>
                                  <wp:docPr id="51" name="Picture 51" descr="Image result for ledning og støps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ledning og støps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163" r="25970" b="393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5350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334E" w:rsidRPr="0081334E" w:rsidRDefault="0081334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7.15pt;margin-top:30.7pt;width:178.2pt;height:108.3pt;rotation:9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" filled="f" stroked="f">
                <v:textbox>
                  <w:txbxContent>
                    <w:p w:rsidR="0081334E" w:rsidRDefault="0081334E">
                      <w:pPr>
                        <w:rPr>
                          <w:noProof/>
                        </w:rPr>
                      </w:pPr>
                    </w:p>
                    <w:p w:rsidR="00722168" w:rsidRDefault="00722168">
                      <w:pPr>
                        <w:rPr>
                          <w:noProof/>
                        </w:rPr>
                      </w:pPr>
                    </w:p>
                    <w:p w:rsidR="0081334E" w:rsidRDefault="0081334E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D8B30E" wp14:editId="3559D3A3">
                            <wp:extent cx="2165350" cy="676275"/>
                            <wp:effectExtent l="0" t="0" r="6350" b="9525"/>
                            <wp:docPr id="51" name="Picture 51" descr="Image result for ledning og støpse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ledning og støpse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163" r="25970" b="393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65350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334E" w:rsidRPr="0081334E" w:rsidRDefault="0081334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D28D439" wp14:editId="02627177">
                <wp:simplePos x="0" y="0"/>
                <wp:positionH relativeFrom="column">
                  <wp:posOffset>74930</wp:posOffset>
                </wp:positionH>
                <wp:positionV relativeFrom="paragraph">
                  <wp:posOffset>233045</wp:posOffset>
                </wp:positionV>
                <wp:extent cx="830580" cy="228600"/>
                <wp:effectExtent l="0" t="19050" r="45720" b="38100"/>
                <wp:wrapNone/>
                <wp:docPr id="54" name="Right Arrow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54" o:spid="_x0000_s1026" type="#_x0000_t13" style="position:absolute;margin-left:5.9pt;margin-top:18.35pt;width:65.4pt;height:1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" adj="18628" fillcolor="#4f81bd [3204]" strokecolor="#243f60 [1604]" strokeweight="2pt"/>
            </w:pict>
          </mc:Fallback>
        </mc:AlternateContent>
      </w:r>
    </w:p>
    <w:p w:rsidR="009B50DA" w:rsidRDefault="009B50DA" w:rsidP="009914F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9B50DA" w:rsidRDefault="00630193" w:rsidP="009914F0">
      <w:pPr>
        <w:rPr>
          <w:rFonts w:ascii="Times New Roman" w:hAnsi="Times New Roman" w:cs="Times New Roman"/>
          <w:sz w:val="40"/>
          <w:szCs w:val="40"/>
        </w:rPr>
      </w:pPr>
      <w:r w:rsidRPr="00630193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996687B" wp14:editId="4A3326B3">
                <wp:simplePos x="0" y="0"/>
                <wp:positionH relativeFrom="column">
                  <wp:posOffset>3916613</wp:posOffset>
                </wp:positionH>
                <wp:positionV relativeFrom="paragraph">
                  <wp:posOffset>139383</wp:posOffset>
                </wp:positionV>
                <wp:extent cx="1943735" cy="307340"/>
                <wp:effectExtent l="0" t="0" r="0" b="0"/>
                <wp:wrapNone/>
                <wp:docPr id="38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94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30193" w:rsidRDefault="00630193" w:rsidP="0063019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Foto: Annica Thomsson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308.4pt;margin-top:11pt;width:153.05pt;height:24.2pt;rotation:-90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" filled="f" stroked="f">
                <v:textbox style="mso-fit-shape-to-text:t">
                  <w:txbxContent>
                    <w:p w:rsidR="00630193" w:rsidRDefault="00630193" w:rsidP="0063019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Foto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Annica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Thomsson</w:t>
                      </w:r>
                    </w:p>
                  </w:txbxContent>
                </v:textbox>
              </v:shape>
            </w:pict>
          </mc:Fallback>
        </mc:AlternateContent>
      </w:r>
      <w:r w:rsidR="009E217B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D547341" wp14:editId="3BD66040">
                <wp:simplePos x="0" y="0"/>
                <wp:positionH relativeFrom="column">
                  <wp:posOffset>3855085</wp:posOffset>
                </wp:positionH>
                <wp:positionV relativeFrom="paragraph">
                  <wp:posOffset>335915</wp:posOffset>
                </wp:positionV>
                <wp:extent cx="617855" cy="161290"/>
                <wp:effectExtent l="0" t="133350" r="10795" b="124460"/>
                <wp:wrapNone/>
                <wp:docPr id="60" name="Right Arrow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96931">
                          <a:off x="0" y="0"/>
                          <a:ext cx="617855" cy="161290"/>
                        </a:xfrm>
                        <a:prstGeom prst="rightArrow">
                          <a:avLst>
                            <a:gd name="adj1" fmla="val 57756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60" o:spid="_x0000_s1026" type="#_x0000_t13" style="position:absolute;margin-left:303.55pt;margin-top:26.45pt;width:48.65pt;height:12.7pt;rotation:9936275fd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" adj="18781,4562" fillcolor="#4f81bd" strokecolor="#385d8a" strokeweight="2pt"/>
            </w:pict>
          </mc:Fallback>
        </mc:AlternateContent>
      </w:r>
      <w:r w:rsidR="009E217B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A3756B6" wp14:editId="28064754">
                <wp:simplePos x="0" y="0"/>
                <wp:positionH relativeFrom="column">
                  <wp:posOffset>183885</wp:posOffset>
                </wp:positionH>
                <wp:positionV relativeFrom="paragraph">
                  <wp:posOffset>16510</wp:posOffset>
                </wp:positionV>
                <wp:extent cx="670560" cy="186055"/>
                <wp:effectExtent l="0" t="19050" r="34290" b="42545"/>
                <wp:wrapNone/>
                <wp:docPr id="58" name="Right Arrow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18605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58" o:spid="_x0000_s1026" type="#_x0000_t13" style="position:absolute;margin-left:14.5pt;margin-top:1.3pt;width:52.8pt;height:14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" adj="18603" fillcolor="#4f81bd" strokecolor="#385d8a" strokeweight="2pt"/>
            </w:pict>
          </mc:Fallback>
        </mc:AlternateContent>
      </w:r>
    </w:p>
    <w:p w:rsidR="006E7314" w:rsidRPr="00BE50C9" w:rsidRDefault="00431D31" w:rsidP="009914F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3EB38BC" wp14:editId="41EC4842">
                <wp:simplePos x="0" y="0"/>
                <wp:positionH relativeFrom="column">
                  <wp:posOffset>908050</wp:posOffset>
                </wp:positionH>
                <wp:positionV relativeFrom="paragraph">
                  <wp:posOffset>2198370</wp:posOffset>
                </wp:positionV>
                <wp:extent cx="1066800" cy="264795"/>
                <wp:effectExtent l="19050" t="95250" r="19050" b="135255"/>
                <wp:wrapNone/>
                <wp:docPr id="23" name="Righ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8486">
                          <a:off x="0" y="0"/>
                          <a:ext cx="1066800" cy="26479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3" o:spid="_x0000_s1026" type="#_x0000_t13" style="position:absolute;margin-left:71.5pt;margin-top:173.1pt;width:84pt;height:20.85pt;rotation:948618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" adj="18919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9CDC27" wp14:editId="3CB68548">
                <wp:simplePos x="0" y="0"/>
                <wp:positionH relativeFrom="column">
                  <wp:posOffset>1282700</wp:posOffset>
                </wp:positionH>
                <wp:positionV relativeFrom="paragraph">
                  <wp:posOffset>3696335</wp:posOffset>
                </wp:positionV>
                <wp:extent cx="819785" cy="222250"/>
                <wp:effectExtent l="108268" t="6032" r="164782" b="0"/>
                <wp:wrapNone/>
                <wp:docPr id="21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88388">
                          <a:off x="0" y="0"/>
                          <a:ext cx="819785" cy="22225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1" o:spid="_x0000_s1026" type="#_x0000_t13" style="position:absolute;margin-left:101pt;margin-top:291.05pt;width:64.55pt;height:17.5pt;rotation:3919477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" adj="18672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23EF14" wp14:editId="1A979687">
                <wp:simplePos x="0" y="0"/>
                <wp:positionH relativeFrom="column">
                  <wp:posOffset>-45720</wp:posOffset>
                </wp:positionH>
                <wp:positionV relativeFrom="paragraph">
                  <wp:posOffset>3778250</wp:posOffset>
                </wp:positionV>
                <wp:extent cx="900430" cy="304800"/>
                <wp:effectExtent l="0" t="26035" r="0" b="26035"/>
                <wp:wrapNone/>
                <wp:docPr id="22" name="Righ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36827">
                          <a:off x="0" y="0"/>
                          <a:ext cx="900430" cy="304800"/>
                        </a:xfrm>
                        <a:prstGeom prst="rightArrow">
                          <a:avLst>
                            <a:gd name="adj1" fmla="val 30262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2" o:spid="_x0000_s1026" type="#_x0000_t13" style="position:absolute;margin-left:-3.6pt;margin-top:297.5pt;width:70.9pt;height:24pt;rotation:5283105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" adj="17944,7532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4767EBA" wp14:editId="10E87C91">
                <wp:simplePos x="0" y="0"/>
                <wp:positionH relativeFrom="column">
                  <wp:posOffset>4061460</wp:posOffset>
                </wp:positionH>
                <wp:positionV relativeFrom="paragraph">
                  <wp:posOffset>4241800</wp:posOffset>
                </wp:positionV>
                <wp:extent cx="583565" cy="304800"/>
                <wp:effectExtent l="0" t="57150" r="26035" b="76200"/>
                <wp:wrapNone/>
                <wp:docPr id="29" name="Righ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48011">
                          <a:off x="0" y="0"/>
                          <a:ext cx="583565" cy="3048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29" o:spid="_x0000_s1026" type="#_x0000_t13" style="position:absolute;margin-left:319.8pt;margin-top:334pt;width:45.95pt;height:24pt;rotation:10428974fd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" adj="15959" fillcolor="#4f81bd" strokecolor="#385d8a" strokeweight="2pt"/>
            </w:pict>
          </mc:Fallback>
        </mc:AlternateContent>
      </w:r>
    </w:p>
    <w:p w:rsidR="00B57CF8" w:rsidRPr="005D1F97" w:rsidRDefault="00881A11" w:rsidP="00752CD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D1F97">
        <w:rPr>
          <w:rFonts w:ascii="Times New Roman" w:hAnsi="Times New Roman" w:cs="Times New Roman"/>
          <w:b/>
          <w:sz w:val="48"/>
          <w:szCs w:val="48"/>
        </w:rPr>
        <w:lastRenderedPageBreak/>
        <w:t>Analyser deler av ei lampe</w:t>
      </w:r>
    </w:p>
    <w:p w:rsidR="00B57CF8" w:rsidRPr="002A3D02" w:rsidRDefault="00FF4CF1" w:rsidP="00FF4CF1">
      <w:pPr>
        <w:rPr>
          <w:rFonts w:ascii="Times New Roman" w:hAnsi="Times New Roman" w:cs="Times New Roman"/>
          <w:noProof/>
          <w:sz w:val="36"/>
          <w:szCs w:val="36"/>
        </w:rPr>
      </w:pPr>
      <w:r w:rsidRPr="00FF4CF1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886059E" wp14:editId="48926E7E">
                <wp:simplePos x="0" y="0"/>
                <wp:positionH relativeFrom="column">
                  <wp:posOffset>3605530</wp:posOffset>
                </wp:positionH>
                <wp:positionV relativeFrom="paragraph">
                  <wp:posOffset>65406</wp:posOffset>
                </wp:positionV>
                <wp:extent cx="2057400" cy="1866900"/>
                <wp:effectExtent l="0" t="0" r="0" b="0"/>
                <wp:wrapNone/>
                <wp:docPr id="20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CF1" w:rsidRPr="00FF4CF1" w:rsidRDefault="00FF4CF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F13A86" wp14:editId="7B5ED5F5">
                                  <wp:extent cx="1934971" cy="1655954"/>
                                  <wp:effectExtent l="0" t="0" r="8255" b="1905"/>
                                  <wp:docPr id="2065" name="Picture 2065" descr="N:\Forskerføtter og leserøtter\ELEKTRISITET\Bilder\Bilder til lærerveiledningene\Skrivebordlampe piaxabay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N:\Forskerføtter og leserøtter\ELEKTRISITET\Bilder\Bilder til lærerveiledningene\Skrivebordlampe piaxabay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1450" cy="1661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83.9pt;margin-top:5.15pt;width:162pt;height:147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" stroked="f">
                <v:textbox>
                  <w:txbxContent>
                    <w:p w:rsidR="00FF4CF1" w:rsidRPr="00FF4CF1" w:rsidRDefault="00FF4CF1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F13A86" wp14:editId="7B5ED5F5">
                            <wp:extent cx="1934971" cy="1655954"/>
                            <wp:effectExtent l="0" t="0" r="8255" b="1905"/>
                            <wp:docPr id="2065" name="Picture 2065" descr="N:\Forskerføtter og leserøtter\ELEKTRISITET\Bilder\Bilder til lærerveiledningene\Skrivebordlampe piaxabay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N:\Forskerføtter og leserøtter\ELEKTRISITET\Bilder\Bilder til lærerveiledningene\Skrivebordlampe piaxabay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1450" cy="16614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F4CF1"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6CE4B55" wp14:editId="532CCB74">
                <wp:simplePos x="0" y="0"/>
                <wp:positionH relativeFrom="column">
                  <wp:posOffset>-642620</wp:posOffset>
                </wp:positionH>
                <wp:positionV relativeFrom="paragraph">
                  <wp:posOffset>74930</wp:posOffset>
                </wp:positionV>
                <wp:extent cx="4876800" cy="1403985"/>
                <wp:effectExtent l="0" t="0" r="0" b="635"/>
                <wp:wrapNone/>
                <wp:docPr id="2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CF1" w:rsidRPr="002A3D02" w:rsidRDefault="00FF4CF1" w:rsidP="00FF4CF1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2A3D02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Hvilke deler består din lampe av? </w:t>
                            </w:r>
                          </w:p>
                          <w:p w:rsidR="00FF4CF1" w:rsidRPr="002A3D02" w:rsidRDefault="00FF4CF1" w:rsidP="00FF4CF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2A3D0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Hvilke materialer er delen laget av? </w:t>
                            </w:r>
                          </w:p>
                          <w:p w:rsidR="00FF4CF1" w:rsidRPr="002A3D02" w:rsidRDefault="00FF4CF1" w:rsidP="00FF4CF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2A3D0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Hva slags egenskaper har materialene til delen?  </w:t>
                            </w:r>
                          </w:p>
                          <w:p w:rsidR="00FF4CF1" w:rsidRPr="002A3D02" w:rsidRDefault="00FF4CF1" w:rsidP="00FF4CF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</w:rPr>
                            </w:pPr>
                            <w:r w:rsidRPr="002A3D0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Hva slags form har delen? </w:t>
                            </w:r>
                          </w:p>
                          <w:p w:rsidR="00FF4CF1" w:rsidRPr="002A3D02" w:rsidRDefault="00FF4CF1" w:rsidP="00FF4CF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</w:rPr>
                            </w:pPr>
                            <w:r w:rsidRPr="002A3D0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Hva er delens funksjon? </w:t>
                            </w:r>
                          </w:p>
                          <w:p w:rsidR="00FF4CF1" w:rsidRPr="00FF4CF1" w:rsidRDefault="00FF4CF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-50.6pt;margin-top:5.9pt;width:384pt;height:110.55pt;z-index:251800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QUFJgIAACY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" stroked="f">
                <v:textbox style="mso-fit-shape-to-text:t">
                  <w:txbxContent>
                    <w:p w:rsidR="00FF4CF1" w:rsidRPr="002A3D02" w:rsidRDefault="00FF4CF1" w:rsidP="00FF4CF1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2A3D02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Hvilke deler består din lampe av? </w:t>
                      </w:r>
                    </w:p>
                    <w:p w:rsidR="00FF4CF1" w:rsidRPr="002A3D02" w:rsidRDefault="00FF4CF1" w:rsidP="00FF4CF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2A3D0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Hvilke materialer er delen laget av? </w:t>
                      </w:r>
                    </w:p>
                    <w:p w:rsidR="00FF4CF1" w:rsidRPr="002A3D02" w:rsidRDefault="00FF4CF1" w:rsidP="00FF4CF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2A3D0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Hva slags egenskaper har materialene til delen?  </w:t>
                      </w:r>
                    </w:p>
                    <w:p w:rsidR="00FF4CF1" w:rsidRPr="002A3D02" w:rsidRDefault="00FF4CF1" w:rsidP="00FF4CF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</w:rPr>
                      </w:pPr>
                      <w:r w:rsidRPr="002A3D0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Hva slags form har delen? </w:t>
                      </w:r>
                    </w:p>
                    <w:p w:rsidR="00FF4CF1" w:rsidRPr="002A3D02" w:rsidRDefault="00FF4CF1" w:rsidP="00FF4CF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</w:rPr>
                      </w:pPr>
                      <w:r w:rsidRPr="002A3D0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Hva er delens funksjon? </w:t>
                      </w:r>
                    </w:p>
                    <w:p w:rsidR="00FF4CF1" w:rsidRPr="00FF4CF1" w:rsidRDefault="00FF4CF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1F97">
        <w:rPr>
          <w:rFonts w:ascii="Times New Roman" w:hAnsi="Times New Roman" w:cs="Times New Roman"/>
          <w:b/>
          <w:sz w:val="32"/>
          <w:szCs w:val="32"/>
        </w:rPr>
        <w:br/>
      </w:r>
    </w:p>
    <w:p w:rsidR="003E5523" w:rsidRDefault="003E5523" w:rsidP="00BC4AEE">
      <w:pPr>
        <w:pStyle w:val="ListParagraph"/>
        <w:rPr>
          <w:rFonts w:ascii="Times New Roman" w:hAnsi="Times New Roman" w:cs="Times New Roman"/>
          <w:noProof/>
          <w:sz w:val="32"/>
          <w:szCs w:val="32"/>
        </w:rPr>
      </w:pPr>
    </w:p>
    <w:p w:rsidR="00FF4CF1" w:rsidRDefault="00FF4CF1" w:rsidP="00BC4AEE">
      <w:pPr>
        <w:pStyle w:val="ListParagraph"/>
        <w:rPr>
          <w:rFonts w:ascii="Times New Roman" w:hAnsi="Times New Roman" w:cs="Times New Roman"/>
          <w:noProof/>
          <w:sz w:val="32"/>
          <w:szCs w:val="32"/>
        </w:rPr>
      </w:pPr>
    </w:p>
    <w:p w:rsidR="00FF4CF1" w:rsidRDefault="00FF4CF1" w:rsidP="00BC4AEE">
      <w:pPr>
        <w:pStyle w:val="ListParagraph"/>
        <w:rPr>
          <w:rFonts w:ascii="Times New Roman" w:hAnsi="Times New Roman" w:cs="Times New Roman"/>
          <w:noProof/>
          <w:sz w:val="32"/>
          <w:szCs w:val="32"/>
        </w:rPr>
      </w:pPr>
    </w:p>
    <w:p w:rsidR="00FF4CF1" w:rsidRDefault="00FF4CF1" w:rsidP="00BC4AEE">
      <w:pPr>
        <w:pStyle w:val="ListParagraph"/>
        <w:rPr>
          <w:rFonts w:ascii="Times New Roman" w:hAnsi="Times New Roman" w:cs="Times New Roman"/>
          <w:noProof/>
          <w:sz w:val="32"/>
          <w:szCs w:val="32"/>
        </w:rPr>
      </w:pPr>
    </w:p>
    <w:p w:rsidR="00FF4CF1" w:rsidRDefault="00FF4CF1" w:rsidP="00BC4AEE">
      <w:pPr>
        <w:pStyle w:val="ListParagraph"/>
        <w:rPr>
          <w:rFonts w:ascii="Times New Roman" w:hAnsi="Times New Roman" w:cs="Times New Roman"/>
          <w:noProof/>
          <w:sz w:val="32"/>
          <w:szCs w:val="32"/>
        </w:rPr>
      </w:pPr>
    </w:p>
    <w:p w:rsidR="00FF4CF1" w:rsidRDefault="00FF4CF1" w:rsidP="00BC4AEE">
      <w:pPr>
        <w:pStyle w:val="ListParagraph"/>
        <w:rPr>
          <w:rFonts w:ascii="Times New Roman" w:hAnsi="Times New Roman" w:cs="Times New Roman"/>
          <w:noProof/>
          <w:sz w:val="32"/>
          <w:szCs w:val="32"/>
        </w:rPr>
      </w:pPr>
    </w:p>
    <w:p w:rsidR="00FF4CF1" w:rsidRPr="00EF371F" w:rsidRDefault="00FF4CF1" w:rsidP="00BC4AEE">
      <w:pPr>
        <w:pStyle w:val="ListParagraph"/>
        <w:rPr>
          <w:rFonts w:ascii="Times New Roman" w:hAnsi="Times New Roman" w:cs="Times New Roman"/>
          <w:noProof/>
          <w:sz w:val="32"/>
          <w:szCs w:val="32"/>
        </w:rPr>
      </w:pPr>
    </w:p>
    <w:tbl>
      <w:tblPr>
        <w:tblStyle w:val="TableGrid"/>
        <w:tblW w:w="10916" w:type="dxa"/>
        <w:tblInd w:w="-885" w:type="dxa"/>
        <w:tblLook w:val="04A0" w:firstRow="1" w:lastRow="0" w:firstColumn="1" w:lastColumn="0" w:noHBand="0" w:noVBand="1"/>
      </w:tblPr>
      <w:tblGrid>
        <w:gridCol w:w="1710"/>
        <w:gridCol w:w="1977"/>
        <w:gridCol w:w="2126"/>
        <w:gridCol w:w="1995"/>
        <w:gridCol w:w="3108"/>
      </w:tblGrid>
      <w:tr w:rsidR="00D03790" w:rsidTr="003E5523">
        <w:trPr>
          <w:trHeight w:val="1035"/>
        </w:trPr>
        <w:tc>
          <w:tcPr>
            <w:tcW w:w="1710" w:type="dxa"/>
          </w:tcPr>
          <w:p w:rsidR="00881A11" w:rsidRPr="002A3D02" w:rsidRDefault="00881A11" w:rsidP="00B3555C">
            <w:pPr>
              <w:rPr>
                <w:rFonts w:ascii="Times New Roman" w:hAnsi="Times New Roman" w:cs="Times New Roman"/>
                <w:color w:val="0070C0"/>
                <w:sz w:val="40"/>
                <w:szCs w:val="40"/>
              </w:rPr>
            </w:pPr>
          </w:p>
          <w:p w:rsidR="00881A11" w:rsidRPr="002A3D02" w:rsidRDefault="00881A11" w:rsidP="00B3555C">
            <w:pPr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  <w:r w:rsidRPr="002A3D02"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  <w:t>Del</w:t>
            </w:r>
          </w:p>
        </w:tc>
        <w:tc>
          <w:tcPr>
            <w:tcW w:w="1977" w:type="dxa"/>
          </w:tcPr>
          <w:p w:rsidR="00881A11" w:rsidRPr="002A3D02" w:rsidRDefault="00881A11" w:rsidP="00B3555C">
            <w:pPr>
              <w:rPr>
                <w:rFonts w:ascii="Times New Roman" w:hAnsi="Times New Roman" w:cs="Times New Roman"/>
                <w:color w:val="0070C0"/>
                <w:sz w:val="40"/>
                <w:szCs w:val="40"/>
              </w:rPr>
            </w:pPr>
          </w:p>
          <w:p w:rsidR="00881A11" w:rsidRPr="002A3D02" w:rsidRDefault="00881A11" w:rsidP="00B3555C">
            <w:pPr>
              <w:rPr>
                <w:rFonts w:ascii="Times New Roman" w:hAnsi="Times New Roman" w:cs="Times New Roman"/>
                <w:color w:val="0070C0"/>
                <w:sz w:val="40"/>
                <w:szCs w:val="40"/>
              </w:rPr>
            </w:pPr>
            <w:r w:rsidRPr="002A3D02">
              <w:rPr>
                <w:rFonts w:ascii="Times New Roman" w:hAnsi="Times New Roman" w:cs="Times New Roman"/>
                <w:color w:val="0070C0"/>
                <w:sz w:val="40"/>
                <w:szCs w:val="40"/>
              </w:rPr>
              <w:t>Materiale</w:t>
            </w:r>
            <w:r w:rsidR="003E5523">
              <w:rPr>
                <w:rFonts w:ascii="Times New Roman" w:hAnsi="Times New Roman" w:cs="Times New Roman"/>
                <w:color w:val="0070C0"/>
                <w:sz w:val="40"/>
                <w:szCs w:val="40"/>
              </w:rPr>
              <w:t>r</w:t>
            </w:r>
            <w:r w:rsidRPr="002A3D02">
              <w:rPr>
                <w:rFonts w:ascii="Times New Roman" w:hAnsi="Times New Roman" w:cs="Times New Roman"/>
                <w:color w:val="0070C0"/>
                <w:sz w:val="40"/>
                <w:szCs w:val="40"/>
              </w:rPr>
              <w:t xml:space="preserve"> </w:t>
            </w:r>
          </w:p>
        </w:tc>
        <w:tc>
          <w:tcPr>
            <w:tcW w:w="2126" w:type="dxa"/>
          </w:tcPr>
          <w:p w:rsidR="00881A11" w:rsidRPr="002A3D02" w:rsidRDefault="00881A11" w:rsidP="00B3555C">
            <w:pPr>
              <w:rPr>
                <w:rFonts w:ascii="Times New Roman" w:hAnsi="Times New Roman" w:cs="Times New Roman"/>
                <w:color w:val="0070C0"/>
                <w:sz w:val="40"/>
                <w:szCs w:val="40"/>
              </w:rPr>
            </w:pPr>
            <w:r w:rsidRPr="002A3D02">
              <w:rPr>
                <w:rFonts w:ascii="Times New Roman" w:hAnsi="Times New Roman" w:cs="Times New Roman"/>
                <w:color w:val="0070C0"/>
                <w:sz w:val="40"/>
                <w:szCs w:val="40"/>
              </w:rPr>
              <w:br/>
              <w:t>Egenskap</w:t>
            </w:r>
            <w:r w:rsidR="003E5523">
              <w:rPr>
                <w:rFonts w:ascii="Times New Roman" w:hAnsi="Times New Roman" w:cs="Times New Roman"/>
                <w:color w:val="0070C0"/>
                <w:sz w:val="40"/>
                <w:szCs w:val="40"/>
              </w:rPr>
              <w:t>er</w:t>
            </w:r>
          </w:p>
        </w:tc>
        <w:tc>
          <w:tcPr>
            <w:tcW w:w="1995" w:type="dxa"/>
          </w:tcPr>
          <w:p w:rsidR="00881A11" w:rsidRPr="002A3D02" w:rsidRDefault="00881A11" w:rsidP="00B3555C">
            <w:pPr>
              <w:rPr>
                <w:rFonts w:ascii="Times New Roman" w:hAnsi="Times New Roman" w:cs="Times New Roman"/>
                <w:color w:val="0070C0"/>
                <w:sz w:val="40"/>
                <w:szCs w:val="40"/>
              </w:rPr>
            </w:pPr>
          </w:p>
          <w:p w:rsidR="00881A11" w:rsidRPr="002A3D02" w:rsidRDefault="00881A11" w:rsidP="00B3555C">
            <w:pPr>
              <w:rPr>
                <w:rFonts w:ascii="Times New Roman" w:hAnsi="Times New Roman" w:cs="Times New Roman"/>
                <w:color w:val="0070C0"/>
                <w:sz w:val="40"/>
                <w:szCs w:val="40"/>
              </w:rPr>
            </w:pPr>
            <w:r w:rsidRPr="002A3D02">
              <w:rPr>
                <w:rFonts w:ascii="Times New Roman" w:hAnsi="Times New Roman" w:cs="Times New Roman"/>
                <w:color w:val="0070C0"/>
                <w:sz w:val="40"/>
                <w:szCs w:val="40"/>
              </w:rPr>
              <w:t>Form</w:t>
            </w:r>
          </w:p>
        </w:tc>
        <w:tc>
          <w:tcPr>
            <w:tcW w:w="3108" w:type="dxa"/>
          </w:tcPr>
          <w:p w:rsidR="00881A11" w:rsidRPr="002A3D02" w:rsidRDefault="00881A11" w:rsidP="00B3555C">
            <w:pPr>
              <w:rPr>
                <w:rFonts w:ascii="Times New Roman" w:hAnsi="Times New Roman" w:cs="Times New Roman"/>
                <w:color w:val="0070C0"/>
                <w:sz w:val="40"/>
                <w:szCs w:val="40"/>
              </w:rPr>
            </w:pPr>
          </w:p>
          <w:p w:rsidR="00881A11" w:rsidRPr="002A3D02" w:rsidRDefault="00881A11" w:rsidP="00B3555C">
            <w:pPr>
              <w:rPr>
                <w:rFonts w:ascii="Times New Roman" w:hAnsi="Times New Roman" w:cs="Times New Roman"/>
                <w:color w:val="0070C0"/>
                <w:sz w:val="40"/>
                <w:szCs w:val="40"/>
              </w:rPr>
            </w:pPr>
            <w:r w:rsidRPr="002A3D02">
              <w:rPr>
                <w:rFonts w:ascii="Times New Roman" w:hAnsi="Times New Roman" w:cs="Times New Roman"/>
                <w:color w:val="0070C0"/>
                <w:sz w:val="40"/>
                <w:szCs w:val="40"/>
              </w:rPr>
              <w:t xml:space="preserve">Funksjon </w:t>
            </w:r>
          </w:p>
        </w:tc>
      </w:tr>
      <w:tr w:rsidR="00D03790" w:rsidTr="003E5523">
        <w:trPr>
          <w:trHeight w:val="991"/>
        </w:trPr>
        <w:tc>
          <w:tcPr>
            <w:tcW w:w="1710" w:type="dxa"/>
          </w:tcPr>
          <w:p w:rsidR="00881A11" w:rsidRPr="00537456" w:rsidRDefault="00537456" w:rsidP="004D29BB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D91E42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="002A3D02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>
              <w:rPr>
                <w:rFonts w:ascii="Times New Roman" w:hAnsi="Times New Roman" w:cs="Times New Roman"/>
                <w:sz w:val="32"/>
                <w:szCs w:val="32"/>
              </w:rPr>
              <w:br/>
            </w:r>
          </w:p>
        </w:tc>
        <w:tc>
          <w:tcPr>
            <w:tcW w:w="1977" w:type="dxa"/>
          </w:tcPr>
          <w:p w:rsidR="00881A11" w:rsidRDefault="00881A11" w:rsidP="00B355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81A11" w:rsidRDefault="00881A11" w:rsidP="00B355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:rsidR="00881A11" w:rsidRDefault="00881A11" w:rsidP="00B355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8" w:type="dxa"/>
          </w:tcPr>
          <w:p w:rsidR="00881A11" w:rsidRDefault="00881A11" w:rsidP="00B355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3790" w:rsidTr="003E5523">
        <w:trPr>
          <w:trHeight w:val="1035"/>
        </w:trPr>
        <w:tc>
          <w:tcPr>
            <w:tcW w:w="1710" w:type="dxa"/>
          </w:tcPr>
          <w:p w:rsidR="004D29BB" w:rsidRDefault="004D29BB" w:rsidP="004D29BB">
            <w:pPr>
              <w:rPr>
                <w:noProof/>
              </w:rPr>
            </w:pPr>
            <w:r>
              <w:rPr>
                <w:noProof/>
              </w:rPr>
              <w:br/>
            </w:r>
            <w:r w:rsidR="002A3D02">
              <w:rPr>
                <w:noProof/>
              </w:rPr>
              <w:br/>
            </w:r>
            <w:r>
              <w:rPr>
                <w:noProof/>
              </w:rPr>
              <w:t xml:space="preserve">       </w:t>
            </w:r>
          </w:p>
          <w:p w:rsidR="00881A11" w:rsidRPr="004D29BB" w:rsidRDefault="002A3D02" w:rsidP="004D29BB">
            <w:pPr>
              <w:rPr>
                <w:noProof/>
              </w:rPr>
            </w:pPr>
            <w:r>
              <w:rPr>
                <w:noProof/>
              </w:rPr>
              <w:br/>
            </w:r>
            <w:r w:rsidR="004D29BB">
              <w:rPr>
                <w:noProof/>
              </w:rPr>
              <w:t xml:space="preserve">         </w:t>
            </w:r>
          </w:p>
        </w:tc>
        <w:tc>
          <w:tcPr>
            <w:tcW w:w="1977" w:type="dxa"/>
          </w:tcPr>
          <w:p w:rsidR="00881A11" w:rsidRDefault="00881A11" w:rsidP="00B355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81A11" w:rsidRDefault="00881A11" w:rsidP="00B355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:rsidR="00881A11" w:rsidRDefault="00881A11" w:rsidP="00B355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8" w:type="dxa"/>
          </w:tcPr>
          <w:p w:rsidR="00881A11" w:rsidRDefault="00881A11" w:rsidP="00B355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3790" w:rsidTr="003E5523">
        <w:trPr>
          <w:trHeight w:val="1035"/>
        </w:trPr>
        <w:tc>
          <w:tcPr>
            <w:tcW w:w="1710" w:type="dxa"/>
          </w:tcPr>
          <w:p w:rsidR="00881A11" w:rsidRPr="00044A71" w:rsidRDefault="00187F01" w:rsidP="00B3555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br/>
            </w:r>
            <w:r w:rsidR="002A3D02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2A3D02">
              <w:rPr>
                <w:rFonts w:ascii="Times New Roman" w:hAnsi="Times New Roman" w:cs="Times New Roman"/>
                <w:sz w:val="32"/>
                <w:szCs w:val="32"/>
              </w:rPr>
              <w:br/>
            </w:r>
          </w:p>
        </w:tc>
        <w:tc>
          <w:tcPr>
            <w:tcW w:w="1977" w:type="dxa"/>
          </w:tcPr>
          <w:p w:rsidR="00881A11" w:rsidRDefault="00881A11" w:rsidP="00B355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81A11" w:rsidRDefault="00881A11" w:rsidP="00B355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:rsidR="00881A11" w:rsidRDefault="00881A11" w:rsidP="00B355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8" w:type="dxa"/>
          </w:tcPr>
          <w:p w:rsidR="00881A11" w:rsidRDefault="00881A11" w:rsidP="00B355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885" w:rsidTr="003E5523">
        <w:trPr>
          <w:trHeight w:val="1035"/>
        </w:trPr>
        <w:tc>
          <w:tcPr>
            <w:tcW w:w="1710" w:type="dxa"/>
          </w:tcPr>
          <w:p w:rsidR="00FD2885" w:rsidRDefault="00FD2885" w:rsidP="00015E66">
            <w:pPr>
              <w:rPr>
                <w:noProof/>
              </w:rPr>
            </w:pPr>
            <w:r>
              <w:rPr>
                <w:noProof/>
              </w:rPr>
              <w:br/>
            </w:r>
            <w:r w:rsidR="002A3D02">
              <w:rPr>
                <w:noProof/>
              </w:rPr>
              <w:br/>
            </w:r>
            <w:r>
              <w:rPr>
                <w:noProof/>
              </w:rPr>
              <w:br/>
            </w:r>
            <w:r>
              <w:rPr>
                <w:noProof/>
              </w:rPr>
              <w:br/>
            </w:r>
          </w:p>
        </w:tc>
        <w:tc>
          <w:tcPr>
            <w:tcW w:w="1977" w:type="dxa"/>
          </w:tcPr>
          <w:p w:rsidR="00FD2885" w:rsidRDefault="00FD2885" w:rsidP="00FD2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126" w:type="dxa"/>
          </w:tcPr>
          <w:p w:rsidR="00FD2885" w:rsidRDefault="00FD2885" w:rsidP="00B355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:rsidR="00FD2885" w:rsidRDefault="00FD2885" w:rsidP="00B355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8" w:type="dxa"/>
          </w:tcPr>
          <w:p w:rsidR="00FD2885" w:rsidRDefault="00FD2885" w:rsidP="00B355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885" w:rsidTr="003E5523">
        <w:trPr>
          <w:trHeight w:val="1035"/>
        </w:trPr>
        <w:tc>
          <w:tcPr>
            <w:tcW w:w="1710" w:type="dxa"/>
          </w:tcPr>
          <w:p w:rsidR="00FD2885" w:rsidRDefault="002A3D02" w:rsidP="00015E66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FD2885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FD2885">
              <w:rPr>
                <w:rFonts w:ascii="Times New Roman" w:hAnsi="Times New Roman" w:cs="Times New Roman"/>
                <w:sz w:val="32"/>
                <w:szCs w:val="32"/>
              </w:rPr>
              <w:br/>
            </w:r>
          </w:p>
        </w:tc>
        <w:tc>
          <w:tcPr>
            <w:tcW w:w="1977" w:type="dxa"/>
          </w:tcPr>
          <w:p w:rsidR="00FD2885" w:rsidRDefault="00FD2885" w:rsidP="00B355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2885" w:rsidRDefault="00FD2885" w:rsidP="00B355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:rsidR="00FD2885" w:rsidRDefault="00FD2885" w:rsidP="00B355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8" w:type="dxa"/>
          </w:tcPr>
          <w:p w:rsidR="00FD2885" w:rsidRDefault="00FD2885" w:rsidP="00B355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F4CF1" w:rsidRDefault="00FF4CF1" w:rsidP="002A3D02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27E83" w:rsidRPr="007D6A09" w:rsidRDefault="005E53AC" w:rsidP="002A3D0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D6A09">
        <w:rPr>
          <w:rFonts w:ascii="Times New Roman" w:hAnsi="Times New Roman" w:cs="Times New Roman"/>
          <w:b/>
          <w:sz w:val="48"/>
          <w:szCs w:val="48"/>
        </w:rPr>
        <w:lastRenderedPageBreak/>
        <w:t>Tenkeskriving: l</w:t>
      </w:r>
      <w:r w:rsidR="001F7FEE" w:rsidRPr="007D6A09">
        <w:rPr>
          <w:rFonts w:ascii="Times New Roman" w:hAnsi="Times New Roman" w:cs="Times New Roman"/>
          <w:b/>
          <w:sz w:val="48"/>
          <w:szCs w:val="48"/>
        </w:rPr>
        <w:t>yspære</w:t>
      </w:r>
    </w:p>
    <w:p w:rsidR="00727E83" w:rsidRPr="00EF371F" w:rsidRDefault="00216F06" w:rsidP="002051D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41FF75BB" wp14:editId="00546379">
            <wp:extent cx="1065475" cy="1680489"/>
            <wp:effectExtent l="0" t="0" r="1905" b="0"/>
            <wp:docPr id="18" name="Picture 18" descr="Light, Bulb, Filament, Lamp, 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ght, Bulb, Filament, Lamp, Orang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4" cy="168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CD2" w:rsidRPr="00EF371F" w:rsidRDefault="00752CD2">
      <w:pPr>
        <w:rPr>
          <w:rFonts w:ascii="Times New Roman" w:hAnsi="Times New Roman" w:cs="Times New Roman"/>
          <w:sz w:val="24"/>
          <w:szCs w:val="24"/>
        </w:rPr>
      </w:pPr>
    </w:p>
    <w:p w:rsidR="007B50C5" w:rsidRPr="00EF371F" w:rsidRDefault="007B50C5">
      <w:pPr>
        <w:rPr>
          <w:rFonts w:ascii="Times New Roman" w:hAnsi="Times New Roman" w:cs="Times New Roman"/>
          <w:sz w:val="24"/>
          <w:szCs w:val="24"/>
        </w:rPr>
      </w:pPr>
    </w:p>
    <w:p w:rsidR="007B50C5" w:rsidRPr="00EF371F" w:rsidRDefault="007B50C5">
      <w:pPr>
        <w:rPr>
          <w:rFonts w:ascii="Times New Roman" w:hAnsi="Times New Roman" w:cs="Times New Roman"/>
          <w:sz w:val="24"/>
          <w:szCs w:val="24"/>
        </w:rPr>
      </w:pPr>
    </w:p>
    <w:p w:rsidR="007B50C5" w:rsidRPr="00EF371F" w:rsidRDefault="007B50C5">
      <w:pPr>
        <w:rPr>
          <w:rFonts w:ascii="Times New Roman" w:hAnsi="Times New Roman" w:cs="Times New Roman"/>
          <w:sz w:val="24"/>
          <w:szCs w:val="24"/>
        </w:rPr>
      </w:pPr>
    </w:p>
    <w:p w:rsidR="007B50C5" w:rsidRPr="00EF371F" w:rsidRDefault="007B50C5">
      <w:pPr>
        <w:rPr>
          <w:rFonts w:ascii="Times New Roman" w:hAnsi="Times New Roman" w:cs="Times New Roman"/>
          <w:sz w:val="24"/>
          <w:szCs w:val="24"/>
        </w:rPr>
      </w:pPr>
    </w:p>
    <w:p w:rsidR="007B50C5" w:rsidRPr="00EF371F" w:rsidRDefault="007B50C5">
      <w:pPr>
        <w:rPr>
          <w:rFonts w:ascii="Times New Roman" w:hAnsi="Times New Roman" w:cs="Times New Roman"/>
          <w:sz w:val="24"/>
          <w:szCs w:val="24"/>
        </w:rPr>
      </w:pPr>
    </w:p>
    <w:p w:rsidR="007B50C5" w:rsidRPr="00EF371F" w:rsidRDefault="007B50C5">
      <w:pPr>
        <w:rPr>
          <w:rFonts w:ascii="Times New Roman" w:hAnsi="Times New Roman" w:cs="Times New Roman"/>
          <w:sz w:val="24"/>
          <w:szCs w:val="24"/>
        </w:rPr>
      </w:pPr>
    </w:p>
    <w:p w:rsidR="007B50C5" w:rsidRPr="00EF371F" w:rsidRDefault="007B50C5">
      <w:pPr>
        <w:rPr>
          <w:rFonts w:ascii="Times New Roman" w:hAnsi="Times New Roman" w:cs="Times New Roman"/>
          <w:sz w:val="24"/>
          <w:szCs w:val="24"/>
        </w:rPr>
      </w:pPr>
    </w:p>
    <w:p w:rsidR="007B50C5" w:rsidRPr="00EF371F" w:rsidRDefault="007B50C5">
      <w:pPr>
        <w:rPr>
          <w:rFonts w:ascii="Times New Roman" w:hAnsi="Times New Roman" w:cs="Times New Roman"/>
          <w:sz w:val="24"/>
          <w:szCs w:val="24"/>
        </w:rPr>
      </w:pPr>
    </w:p>
    <w:p w:rsidR="007B50C5" w:rsidRPr="00EF371F" w:rsidRDefault="007B50C5">
      <w:pPr>
        <w:rPr>
          <w:rFonts w:ascii="Times New Roman" w:hAnsi="Times New Roman" w:cs="Times New Roman"/>
          <w:sz w:val="24"/>
          <w:szCs w:val="24"/>
        </w:rPr>
      </w:pPr>
    </w:p>
    <w:p w:rsidR="007B50C5" w:rsidRPr="00EF371F" w:rsidRDefault="007B50C5">
      <w:pPr>
        <w:rPr>
          <w:rFonts w:ascii="Times New Roman" w:hAnsi="Times New Roman" w:cs="Times New Roman"/>
          <w:sz w:val="24"/>
          <w:szCs w:val="24"/>
        </w:rPr>
      </w:pPr>
    </w:p>
    <w:p w:rsidR="007B50C5" w:rsidRPr="00EF371F" w:rsidRDefault="007B50C5">
      <w:pPr>
        <w:rPr>
          <w:rFonts w:ascii="Times New Roman" w:hAnsi="Times New Roman" w:cs="Times New Roman"/>
          <w:sz w:val="24"/>
          <w:szCs w:val="24"/>
        </w:rPr>
      </w:pPr>
    </w:p>
    <w:p w:rsidR="007B50C5" w:rsidRPr="00EF371F" w:rsidRDefault="007B50C5">
      <w:pPr>
        <w:rPr>
          <w:rFonts w:ascii="Times New Roman" w:hAnsi="Times New Roman" w:cs="Times New Roman"/>
          <w:sz w:val="24"/>
          <w:szCs w:val="24"/>
        </w:rPr>
      </w:pPr>
    </w:p>
    <w:p w:rsidR="007B50C5" w:rsidRPr="00EF371F" w:rsidRDefault="007B50C5">
      <w:pPr>
        <w:rPr>
          <w:rFonts w:ascii="Times New Roman" w:hAnsi="Times New Roman" w:cs="Times New Roman"/>
          <w:sz w:val="24"/>
          <w:szCs w:val="24"/>
        </w:rPr>
      </w:pPr>
    </w:p>
    <w:p w:rsidR="007B50C5" w:rsidRPr="00EF371F" w:rsidRDefault="007B50C5">
      <w:pPr>
        <w:rPr>
          <w:rFonts w:ascii="Times New Roman" w:hAnsi="Times New Roman" w:cs="Times New Roman"/>
          <w:sz w:val="24"/>
          <w:szCs w:val="24"/>
        </w:rPr>
      </w:pPr>
    </w:p>
    <w:p w:rsidR="007B50C5" w:rsidRPr="00EF371F" w:rsidRDefault="007B50C5">
      <w:pPr>
        <w:rPr>
          <w:rFonts w:ascii="Times New Roman" w:hAnsi="Times New Roman" w:cs="Times New Roman"/>
          <w:sz w:val="24"/>
          <w:szCs w:val="24"/>
        </w:rPr>
      </w:pPr>
    </w:p>
    <w:p w:rsidR="007B50C5" w:rsidRPr="00EF371F" w:rsidRDefault="007B50C5">
      <w:pPr>
        <w:rPr>
          <w:rFonts w:ascii="Times New Roman" w:hAnsi="Times New Roman" w:cs="Times New Roman"/>
          <w:sz w:val="24"/>
          <w:szCs w:val="24"/>
        </w:rPr>
      </w:pPr>
    </w:p>
    <w:p w:rsidR="008D573B" w:rsidRPr="00EF371F" w:rsidRDefault="008D573B">
      <w:pPr>
        <w:rPr>
          <w:rFonts w:ascii="Times New Roman" w:hAnsi="Times New Roman" w:cs="Times New Roman"/>
          <w:sz w:val="24"/>
          <w:szCs w:val="24"/>
        </w:rPr>
      </w:pPr>
    </w:p>
    <w:p w:rsidR="002E4981" w:rsidRPr="00EF371F" w:rsidRDefault="002E4981" w:rsidP="007B50C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90B65" w:rsidRPr="002D00C1" w:rsidRDefault="007B50C5" w:rsidP="002D00C1">
      <w:pPr>
        <w:jc w:val="center"/>
        <w:rPr>
          <w:rFonts w:ascii="Times New Roman" w:hAnsi="Times New Roman" w:cs="Times New Roman"/>
          <w:b/>
          <w:color w:val="1F497D" w:themeColor="text2"/>
          <w:sz w:val="48"/>
          <w:szCs w:val="48"/>
        </w:rPr>
      </w:pPr>
      <w:r w:rsidRPr="002D00C1">
        <w:rPr>
          <w:rFonts w:ascii="Times New Roman" w:hAnsi="Times New Roman" w:cs="Times New Roman"/>
          <w:b/>
          <w:color w:val="1F497D" w:themeColor="text2"/>
          <w:sz w:val="48"/>
          <w:szCs w:val="48"/>
        </w:rPr>
        <w:lastRenderedPageBreak/>
        <w:t>Lyser lyspæra?</w:t>
      </w:r>
    </w:p>
    <w:p w:rsidR="00C90B65" w:rsidRPr="00C90B65" w:rsidRDefault="00300A3D" w:rsidP="00C90B6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Skriv</w:t>
      </w:r>
      <w:r w:rsidR="00C90B65" w:rsidRPr="00C90B65">
        <w:rPr>
          <w:rFonts w:ascii="Times New Roman" w:hAnsi="Times New Roman" w:cs="Times New Roman"/>
          <w:sz w:val="32"/>
          <w:szCs w:val="32"/>
        </w:rPr>
        <w:t xml:space="preserve"> </w:t>
      </w:r>
      <w:r w:rsidR="00C90B65">
        <w:rPr>
          <w:rFonts w:ascii="Times New Roman" w:hAnsi="Times New Roman" w:cs="Times New Roman"/>
          <w:sz w:val="32"/>
          <w:szCs w:val="32"/>
        </w:rPr>
        <w:t>JA</w:t>
      </w:r>
      <w:r>
        <w:rPr>
          <w:rFonts w:ascii="Times New Roman" w:hAnsi="Times New Roman" w:cs="Times New Roman"/>
          <w:sz w:val="32"/>
          <w:szCs w:val="32"/>
        </w:rPr>
        <w:t xml:space="preserve"> i ruta</w:t>
      </w:r>
      <w:r w:rsidR="00C90B65">
        <w:rPr>
          <w:rFonts w:ascii="Times New Roman" w:hAnsi="Times New Roman" w:cs="Times New Roman"/>
          <w:sz w:val="32"/>
          <w:szCs w:val="32"/>
        </w:rPr>
        <w:t xml:space="preserve"> hvis du tror koblingen får lys</w:t>
      </w:r>
      <w:r>
        <w:rPr>
          <w:rFonts w:ascii="Times New Roman" w:hAnsi="Times New Roman" w:cs="Times New Roman"/>
          <w:sz w:val="32"/>
          <w:szCs w:val="32"/>
        </w:rPr>
        <w:t>pæra til å lyse. Skriv</w:t>
      </w:r>
      <w:r w:rsidR="00C90B65">
        <w:rPr>
          <w:rFonts w:ascii="Times New Roman" w:hAnsi="Times New Roman" w:cs="Times New Roman"/>
          <w:sz w:val="32"/>
          <w:szCs w:val="32"/>
        </w:rPr>
        <w:t xml:space="preserve"> NEI hvis du ikke tror koblingen får lyspæra til å lyse. </w:t>
      </w:r>
    </w:p>
    <w:p w:rsidR="00245938" w:rsidRPr="002A3D02" w:rsidRDefault="004F14E8" w:rsidP="00245938">
      <w:pPr>
        <w:jc w:val="center"/>
        <w:rPr>
          <w:rFonts w:ascii="Times New Roman" w:hAnsi="Times New Roman" w:cs="Times New Roman"/>
          <w:sz w:val="32"/>
          <w:szCs w:val="32"/>
        </w:rPr>
      </w:pPr>
      <w:r w:rsidRPr="008227C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078D8F2" wp14:editId="77279A66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7142480" cy="6866255"/>
                <wp:effectExtent l="19050" t="19050" r="20320" b="10795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2672" cy="68666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7E1" w:rsidRDefault="00F607E1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</w:p>
                          <w:p w:rsidR="008227C3" w:rsidRPr="008227C3" w:rsidRDefault="008227C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E035510" wp14:editId="20E3285F">
                                  <wp:extent cx="6935200" cy="6133382"/>
                                  <wp:effectExtent l="0" t="0" r="0" b="1270"/>
                                  <wp:docPr id="2048" name="Picture 2048" descr="N:\Forskerføtter og leserøtter\ELEKTRISITET\Elevbøker\Faktabok om elektrisitet\ferdig bok\NY med klump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:\Forskerføtter og leserøtter\ELEKTRISITET\Elevbøker\Faktabok om elektrisitet\ferdig bok\NY med klumpe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79" t="7946" r="6665" b="37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4987" cy="6177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0;margin-top:0;width:562.4pt;height:540.65pt;z-index:25175449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" strokecolor="#0070c0" strokeweight="2.25pt">
                <v:textbox>
                  <w:txbxContent>
                    <w:p w:rsidR="00F607E1" w:rsidRDefault="00F607E1">
                      <w:pP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 xml:space="preserve">                          </w:t>
                      </w:r>
                    </w:p>
                    <w:p w:rsidR="008227C3" w:rsidRPr="008227C3" w:rsidRDefault="008227C3">
                      <w:pPr>
                        <w:rPr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E035510" wp14:editId="20E3285F">
                            <wp:extent cx="6935200" cy="6133382"/>
                            <wp:effectExtent l="0" t="0" r="0" b="1270"/>
                            <wp:docPr id="2048" name="Picture 2048" descr="N:\Forskerføtter og leserøtter\ELEKTRISITET\Elevbøker\Faktabok om elektrisitet\ferdig bok\NY med klump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:\Forskerføtter og leserøtter\ELEKTRISITET\Elevbøker\Faktabok om elektrisitet\ferdig bok\NY med klumpe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79" t="7946" r="6665" b="37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984987" cy="61774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45938" w:rsidRPr="002A3D02" w:rsidRDefault="00245938" w:rsidP="0024593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E1AA1" w:rsidRPr="002A3D02" w:rsidRDefault="00AE1AA1">
      <w:pPr>
        <w:rPr>
          <w:rFonts w:ascii="Times New Roman" w:hAnsi="Times New Roman" w:cs="Times New Roman"/>
          <w:sz w:val="24"/>
          <w:szCs w:val="24"/>
        </w:rPr>
      </w:pPr>
    </w:p>
    <w:p w:rsidR="007B50C5" w:rsidRPr="002A3D02" w:rsidRDefault="007B50C5" w:rsidP="002459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50C5" w:rsidRPr="002A3D02" w:rsidRDefault="007B50C5">
      <w:pPr>
        <w:rPr>
          <w:rFonts w:ascii="Times New Roman" w:hAnsi="Times New Roman" w:cs="Times New Roman"/>
          <w:sz w:val="24"/>
          <w:szCs w:val="24"/>
        </w:rPr>
      </w:pPr>
    </w:p>
    <w:p w:rsidR="007B50C5" w:rsidRPr="002A3D02" w:rsidRDefault="007B50C5">
      <w:pPr>
        <w:rPr>
          <w:rFonts w:ascii="Times New Roman" w:hAnsi="Times New Roman" w:cs="Times New Roman"/>
          <w:sz w:val="24"/>
          <w:szCs w:val="24"/>
        </w:rPr>
      </w:pPr>
    </w:p>
    <w:p w:rsidR="007B50C5" w:rsidRPr="002A3D02" w:rsidRDefault="007B50C5">
      <w:pPr>
        <w:rPr>
          <w:rFonts w:ascii="Times New Roman" w:hAnsi="Times New Roman" w:cs="Times New Roman"/>
          <w:sz w:val="24"/>
          <w:szCs w:val="24"/>
        </w:rPr>
      </w:pPr>
    </w:p>
    <w:p w:rsidR="004E7268" w:rsidRPr="002A3D02" w:rsidRDefault="004E7268">
      <w:pPr>
        <w:rPr>
          <w:rFonts w:ascii="Times New Roman" w:hAnsi="Times New Roman" w:cs="Times New Roman"/>
          <w:sz w:val="24"/>
          <w:szCs w:val="24"/>
        </w:rPr>
      </w:pPr>
    </w:p>
    <w:p w:rsidR="008227C3" w:rsidRPr="002A3D02" w:rsidRDefault="008227C3" w:rsidP="004E726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227C3" w:rsidRPr="002A3D02" w:rsidRDefault="008227C3" w:rsidP="004E726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227C3" w:rsidRPr="002A3D02" w:rsidRDefault="008227C3" w:rsidP="004E726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227C3" w:rsidRPr="002A3D02" w:rsidRDefault="008227C3" w:rsidP="004E726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227C3" w:rsidRPr="002A3D02" w:rsidRDefault="008227C3" w:rsidP="004E726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227C3" w:rsidRPr="002A3D02" w:rsidRDefault="008227C3" w:rsidP="004E726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227C3" w:rsidRPr="002A3D02" w:rsidRDefault="008227C3" w:rsidP="004E726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227C3" w:rsidRPr="002A3D02" w:rsidRDefault="008227C3" w:rsidP="004E726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227C3" w:rsidRPr="002A3D02" w:rsidRDefault="008227C3" w:rsidP="004E726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227C3" w:rsidRPr="002A3D02" w:rsidRDefault="00630193" w:rsidP="00C90B65">
      <w:pPr>
        <w:rPr>
          <w:rFonts w:ascii="Times New Roman" w:hAnsi="Times New Roman" w:cs="Times New Roman"/>
          <w:sz w:val="40"/>
          <w:szCs w:val="40"/>
        </w:rPr>
      </w:pPr>
      <w:r w:rsidRPr="00630193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B3E0EF6" wp14:editId="26D0DEE4">
                <wp:simplePos x="0" y="0"/>
                <wp:positionH relativeFrom="column">
                  <wp:posOffset>5219065</wp:posOffset>
                </wp:positionH>
                <wp:positionV relativeFrom="paragraph">
                  <wp:posOffset>81915</wp:posOffset>
                </wp:positionV>
                <wp:extent cx="1943735" cy="307340"/>
                <wp:effectExtent l="0" t="0" r="0" b="0"/>
                <wp:wrapNone/>
                <wp:docPr id="47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30193" w:rsidRDefault="00630193" w:rsidP="0063019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Ill.: Rim Tusvik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410.95pt;margin-top:6.45pt;width:153.05pt;height:24.2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" filled="f" stroked="f">
                <v:textbox style="mso-fit-shape-to-text:t">
                  <w:txbxContent>
                    <w:p w:rsidR="00630193" w:rsidRDefault="00630193" w:rsidP="0063019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Ill.: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Rim Tusvik</w:t>
                      </w:r>
                    </w:p>
                  </w:txbxContent>
                </v:textbox>
              </v:shape>
            </w:pict>
          </mc:Fallback>
        </mc:AlternateContent>
      </w:r>
    </w:p>
    <w:p w:rsidR="00132314" w:rsidRPr="00F42B96" w:rsidRDefault="004E7268" w:rsidP="00F42B9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644AF">
        <w:rPr>
          <w:rFonts w:ascii="Times New Roman" w:hAnsi="Times New Roman" w:cs="Times New Roman"/>
          <w:b/>
          <w:sz w:val="48"/>
          <w:szCs w:val="48"/>
        </w:rPr>
        <w:lastRenderedPageBreak/>
        <w:t xml:space="preserve">Før lesing: </w:t>
      </w:r>
      <w:r w:rsidR="00D33E44" w:rsidRPr="004466BF">
        <w:rPr>
          <w:rFonts w:ascii="Times New Roman" w:hAnsi="Times New Roman" w:cs="Times New Roman"/>
          <w:b/>
          <w:sz w:val="48"/>
          <w:szCs w:val="48"/>
        </w:rPr>
        <w:t>Faktabok</w:t>
      </w:r>
      <w:r w:rsidR="004466BF">
        <w:rPr>
          <w:rFonts w:ascii="Times New Roman" w:hAnsi="Times New Roman" w:cs="Times New Roman"/>
          <w:b/>
          <w:sz w:val="48"/>
          <w:szCs w:val="48"/>
        </w:rPr>
        <w:t>a</w:t>
      </w:r>
      <w:r w:rsidR="00D33E44" w:rsidRPr="004466BF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4466BF">
        <w:rPr>
          <w:rFonts w:ascii="Times New Roman" w:hAnsi="Times New Roman" w:cs="Times New Roman"/>
          <w:b/>
          <w:i/>
          <w:sz w:val="48"/>
          <w:szCs w:val="48"/>
        </w:rPr>
        <w:t>E</w:t>
      </w:r>
      <w:r w:rsidRPr="004644AF">
        <w:rPr>
          <w:rFonts w:ascii="Times New Roman" w:hAnsi="Times New Roman" w:cs="Times New Roman"/>
          <w:b/>
          <w:i/>
          <w:sz w:val="48"/>
          <w:szCs w:val="48"/>
        </w:rPr>
        <w:t>lektrisitet</w:t>
      </w:r>
      <w:r w:rsidR="00C53B5B" w:rsidRPr="004644AF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F42B96" w:rsidRPr="00380AC2" w:rsidRDefault="00F42B96" w:rsidP="00380AC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2150F1A3" wp14:editId="3952C991">
            <wp:extent cx="1704787" cy="2409825"/>
            <wp:effectExtent l="0" t="0" r="0" b="0"/>
            <wp:docPr id="6" name="Picture 6" descr="N:\Forskerføtter og leserøtter\ELEKTRISITET\Bilder\Bilder til lærerveiledningene\Faktabok om elektrisit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Forskerføtter og leserøtter\ELEKTRISITET\Bilder\Bilder til lærerveiledningene\Faktabok om elektrisitet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346" cy="241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44" w:rsidRPr="00F42B96" w:rsidRDefault="00C53B5B" w:rsidP="00C53B5B">
      <w:pPr>
        <w:rPr>
          <w:rFonts w:ascii="Times New Roman" w:hAnsi="Times New Roman" w:cs="Times New Roman"/>
          <w:sz w:val="32"/>
          <w:szCs w:val="32"/>
        </w:rPr>
      </w:pPr>
      <w:r w:rsidRPr="00F42B96">
        <w:rPr>
          <w:rFonts w:ascii="Times New Roman" w:hAnsi="Times New Roman" w:cs="Times New Roman"/>
          <w:sz w:val="32"/>
          <w:szCs w:val="32"/>
        </w:rPr>
        <w:t xml:space="preserve">Les påstandene under før du leser </w:t>
      </w:r>
      <w:r w:rsidR="004466BF">
        <w:rPr>
          <w:rFonts w:ascii="Times New Roman" w:hAnsi="Times New Roman" w:cs="Times New Roman"/>
          <w:sz w:val="32"/>
          <w:szCs w:val="32"/>
        </w:rPr>
        <w:t>fakta</w:t>
      </w:r>
      <w:r w:rsidRPr="00F42B96">
        <w:rPr>
          <w:rFonts w:ascii="Times New Roman" w:hAnsi="Times New Roman" w:cs="Times New Roman"/>
          <w:sz w:val="32"/>
          <w:szCs w:val="32"/>
        </w:rPr>
        <w:t xml:space="preserve">boka </w:t>
      </w:r>
      <w:r w:rsidR="004466BF">
        <w:rPr>
          <w:rFonts w:ascii="Times New Roman" w:hAnsi="Times New Roman" w:cs="Times New Roman"/>
          <w:i/>
          <w:sz w:val="32"/>
          <w:szCs w:val="32"/>
        </w:rPr>
        <w:t>E</w:t>
      </w:r>
      <w:r w:rsidRPr="00F42B96">
        <w:rPr>
          <w:rFonts w:ascii="Times New Roman" w:hAnsi="Times New Roman" w:cs="Times New Roman"/>
          <w:i/>
          <w:sz w:val="32"/>
          <w:szCs w:val="32"/>
        </w:rPr>
        <w:t>lektrisitet</w:t>
      </w:r>
      <w:r w:rsidRPr="00F42B96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C53B5B" w:rsidRPr="00F42B96" w:rsidRDefault="00C53B5B" w:rsidP="00C53B5B">
      <w:pPr>
        <w:rPr>
          <w:rFonts w:ascii="Times New Roman" w:hAnsi="Times New Roman" w:cs="Times New Roman"/>
          <w:sz w:val="32"/>
          <w:szCs w:val="32"/>
        </w:rPr>
      </w:pPr>
      <w:r w:rsidRPr="00F42B96">
        <w:rPr>
          <w:rFonts w:ascii="Times New Roman" w:hAnsi="Times New Roman" w:cs="Times New Roman"/>
          <w:sz w:val="32"/>
          <w:szCs w:val="32"/>
        </w:rPr>
        <w:t xml:space="preserve">Hvis du er </w:t>
      </w:r>
      <w:r w:rsidRPr="00F42B96">
        <w:rPr>
          <w:rFonts w:ascii="Times New Roman" w:hAnsi="Times New Roman" w:cs="Times New Roman"/>
          <w:b/>
          <w:sz w:val="32"/>
          <w:szCs w:val="32"/>
        </w:rPr>
        <w:t>E</w:t>
      </w:r>
      <w:r w:rsidRPr="00F42B96">
        <w:rPr>
          <w:rFonts w:ascii="Times New Roman" w:hAnsi="Times New Roman" w:cs="Times New Roman"/>
          <w:sz w:val="32"/>
          <w:szCs w:val="32"/>
        </w:rPr>
        <w:t xml:space="preserve">nig i påstanden, skriver du en </w:t>
      </w:r>
      <w:r w:rsidRPr="00F42B96">
        <w:rPr>
          <w:rFonts w:ascii="Times New Roman" w:hAnsi="Times New Roman" w:cs="Times New Roman"/>
          <w:b/>
          <w:sz w:val="32"/>
          <w:szCs w:val="32"/>
        </w:rPr>
        <w:t>E</w:t>
      </w:r>
      <w:r w:rsidRPr="00F42B96">
        <w:rPr>
          <w:rFonts w:ascii="Times New Roman" w:hAnsi="Times New Roman" w:cs="Times New Roman"/>
          <w:sz w:val="32"/>
          <w:szCs w:val="32"/>
        </w:rPr>
        <w:t xml:space="preserve"> foran den. </w:t>
      </w:r>
    </w:p>
    <w:p w:rsidR="00C53B5B" w:rsidRPr="00F42B96" w:rsidRDefault="00C53B5B" w:rsidP="00C53B5B">
      <w:pPr>
        <w:rPr>
          <w:rFonts w:ascii="Times New Roman" w:hAnsi="Times New Roman" w:cs="Times New Roman"/>
          <w:sz w:val="32"/>
          <w:szCs w:val="32"/>
        </w:rPr>
      </w:pPr>
      <w:r w:rsidRPr="00F42B96">
        <w:rPr>
          <w:rFonts w:ascii="Times New Roman" w:hAnsi="Times New Roman" w:cs="Times New Roman"/>
          <w:sz w:val="32"/>
          <w:szCs w:val="32"/>
        </w:rPr>
        <w:t xml:space="preserve">Hvis du er </w:t>
      </w:r>
      <w:r w:rsidRPr="00F42B96">
        <w:rPr>
          <w:rFonts w:ascii="Times New Roman" w:hAnsi="Times New Roman" w:cs="Times New Roman"/>
          <w:b/>
          <w:sz w:val="32"/>
          <w:szCs w:val="32"/>
        </w:rPr>
        <w:t>U</w:t>
      </w:r>
      <w:r w:rsidRPr="00F42B96">
        <w:rPr>
          <w:rFonts w:ascii="Times New Roman" w:hAnsi="Times New Roman" w:cs="Times New Roman"/>
          <w:sz w:val="32"/>
          <w:szCs w:val="32"/>
        </w:rPr>
        <w:t xml:space="preserve">enig, skriver du </w:t>
      </w:r>
      <w:r w:rsidRPr="00F42B96">
        <w:rPr>
          <w:rFonts w:ascii="Times New Roman" w:hAnsi="Times New Roman" w:cs="Times New Roman"/>
          <w:b/>
          <w:sz w:val="32"/>
          <w:szCs w:val="32"/>
        </w:rPr>
        <w:t>U</w:t>
      </w:r>
      <w:r w:rsidRPr="00F42B96">
        <w:rPr>
          <w:rFonts w:ascii="Times New Roman" w:hAnsi="Times New Roman" w:cs="Times New Roman"/>
          <w:sz w:val="32"/>
          <w:szCs w:val="32"/>
        </w:rPr>
        <w:t xml:space="preserve"> foran den. </w:t>
      </w:r>
    </w:p>
    <w:p w:rsidR="00132314" w:rsidRPr="00F42B96" w:rsidRDefault="00C53B5B" w:rsidP="00C53B5B">
      <w:pPr>
        <w:rPr>
          <w:rFonts w:ascii="Times New Roman" w:hAnsi="Times New Roman" w:cs="Times New Roman"/>
          <w:sz w:val="32"/>
          <w:szCs w:val="32"/>
        </w:rPr>
      </w:pPr>
      <w:r w:rsidRPr="00F42B96">
        <w:rPr>
          <w:rFonts w:ascii="Times New Roman" w:hAnsi="Times New Roman" w:cs="Times New Roman"/>
          <w:sz w:val="32"/>
          <w:szCs w:val="32"/>
        </w:rPr>
        <w:t xml:space="preserve">Så kan du lese boka. Etter du har lest, går du tilbake til denne siden og ser om du har skiftet mening. Gjør deg klar til å </w:t>
      </w:r>
      <w:r w:rsidR="0021232D" w:rsidRPr="00F42B96">
        <w:rPr>
          <w:rFonts w:ascii="Times New Roman" w:hAnsi="Times New Roman" w:cs="Times New Roman"/>
          <w:sz w:val="32"/>
          <w:szCs w:val="32"/>
        </w:rPr>
        <w:t xml:space="preserve">forklare hvordan du har tenkt. </w:t>
      </w:r>
    </w:p>
    <w:p w:rsidR="004E7268" w:rsidRPr="001866EC" w:rsidRDefault="004E7268" w:rsidP="00C53B5B">
      <w:pPr>
        <w:rPr>
          <w:rFonts w:ascii="Times New Roman" w:hAnsi="Times New Roman" w:cs="Times New Roman"/>
          <w:i/>
          <w:sz w:val="36"/>
          <w:szCs w:val="36"/>
        </w:rPr>
      </w:pPr>
    </w:p>
    <w:p w:rsidR="00C53B5B" w:rsidRPr="00F42B96" w:rsidRDefault="004644AF" w:rsidP="00134E8C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F42B96">
        <w:rPr>
          <w:rFonts w:ascii="Times New Roman" w:hAnsi="Times New Roman" w:cs="Times New Roman"/>
          <w:sz w:val="32"/>
          <w:szCs w:val="32"/>
        </w:rPr>
        <w:t>Ei</w:t>
      </w:r>
      <w:r w:rsidR="00C53B5B" w:rsidRPr="00F42B96">
        <w:rPr>
          <w:rFonts w:ascii="Times New Roman" w:hAnsi="Times New Roman" w:cs="Times New Roman"/>
          <w:sz w:val="32"/>
          <w:szCs w:val="32"/>
        </w:rPr>
        <w:t xml:space="preserve"> lyspære kan lyse uten at det går strøm gjennom den. </w:t>
      </w:r>
      <w:r w:rsidR="00134E8C" w:rsidRPr="00F42B96">
        <w:rPr>
          <w:rFonts w:ascii="Times New Roman" w:hAnsi="Times New Roman" w:cs="Times New Roman"/>
          <w:sz w:val="32"/>
          <w:szCs w:val="32"/>
        </w:rPr>
        <w:br/>
      </w:r>
    </w:p>
    <w:p w:rsidR="00C53B5B" w:rsidRPr="00F42B96" w:rsidRDefault="00103D25" w:rsidP="0021232D">
      <w:pPr>
        <w:ind w:left="708"/>
        <w:rPr>
          <w:rFonts w:ascii="Times New Roman" w:hAnsi="Times New Roman" w:cs="Times New Roman"/>
          <w:sz w:val="32"/>
          <w:szCs w:val="32"/>
        </w:rPr>
      </w:pPr>
      <w:r w:rsidRPr="00F42B96">
        <w:rPr>
          <w:rFonts w:ascii="Times New Roman" w:hAnsi="Times New Roman" w:cs="Times New Roman"/>
          <w:sz w:val="32"/>
          <w:szCs w:val="32"/>
        </w:rPr>
        <w:t>I ledningen til ei</w:t>
      </w:r>
      <w:r w:rsidR="00C53B5B" w:rsidRPr="00F42B96">
        <w:rPr>
          <w:rFonts w:ascii="Times New Roman" w:hAnsi="Times New Roman" w:cs="Times New Roman"/>
          <w:sz w:val="32"/>
          <w:szCs w:val="32"/>
        </w:rPr>
        <w:t xml:space="preserve"> lampe finnes det noe som kalles elektroner. </w:t>
      </w:r>
      <w:r w:rsidR="00134E8C" w:rsidRPr="00F42B96">
        <w:rPr>
          <w:rFonts w:ascii="Times New Roman" w:hAnsi="Times New Roman" w:cs="Times New Roman"/>
          <w:sz w:val="32"/>
          <w:szCs w:val="32"/>
        </w:rPr>
        <w:br/>
      </w:r>
    </w:p>
    <w:p w:rsidR="00C53B5B" w:rsidRPr="00F42B96" w:rsidRDefault="00D50965" w:rsidP="00134E8C">
      <w:pPr>
        <w:ind w:left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Når elektronene beveger seg gjennom lyspæra, slutter lyspæra å lyse. </w:t>
      </w:r>
      <w:r w:rsidR="00134E8C" w:rsidRPr="00F42B96">
        <w:rPr>
          <w:rFonts w:ascii="Times New Roman" w:hAnsi="Times New Roman" w:cs="Times New Roman"/>
          <w:sz w:val="32"/>
          <w:szCs w:val="32"/>
        </w:rPr>
        <w:br/>
      </w:r>
    </w:p>
    <w:p w:rsidR="00FE2611" w:rsidRDefault="00D50965" w:rsidP="00D50965">
      <w:pPr>
        <w:ind w:left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For at lyspæra skal lyse, må strømmen gå inn i lyspæra ett sted og ut igjen et annet sted. </w:t>
      </w:r>
    </w:p>
    <w:p w:rsidR="00D50965" w:rsidRPr="00F42B96" w:rsidRDefault="00D50965" w:rsidP="00D50965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AE34FC" w:rsidRPr="003F5F41" w:rsidRDefault="00AE34FC" w:rsidP="003F5F41">
      <w:pPr>
        <w:jc w:val="center"/>
        <w:rPr>
          <w:rFonts w:ascii="Times New Roman" w:hAnsi="Times New Roman" w:cs="Times New Roman"/>
          <w:b/>
          <w:sz w:val="48"/>
          <w:szCs w:val="48"/>
          <w:lang w:val="nn-NO"/>
        </w:rPr>
      </w:pPr>
      <w:r w:rsidRPr="00496F03">
        <w:rPr>
          <w:rFonts w:ascii="Times New Roman" w:hAnsi="Times New Roman" w:cs="Times New Roman"/>
          <w:b/>
          <w:sz w:val="48"/>
          <w:szCs w:val="48"/>
          <w:lang w:val="nn-NO"/>
        </w:rPr>
        <w:lastRenderedPageBreak/>
        <w:t xml:space="preserve">Ordliste for </w:t>
      </w:r>
      <w:r w:rsidRPr="00496F03">
        <w:rPr>
          <w:rFonts w:ascii="Times New Roman" w:hAnsi="Times New Roman" w:cs="Times New Roman"/>
          <w:b/>
          <w:sz w:val="48"/>
          <w:szCs w:val="48"/>
        </w:rPr>
        <w:t>elektrikere</w:t>
      </w:r>
      <w:r w:rsidRPr="00496F03">
        <w:rPr>
          <w:rFonts w:ascii="Times New Roman" w:hAnsi="Times New Roman" w:cs="Times New Roman"/>
          <w:b/>
          <w:sz w:val="48"/>
          <w:szCs w:val="48"/>
          <w:lang w:val="nn-NO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01"/>
        <w:gridCol w:w="4401"/>
      </w:tblGrid>
      <w:tr w:rsidR="00D01659" w:rsidTr="001A6D47">
        <w:trPr>
          <w:trHeight w:val="1557"/>
        </w:trPr>
        <w:tc>
          <w:tcPr>
            <w:tcW w:w="4401" w:type="dxa"/>
          </w:tcPr>
          <w:p w:rsidR="00D01659" w:rsidRDefault="00D01659" w:rsidP="00C53B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1" w:type="dxa"/>
            <w:vAlign w:val="center"/>
          </w:tcPr>
          <w:p w:rsidR="001A6D47" w:rsidRDefault="001A6D47" w:rsidP="001A6D47">
            <w:pPr>
              <w:jc w:val="center"/>
              <w:rPr>
                <w:noProof/>
              </w:rPr>
            </w:pPr>
          </w:p>
          <w:p w:rsidR="00D01659" w:rsidRDefault="00DF7C72" w:rsidP="001A6D4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9FB60C" wp14:editId="6417B25D">
                  <wp:extent cx="1581150" cy="809625"/>
                  <wp:effectExtent l="0" t="0" r="0" b="9525"/>
                  <wp:docPr id="2050" name="Picture 2" descr="Bilderesultat for avbitertang">
                    <a:hlinkClick xmlns:a="http://schemas.openxmlformats.org/drawingml/2006/main" r:id="rId3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Bilderesultat for avbitertang">
                            <a:hlinkClick r:id="rId33"/>
                          </pic:cNvPr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259" cy="81275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F7C72" w:rsidRPr="00DF7C72" w:rsidRDefault="00DF7C72" w:rsidP="001A6D47">
            <w:pPr>
              <w:jc w:val="center"/>
              <w:rPr>
                <w:noProof/>
              </w:rPr>
            </w:pPr>
          </w:p>
        </w:tc>
      </w:tr>
      <w:tr w:rsidR="00D01659" w:rsidTr="001A6D47">
        <w:trPr>
          <w:trHeight w:val="1691"/>
        </w:trPr>
        <w:tc>
          <w:tcPr>
            <w:tcW w:w="4401" w:type="dxa"/>
          </w:tcPr>
          <w:p w:rsidR="00D01659" w:rsidRDefault="00D01659" w:rsidP="00C53B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1" w:type="dxa"/>
            <w:vAlign w:val="center"/>
          </w:tcPr>
          <w:p w:rsidR="00DF7C72" w:rsidRPr="00DF7C72" w:rsidRDefault="00DF7C72" w:rsidP="001A6D47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    </w:t>
            </w:r>
            <w:r w:rsidR="003F5F41">
              <w:rPr>
                <w:noProof/>
              </w:rPr>
              <w:t xml:space="preserve">    </w:t>
            </w:r>
            <w:r w:rsidR="003F5F41">
              <w:rPr>
                <w:noProof/>
              </w:rPr>
              <w:drawing>
                <wp:inline distT="0" distB="0" distL="0" distR="0" wp14:anchorId="4AF59739" wp14:editId="4AB7416B">
                  <wp:extent cx="1419225" cy="790575"/>
                  <wp:effectExtent l="0" t="0" r="0" b="9525"/>
                  <wp:docPr id="2052" name="Picture 4" descr="Bilderesultat for avisoleringstang biltema">
                    <a:hlinkClick xmlns:a="http://schemas.openxmlformats.org/drawingml/2006/main" r:id="rId3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Bilderesultat for avisoleringstang biltema">
                            <a:hlinkClick r:id="rId35"/>
                          </pic:cNvPr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675" cy="8014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659" w:rsidTr="001A6D47">
        <w:trPr>
          <w:trHeight w:val="1623"/>
        </w:trPr>
        <w:tc>
          <w:tcPr>
            <w:tcW w:w="4401" w:type="dxa"/>
          </w:tcPr>
          <w:p w:rsidR="00D01659" w:rsidRDefault="00D01659" w:rsidP="00C53B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1" w:type="dxa"/>
            <w:vAlign w:val="center"/>
          </w:tcPr>
          <w:p w:rsidR="0074344C" w:rsidRPr="001A6D47" w:rsidRDefault="001A6D47" w:rsidP="001A6D4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2ABF13" wp14:editId="68F0F465">
                  <wp:extent cx="1295400" cy="952500"/>
                  <wp:effectExtent l="0" t="0" r="0" b="0"/>
                  <wp:docPr id="2053" name="Picture 5" descr="C:\Users\livov\AppData\Local\Microsoft\Windows\Temporary Internet Files\Content.IE5\81SUHK9S\20170214_10525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 descr="C:\Users\livov\AppData\Local\Microsoft\Windows\Temporary Internet Files\Content.IE5\81SUHK9S\20170214_105257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36" t="31939" r="28081" b="12836"/>
                          <a:stretch/>
                        </pic:blipFill>
                        <pic:spPr bwMode="auto">
                          <a:xfrm>
                            <a:off x="0" y="0"/>
                            <a:ext cx="1301159" cy="9567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659" w:rsidTr="002E0526">
        <w:trPr>
          <w:trHeight w:val="1557"/>
        </w:trPr>
        <w:tc>
          <w:tcPr>
            <w:tcW w:w="4401" w:type="dxa"/>
          </w:tcPr>
          <w:p w:rsidR="00D01659" w:rsidRDefault="00D01659" w:rsidP="00C53B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D01659" w:rsidRDefault="004A39E4" w:rsidP="002E0526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3F5F41">
              <w:rPr>
                <w:noProof/>
              </w:rPr>
              <w:t xml:space="preserve">                  </w:t>
            </w:r>
            <w:r w:rsidR="002E0526">
              <w:rPr>
                <w:noProof/>
                <w:sz w:val="16"/>
                <w:szCs w:val="16"/>
              </w:rPr>
              <w:drawing>
                <wp:inline distT="0" distB="0" distL="0" distR="0" wp14:anchorId="2E5B6733" wp14:editId="0392D5D0">
                  <wp:extent cx="1523713" cy="847725"/>
                  <wp:effectExtent l="0" t="0" r="63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esokkel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510" cy="8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6D47" w:rsidRPr="001A6D47" w:rsidRDefault="001A6D47" w:rsidP="002E0526">
            <w:pPr>
              <w:rPr>
                <w:noProof/>
              </w:rPr>
            </w:pPr>
          </w:p>
        </w:tc>
      </w:tr>
      <w:tr w:rsidR="001A6D47" w:rsidTr="001A6D47">
        <w:trPr>
          <w:trHeight w:val="1557"/>
        </w:trPr>
        <w:tc>
          <w:tcPr>
            <w:tcW w:w="4401" w:type="dxa"/>
          </w:tcPr>
          <w:p w:rsidR="001A6D47" w:rsidRDefault="001A6D47" w:rsidP="00C53B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1" w:type="dxa"/>
            <w:vAlign w:val="center"/>
          </w:tcPr>
          <w:p w:rsidR="001A6D47" w:rsidRDefault="001A6D47" w:rsidP="001A6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AA9C592" wp14:editId="4E0D45A9">
                  <wp:extent cx="1524000" cy="784847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R0A1809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287" cy="7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659" w:rsidTr="00DF7C72">
        <w:trPr>
          <w:trHeight w:val="1623"/>
        </w:trPr>
        <w:tc>
          <w:tcPr>
            <w:tcW w:w="4401" w:type="dxa"/>
          </w:tcPr>
          <w:p w:rsidR="00D01659" w:rsidRDefault="00D01659" w:rsidP="00C53B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D01659" w:rsidRDefault="004A77BA" w:rsidP="003F5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DF7C72">
              <w:rPr>
                <w:noProof/>
              </w:rPr>
              <w:t xml:space="preserve">                </w:t>
            </w:r>
            <w:r w:rsidR="003F5F41">
              <w:rPr>
                <w:noProof/>
              </w:rPr>
              <w:t xml:space="preserve">    </w:t>
            </w:r>
            <w:r w:rsidR="003F5F41">
              <w:rPr>
                <w:noProof/>
              </w:rPr>
              <w:drawing>
                <wp:inline distT="0" distB="0" distL="0" distR="0" wp14:anchorId="025E5CF5" wp14:editId="7920E1B7">
                  <wp:extent cx="1390650" cy="828675"/>
                  <wp:effectExtent l="0" t="0" r="0" b="9525"/>
                  <wp:docPr id="1028" name="Picture 4" descr="Relatert bilde">
                    <a:hlinkClick xmlns:a="http://schemas.openxmlformats.org/drawingml/2006/main" r:id="rId4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Relatert bilde">
                            <a:hlinkClick r:id="rId40"/>
                          </pic:cNvPr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217"/>
                          <a:stretch/>
                        </pic:blipFill>
                        <pic:spPr bwMode="auto">
                          <a:xfrm>
                            <a:off x="0" y="0"/>
                            <a:ext cx="1398503" cy="83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F5F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A39E4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</w:tr>
      <w:tr w:rsidR="00D01659" w:rsidTr="00DF7C72">
        <w:trPr>
          <w:trHeight w:val="1557"/>
        </w:trPr>
        <w:tc>
          <w:tcPr>
            <w:tcW w:w="4401" w:type="dxa"/>
          </w:tcPr>
          <w:p w:rsidR="00D01659" w:rsidRDefault="00D01659" w:rsidP="00C53B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D01659" w:rsidRDefault="00406F01" w:rsidP="00406F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br/>
              <w:t xml:space="preserve">           </w:t>
            </w:r>
            <w:r w:rsidR="00DF7C72">
              <w:rPr>
                <w:noProof/>
              </w:rPr>
              <w:t xml:space="preserve">         </w:t>
            </w:r>
            <w:r>
              <w:rPr>
                <w:noProof/>
              </w:rPr>
              <w:t xml:space="preserve"> </w:t>
            </w:r>
            <w:r w:rsidR="002E0526">
              <w:rPr>
                <w:noProof/>
              </w:rPr>
              <w:drawing>
                <wp:inline distT="0" distB="0" distL="0" distR="0" wp14:anchorId="1951D695" wp14:editId="73A1CFDE">
                  <wp:extent cx="1238250" cy="88178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387" cy="885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A77BA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</w:tr>
    </w:tbl>
    <w:p w:rsidR="00A737ED" w:rsidRDefault="003369E5" w:rsidP="00625DE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 xml:space="preserve">Spørsmål etter analyse </w:t>
      </w:r>
    </w:p>
    <w:tbl>
      <w:tblPr>
        <w:tblStyle w:val="TableGrid"/>
        <w:tblW w:w="10166" w:type="dxa"/>
        <w:tblInd w:w="-601" w:type="dxa"/>
        <w:tblLook w:val="04A0" w:firstRow="1" w:lastRow="0" w:firstColumn="1" w:lastColumn="0" w:noHBand="0" w:noVBand="1"/>
      </w:tblPr>
      <w:tblGrid>
        <w:gridCol w:w="4966"/>
        <w:gridCol w:w="5200"/>
      </w:tblGrid>
      <w:tr w:rsidR="00D85F54" w:rsidRPr="00D85F54" w:rsidTr="00D85F54">
        <w:trPr>
          <w:trHeight w:val="598"/>
        </w:trPr>
        <w:tc>
          <w:tcPr>
            <w:tcW w:w="4966" w:type="dxa"/>
            <w:tcMar>
              <w:top w:w="113" w:type="dxa"/>
              <w:bottom w:w="113" w:type="dxa"/>
            </w:tcMar>
          </w:tcPr>
          <w:p w:rsidR="00D85F54" w:rsidRPr="00D85F54" w:rsidRDefault="00D85F54" w:rsidP="00D85F54">
            <w:pPr>
              <w:keepNext/>
              <w:keepLines/>
              <w:spacing w:before="200"/>
              <w:jc w:val="center"/>
              <w:outlineLvl w:val="1"/>
              <w:rPr>
                <w:rFonts w:ascii="Comic Sans MS" w:eastAsiaTheme="majorEastAsia" w:hAnsi="Comic Sans MS" w:cs="Times New Roman"/>
                <w:bCs/>
                <w:color w:val="4F81BD" w:themeColor="accent1"/>
                <w:sz w:val="48"/>
                <w:szCs w:val="48"/>
              </w:rPr>
            </w:pPr>
            <w:r w:rsidRPr="00D85F54">
              <w:rPr>
                <w:rFonts w:ascii="Comic Sans MS" w:eastAsiaTheme="majorEastAsia" w:hAnsi="Comic Sans MS" w:cs="Times New Roman"/>
                <w:bCs/>
                <w:color w:val="4F81BD" w:themeColor="accent1"/>
                <w:sz w:val="48"/>
                <w:szCs w:val="48"/>
              </w:rPr>
              <w:t>Spørsmål</w:t>
            </w:r>
          </w:p>
        </w:tc>
        <w:tc>
          <w:tcPr>
            <w:tcW w:w="5200" w:type="dxa"/>
            <w:tcMar>
              <w:top w:w="113" w:type="dxa"/>
              <w:bottom w:w="113" w:type="dxa"/>
            </w:tcMar>
          </w:tcPr>
          <w:p w:rsidR="00D85F54" w:rsidRPr="00D85F54" w:rsidRDefault="00D85F54" w:rsidP="00D85F54">
            <w:pPr>
              <w:keepNext/>
              <w:keepLines/>
              <w:spacing w:before="200"/>
              <w:jc w:val="center"/>
              <w:outlineLvl w:val="1"/>
              <w:rPr>
                <w:rFonts w:ascii="Comic Sans MS" w:eastAsiaTheme="majorEastAsia" w:hAnsi="Comic Sans MS" w:cs="Times New Roman"/>
                <w:bCs/>
                <w:color w:val="4F81BD" w:themeColor="accent1"/>
                <w:sz w:val="48"/>
                <w:szCs w:val="48"/>
              </w:rPr>
            </w:pPr>
            <w:r w:rsidRPr="00D85F54">
              <w:rPr>
                <w:rFonts w:ascii="Comic Sans MS" w:eastAsiaTheme="majorEastAsia" w:hAnsi="Comic Sans MS" w:cs="Times New Roman"/>
                <w:bCs/>
                <w:color w:val="4F81BD" w:themeColor="accent1"/>
                <w:sz w:val="48"/>
                <w:szCs w:val="48"/>
              </w:rPr>
              <w:t>Informasjon</w:t>
            </w:r>
          </w:p>
        </w:tc>
      </w:tr>
      <w:tr w:rsidR="00D85F54" w:rsidRPr="00D85F54" w:rsidTr="00D85F54">
        <w:trPr>
          <w:trHeight w:val="73"/>
        </w:trPr>
        <w:tc>
          <w:tcPr>
            <w:tcW w:w="4966" w:type="dxa"/>
          </w:tcPr>
          <w:p w:rsidR="00D85F54" w:rsidRPr="00D85F54" w:rsidRDefault="00D85F54" w:rsidP="00D85F54">
            <w:pPr>
              <w:rPr>
                <w:rFonts w:ascii="Comic Sans MS" w:hAnsi="Comic Sans MS" w:cs="Times New Roman"/>
                <w:sz w:val="48"/>
                <w:szCs w:val="48"/>
              </w:rPr>
            </w:pPr>
          </w:p>
          <w:p w:rsidR="00D85F54" w:rsidRPr="00D85F54" w:rsidRDefault="00D85F54" w:rsidP="00D85F54">
            <w:pPr>
              <w:rPr>
                <w:rFonts w:ascii="Comic Sans MS" w:hAnsi="Comic Sans MS" w:cs="Times New Roman"/>
                <w:sz w:val="48"/>
                <w:szCs w:val="48"/>
              </w:rPr>
            </w:pPr>
            <w:r w:rsidRPr="00D85F54">
              <w:rPr>
                <w:rFonts w:ascii="Comic Sans MS" w:hAnsi="Comic Sans MS" w:cs="Times New Roman"/>
                <w:sz w:val="48"/>
                <w:szCs w:val="48"/>
              </w:rPr>
              <w:t xml:space="preserve">1. </w:t>
            </w:r>
          </w:p>
          <w:p w:rsidR="00D85F54" w:rsidRDefault="00D85F54" w:rsidP="00D85F54">
            <w:pPr>
              <w:rPr>
                <w:rFonts w:ascii="Comic Sans MS" w:hAnsi="Comic Sans MS" w:cs="Times New Roman"/>
                <w:sz w:val="48"/>
                <w:szCs w:val="48"/>
              </w:rPr>
            </w:pPr>
          </w:p>
          <w:p w:rsidR="00D85F54" w:rsidRDefault="00D85F54" w:rsidP="00D85F54">
            <w:pPr>
              <w:rPr>
                <w:rFonts w:ascii="Comic Sans MS" w:hAnsi="Comic Sans MS" w:cs="Times New Roman"/>
                <w:sz w:val="48"/>
                <w:szCs w:val="48"/>
              </w:rPr>
            </w:pPr>
          </w:p>
          <w:p w:rsidR="00D85F54" w:rsidRPr="00D85F54" w:rsidRDefault="00D85F54" w:rsidP="00D85F54">
            <w:pPr>
              <w:rPr>
                <w:rFonts w:ascii="Comic Sans MS" w:hAnsi="Comic Sans MS" w:cs="Times New Roman"/>
                <w:sz w:val="48"/>
                <w:szCs w:val="48"/>
              </w:rPr>
            </w:pPr>
          </w:p>
          <w:p w:rsidR="00D85F54" w:rsidRPr="00D85F54" w:rsidRDefault="00D85F54" w:rsidP="00D85F54">
            <w:pPr>
              <w:rPr>
                <w:rFonts w:ascii="Comic Sans MS" w:hAnsi="Comic Sans MS" w:cs="Times New Roman"/>
                <w:sz w:val="48"/>
                <w:szCs w:val="48"/>
              </w:rPr>
            </w:pPr>
          </w:p>
          <w:p w:rsidR="00D85F54" w:rsidRPr="00D85F54" w:rsidRDefault="00D85F54" w:rsidP="00D85F54">
            <w:pPr>
              <w:rPr>
                <w:rFonts w:ascii="Comic Sans MS" w:hAnsi="Comic Sans MS" w:cs="Times New Roman"/>
                <w:sz w:val="48"/>
                <w:szCs w:val="48"/>
              </w:rPr>
            </w:pPr>
            <w:r w:rsidRPr="00D85F54">
              <w:rPr>
                <w:rFonts w:ascii="Comic Sans MS" w:hAnsi="Comic Sans MS" w:cs="Times New Roman"/>
                <w:sz w:val="48"/>
                <w:szCs w:val="48"/>
              </w:rPr>
              <w:t xml:space="preserve">2. </w:t>
            </w:r>
          </w:p>
          <w:p w:rsidR="00D85F54" w:rsidRPr="00D85F54" w:rsidRDefault="00D85F54" w:rsidP="00D85F54">
            <w:pPr>
              <w:rPr>
                <w:rFonts w:ascii="Comic Sans MS" w:hAnsi="Comic Sans MS" w:cs="Times New Roman"/>
                <w:sz w:val="48"/>
                <w:szCs w:val="48"/>
              </w:rPr>
            </w:pPr>
          </w:p>
          <w:p w:rsidR="00D85F54" w:rsidRDefault="00D85F54" w:rsidP="00D85F54">
            <w:pPr>
              <w:rPr>
                <w:rFonts w:ascii="Comic Sans MS" w:hAnsi="Comic Sans MS" w:cs="Times New Roman"/>
                <w:sz w:val="48"/>
                <w:szCs w:val="48"/>
              </w:rPr>
            </w:pPr>
          </w:p>
          <w:p w:rsidR="00D85F54" w:rsidRDefault="00D85F54" w:rsidP="00D85F54">
            <w:pPr>
              <w:rPr>
                <w:rFonts w:ascii="Comic Sans MS" w:hAnsi="Comic Sans MS" w:cs="Times New Roman"/>
                <w:sz w:val="48"/>
                <w:szCs w:val="48"/>
              </w:rPr>
            </w:pPr>
          </w:p>
          <w:p w:rsidR="00D85F54" w:rsidRPr="00D85F54" w:rsidRDefault="00D85F54" w:rsidP="00D85F54">
            <w:pPr>
              <w:rPr>
                <w:rFonts w:ascii="Comic Sans MS" w:hAnsi="Comic Sans MS" w:cs="Times New Roman"/>
                <w:sz w:val="48"/>
                <w:szCs w:val="48"/>
              </w:rPr>
            </w:pPr>
          </w:p>
          <w:p w:rsidR="00D85F54" w:rsidRPr="00D85F54" w:rsidRDefault="00D85F54" w:rsidP="00D85F54">
            <w:pPr>
              <w:rPr>
                <w:rFonts w:ascii="Comic Sans MS" w:hAnsi="Comic Sans MS" w:cs="Times New Roman"/>
                <w:sz w:val="48"/>
                <w:szCs w:val="48"/>
              </w:rPr>
            </w:pPr>
          </w:p>
          <w:p w:rsidR="00D85F54" w:rsidRPr="00D85F54" w:rsidRDefault="00D85F54" w:rsidP="00D85F54">
            <w:pPr>
              <w:rPr>
                <w:rFonts w:ascii="Comic Sans MS" w:hAnsi="Comic Sans MS" w:cs="Times New Roman"/>
                <w:sz w:val="48"/>
                <w:szCs w:val="48"/>
              </w:rPr>
            </w:pPr>
            <w:r w:rsidRPr="00D85F54">
              <w:rPr>
                <w:rFonts w:ascii="Comic Sans MS" w:hAnsi="Comic Sans MS" w:cs="Times New Roman"/>
                <w:sz w:val="48"/>
                <w:szCs w:val="48"/>
              </w:rPr>
              <w:t xml:space="preserve">3. </w:t>
            </w:r>
          </w:p>
          <w:p w:rsidR="00D85F54" w:rsidRPr="00D85F54" w:rsidRDefault="00D85F54" w:rsidP="00D85F54">
            <w:pPr>
              <w:rPr>
                <w:rFonts w:ascii="Comic Sans MS" w:hAnsi="Comic Sans MS" w:cs="Times New Roman"/>
                <w:sz w:val="48"/>
                <w:szCs w:val="48"/>
              </w:rPr>
            </w:pPr>
          </w:p>
          <w:p w:rsidR="00D85F54" w:rsidRPr="00D85F54" w:rsidRDefault="00D85F54" w:rsidP="00D85F54">
            <w:pPr>
              <w:rPr>
                <w:rFonts w:ascii="Comic Sans MS" w:hAnsi="Comic Sans MS" w:cs="Times New Roman"/>
                <w:sz w:val="48"/>
                <w:szCs w:val="48"/>
              </w:rPr>
            </w:pPr>
          </w:p>
          <w:p w:rsidR="00D85F54" w:rsidRPr="00D85F54" w:rsidRDefault="00D85F54" w:rsidP="00D85F54">
            <w:pPr>
              <w:rPr>
                <w:rFonts w:ascii="Comic Sans MS" w:hAnsi="Comic Sans MS" w:cs="Times New Roman"/>
                <w:sz w:val="48"/>
                <w:szCs w:val="48"/>
              </w:rPr>
            </w:pPr>
          </w:p>
        </w:tc>
        <w:tc>
          <w:tcPr>
            <w:tcW w:w="5200" w:type="dxa"/>
          </w:tcPr>
          <w:p w:rsidR="00D85F54" w:rsidRPr="00D85F54" w:rsidRDefault="00D85F54" w:rsidP="00D85F54">
            <w:pPr>
              <w:rPr>
                <w:rFonts w:ascii="Comic Sans MS" w:hAnsi="Comic Sans MS" w:cs="Times New Roman"/>
                <w:sz w:val="48"/>
                <w:szCs w:val="48"/>
              </w:rPr>
            </w:pPr>
          </w:p>
          <w:p w:rsidR="00D85F54" w:rsidRPr="00D85F54" w:rsidRDefault="00D85F54" w:rsidP="00D85F54">
            <w:pPr>
              <w:rPr>
                <w:rFonts w:ascii="Comic Sans MS" w:hAnsi="Comic Sans MS" w:cs="Times New Roman"/>
                <w:sz w:val="48"/>
                <w:szCs w:val="48"/>
              </w:rPr>
            </w:pPr>
            <w:r w:rsidRPr="00D85F54">
              <w:rPr>
                <w:rFonts w:ascii="Comic Sans MS" w:hAnsi="Comic Sans MS" w:cs="Times New Roman"/>
                <w:sz w:val="48"/>
                <w:szCs w:val="48"/>
              </w:rPr>
              <w:t xml:space="preserve">1. </w:t>
            </w:r>
          </w:p>
          <w:p w:rsidR="00D85F54" w:rsidRDefault="00D85F54" w:rsidP="00D85F54">
            <w:pPr>
              <w:rPr>
                <w:rFonts w:ascii="Comic Sans MS" w:hAnsi="Comic Sans MS" w:cs="Times New Roman"/>
                <w:sz w:val="48"/>
                <w:szCs w:val="48"/>
              </w:rPr>
            </w:pPr>
          </w:p>
          <w:p w:rsidR="00D85F54" w:rsidRDefault="00D85F54" w:rsidP="00D85F54">
            <w:pPr>
              <w:rPr>
                <w:rFonts w:ascii="Comic Sans MS" w:hAnsi="Comic Sans MS" w:cs="Times New Roman"/>
                <w:sz w:val="48"/>
                <w:szCs w:val="48"/>
              </w:rPr>
            </w:pPr>
          </w:p>
          <w:p w:rsidR="00D85F54" w:rsidRDefault="00D85F54" w:rsidP="00D85F54">
            <w:pPr>
              <w:rPr>
                <w:rFonts w:ascii="Comic Sans MS" w:hAnsi="Comic Sans MS" w:cs="Times New Roman"/>
                <w:sz w:val="48"/>
                <w:szCs w:val="48"/>
              </w:rPr>
            </w:pPr>
          </w:p>
          <w:p w:rsidR="00D85F54" w:rsidRPr="00D85F54" w:rsidRDefault="00D85F54" w:rsidP="00D85F54">
            <w:pPr>
              <w:rPr>
                <w:rFonts w:ascii="Comic Sans MS" w:hAnsi="Comic Sans MS" w:cs="Times New Roman"/>
                <w:sz w:val="48"/>
                <w:szCs w:val="48"/>
              </w:rPr>
            </w:pPr>
          </w:p>
          <w:p w:rsidR="00D85F54" w:rsidRPr="00D85F54" w:rsidRDefault="00D85F54" w:rsidP="00D85F54">
            <w:pPr>
              <w:rPr>
                <w:rFonts w:ascii="Comic Sans MS" w:hAnsi="Comic Sans MS" w:cs="Times New Roman"/>
                <w:sz w:val="48"/>
                <w:szCs w:val="48"/>
              </w:rPr>
            </w:pPr>
            <w:r w:rsidRPr="00D85F54">
              <w:rPr>
                <w:rFonts w:ascii="Comic Sans MS" w:hAnsi="Comic Sans MS" w:cs="Times New Roman"/>
                <w:sz w:val="48"/>
                <w:szCs w:val="48"/>
              </w:rPr>
              <w:t xml:space="preserve">2. </w:t>
            </w:r>
          </w:p>
          <w:p w:rsidR="00D85F54" w:rsidRPr="00D85F54" w:rsidRDefault="00D85F54" w:rsidP="00D85F54">
            <w:pPr>
              <w:rPr>
                <w:rFonts w:ascii="Comic Sans MS" w:hAnsi="Comic Sans MS" w:cs="Times New Roman"/>
                <w:sz w:val="48"/>
                <w:szCs w:val="48"/>
              </w:rPr>
            </w:pPr>
          </w:p>
          <w:p w:rsidR="00D85F54" w:rsidRPr="00D85F54" w:rsidRDefault="00D85F54" w:rsidP="00D85F54">
            <w:pPr>
              <w:rPr>
                <w:rFonts w:ascii="Comic Sans MS" w:hAnsi="Comic Sans MS" w:cs="Times New Roman"/>
                <w:sz w:val="48"/>
                <w:szCs w:val="48"/>
              </w:rPr>
            </w:pPr>
          </w:p>
          <w:p w:rsidR="00D85F54" w:rsidRDefault="00D85F54" w:rsidP="00D85F54">
            <w:pPr>
              <w:rPr>
                <w:rFonts w:ascii="Comic Sans MS" w:hAnsi="Comic Sans MS" w:cs="Times New Roman"/>
                <w:sz w:val="48"/>
                <w:szCs w:val="48"/>
              </w:rPr>
            </w:pPr>
          </w:p>
          <w:p w:rsidR="00D85F54" w:rsidRDefault="00D85F54" w:rsidP="00D85F54">
            <w:pPr>
              <w:rPr>
                <w:rFonts w:ascii="Comic Sans MS" w:hAnsi="Comic Sans MS" w:cs="Times New Roman"/>
                <w:sz w:val="48"/>
                <w:szCs w:val="48"/>
              </w:rPr>
            </w:pPr>
          </w:p>
          <w:p w:rsidR="00D85F54" w:rsidRPr="00D85F54" w:rsidRDefault="00D85F54" w:rsidP="00D85F54">
            <w:pPr>
              <w:rPr>
                <w:rFonts w:ascii="Comic Sans MS" w:hAnsi="Comic Sans MS" w:cs="Times New Roman"/>
                <w:sz w:val="48"/>
                <w:szCs w:val="48"/>
              </w:rPr>
            </w:pPr>
          </w:p>
          <w:p w:rsidR="00D85F54" w:rsidRPr="00D85F54" w:rsidRDefault="00D85F54" w:rsidP="00D85F54">
            <w:pPr>
              <w:rPr>
                <w:rFonts w:ascii="Comic Sans MS" w:hAnsi="Comic Sans MS" w:cs="Times New Roman"/>
                <w:sz w:val="48"/>
                <w:szCs w:val="48"/>
              </w:rPr>
            </w:pPr>
            <w:r w:rsidRPr="00D85F54">
              <w:rPr>
                <w:rFonts w:ascii="Comic Sans MS" w:hAnsi="Comic Sans MS" w:cs="Times New Roman"/>
                <w:sz w:val="48"/>
                <w:szCs w:val="48"/>
              </w:rPr>
              <w:t xml:space="preserve">3. </w:t>
            </w:r>
          </w:p>
          <w:p w:rsidR="00D85F54" w:rsidRPr="00D85F54" w:rsidRDefault="00D85F54" w:rsidP="00D85F54">
            <w:pPr>
              <w:rPr>
                <w:rFonts w:ascii="Comic Sans MS" w:hAnsi="Comic Sans MS" w:cs="Times New Roman"/>
                <w:sz w:val="48"/>
                <w:szCs w:val="48"/>
              </w:rPr>
            </w:pPr>
          </w:p>
          <w:p w:rsidR="00D85F54" w:rsidRPr="00D85F54" w:rsidRDefault="00D85F54" w:rsidP="00D85F54">
            <w:pPr>
              <w:rPr>
                <w:rFonts w:ascii="Comic Sans MS" w:hAnsi="Comic Sans MS" w:cs="Times New Roman"/>
                <w:sz w:val="48"/>
                <w:szCs w:val="48"/>
              </w:rPr>
            </w:pPr>
          </w:p>
          <w:p w:rsidR="00D85F54" w:rsidRPr="00D85F54" w:rsidRDefault="00D85F54" w:rsidP="00D85F54">
            <w:pPr>
              <w:rPr>
                <w:rFonts w:ascii="Comic Sans MS" w:hAnsi="Comic Sans MS" w:cs="Times New Roman"/>
                <w:sz w:val="48"/>
                <w:szCs w:val="48"/>
              </w:rPr>
            </w:pPr>
            <w:r w:rsidRPr="00D85F54">
              <w:rPr>
                <w:rFonts w:ascii="Comic Sans MS" w:hAnsi="Comic Sans MS" w:cs="Times New Roman"/>
                <w:sz w:val="48"/>
                <w:szCs w:val="48"/>
              </w:rPr>
              <w:t xml:space="preserve"> </w:t>
            </w:r>
          </w:p>
        </w:tc>
      </w:tr>
    </w:tbl>
    <w:p w:rsidR="005C6973" w:rsidRDefault="005C6973" w:rsidP="00FB4622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E4464" w:rsidRPr="0084039E" w:rsidRDefault="00B75112" w:rsidP="00FB462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4039E">
        <w:rPr>
          <w:rFonts w:ascii="Times New Roman" w:hAnsi="Times New Roman" w:cs="Times New Roman"/>
          <w:b/>
          <w:sz w:val="48"/>
          <w:szCs w:val="48"/>
        </w:rPr>
        <w:lastRenderedPageBreak/>
        <w:t>Lag en b</w:t>
      </w:r>
      <w:r w:rsidR="00F945EF" w:rsidRPr="0084039E">
        <w:rPr>
          <w:rFonts w:ascii="Times New Roman" w:hAnsi="Times New Roman" w:cs="Times New Roman"/>
          <w:b/>
          <w:sz w:val="48"/>
          <w:szCs w:val="48"/>
        </w:rPr>
        <w:t>ryter</w:t>
      </w:r>
    </w:p>
    <w:p w:rsidR="001866EC" w:rsidRDefault="001E7BC2" w:rsidP="00EB2524">
      <w:pPr>
        <w:rPr>
          <w:rFonts w:ascii="Times New Roman" w:hAnsi="Times New Roman" w:cs="Times New Roman"/>
          <w:b/>
          <w:sz w:val="32"/>
          <w:szCs w:val="32"/>
        </w:rPr>
      </w:pPr>
      <w:r w:rsidRPr="006843E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49482AE" wp14:editId="006653F0">
                <wp:simplePos x="0" y="0"/>
                <wp:positionH relativeFrom="column">
                  <wp:posOffset>2468718</wp:posOffset>
                </wp:positionH>
                <wp:positionV relativeFrom="paragraph">
                  <wp:posOffset>227330</wp:posOffset>
                </wp:positionV>
                <wp:extent cx="3457575" cy="2905125"/>
                <wp:effectExtent l="0" t="0" r="9525" b="952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290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66EC" w:rsidRPr="001866EC" w:rsidRDefault="001866EC" w:rsidP="001866E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1866E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Instruksjon </w:t>
                            </w:r>
                          </w:p>
                          <w:p w:rsidR="001866EC" w:rsidRDefault="001866EC" w:rsidP="001866E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1866E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1.</w:t>
                            </w:r>
                            <w:r w:rsidRPr="001866E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Koble sammen batteriet, lyspæra</w:t>
                            </w:r>
                            <w:r w:rsidR="004B03F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, lyspæreholderen</w:t>
                            </w:r>
                            <w:r w:rsidRPr="001866E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og de </w:t>
                            </w:r>
                            <w:r w:rsidR="004B03F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tre</w:t>
                            </w:r>
                            <w:r w:rsidRPr="001866E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ledningene til stiftene på isoporplata, slik som vist på bildet under.</w:t>
                            </w:r>
                            <w:r w:rsidR="00643CA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643CA3" w:rsidRPr="001866EC" w:rsidRDefault="00643CA3" w:rsidP="00643CA3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1866E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2.</w:t>
                            </w:r>
                            <w:r w:rsidRPr="001866E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Prøv deg fram, og finn ut hvordan du kan bruke bindersen til å lage en bryter. Bryteren skal kunne få lyspæra både til å lyse og å slutte å lyse. </w:t>
                            </w:r>
                          </w:p>
                          <w:p w:rsidR="00643CA3" w:rsidRPr="001866EC" w:rsidRDefault="00643CA3" w:rsidP="001866E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1866EC" w:rsidRPr="001866EC" w:rsidRDefault="001866EC" w:rsidP="001866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194.4pt;margin-top:17.9pt;width:272.25pt;height:228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" stroked="f">
                <v:textbox>
                  <w:txbxContent>
                    <w:p w:rsidR="001866EC" w:rsidRPr="001866EC" w:rsidRDefault="001866EC" w:rsidP="001866EC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1866E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Instruksjon </w:t>
                      </w:r>
                    </w:p>
                    <w:p w:rsidR="001866EC" w:rsidRDefault="001866EC" w:rsidP="001866E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1866E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1.</w:t>
                      </w:r>
                      <w:r w:rsidRPr="001866E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Koble sammen batteriet, lyspæra</w:t>
                      </w:r>
                      <w:r w:rsidR="004B03F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, lyspæreholderen</w:t>
                      </w:r>
                      <w:r w:rsidRPr="001866E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og de </w:t>
                      </w:r>
                      <w:r w:rsidR="004B03F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tre</w:t>
                      </w:r>
                      <w:r w:rsidRPr="001866E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ledningene til stiftene på isoporplata, slik som vist på bildet under.</w:t>
                      </w:r>
                      <w:r w:rsidR="00643CA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43CA3" w:rsidRPr="001866EC" w:rsidRDefault="00643CA3" w:rsidP="00643CA3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1866E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2.</w:t>
                      </w:r>
                      <w:r w:rsidRPr="001866E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Prøv deg fram, og finn ut hvordan du kan bruke bindersen til å lage en bryter. Bryteren skal kunne få lyspæra både til å lyse og å slutte å lyse. </w:t>
                      </w:r>
                    </w:p>
                    <w:p w:rsidR="00643CA3" w:rsidRPr="001866EC" w:rsidRDefault="00643CA3" w:rsidP="001866E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1866EC" w:rsidRPr="001866EC" w:rsidRDefault="001866EC" w:rsidP="001866EC"/>
                  </w:txbxContent>
                </v:textbox>
              </v:shape>
            </w:pict>
          </mc:Fallback>
        </mc:AlternateContent>
      </w:r>
      <w:r w:rsidRPr="006843E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D77BC9B" wp14:editId="258B85B0">
                <wp:simplePos x="0" y="0"/>
                <wp:positionH relativeFrom="column">
                  <wp:posOffset>-123618</wp:posOffset>
                </wp:positionH>
                <wp:positionV relativeFrom="paragraph">
                  <wp:posOffset>294492</wp:posOffset>
                </wp:positionV>
                <wp:extent cx="2352675" cy="2841330"/>
                <wp:effectExtent l="0" t="0" r="9525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2841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66EC" w:rsidRPr="001866EC" w:rsidRDefault="001866EC" w:rsidP="001866E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1866E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Utstyr </w:t>
                            </w:r>
                          </w:p>
                          <w:p w:rsidR="001866EC" w:rsidRPr="001866EC" w:rsidRDefault="001866EC" w:rsidP="001866E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1866E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batteri </w:t>
                            </w:r>
                          </w:p>
                          <w:p w:rsidR="001866EC" w:rsidRPr="001866EC" w:rsidRDefault="001E7BC2" w:rsidP="001866E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tre</w:t>
                            </w:r>
                            <w:r w:rsidR="001866EC" w:rsidRPr="001866E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ledninger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med krokodilleklemmer</w:t>
                            </w:r>
                            <w:r w:rsidR="001866EC" w:rsidRPr="001866E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1866EC" w:rsidRDefault="00BC037E" w:rsidP="001866E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e</w:t>
                            </w:r>
                            <w:r w:rsidR="001E7BC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i</w:t>
                            </w:r>
                            <w:r w:rsidR="001866EC" w:rsidRPr="001866E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lyspære </w:t>
                            </w:r>
                          </w:p>
                          <w:p w:rsidR="001E7BC2" w:rsidRPr="001866EC" w:rsidRDefault="001E7BC2" w:rsidP="001866E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en lyspæreholder</w:t>
                            </w:r>
                          </w:p>
                          <w:p w:rsidR="001866EC" w:rsidRPr="001866EC" w:rsidRDefault="001866EC" w:rsidP="001866E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1866E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en isoporplate med to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866E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metallstifter </w:t>
                            </w:r>
                          </w:p>
                          <w:p w:rsidR="001866EC" w:rsidRPr="001866EC" w:rsidRDefault="001866EC" w:rsidP="001866E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1866E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en metallbinders</w:t>
                            </w:r>
                          </w:p>
                          <w:p w:rsidR="001866EC" w:rsidRPr="001866EC" w:rsidRDefault="001866EC" w:rsidP="001866EC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866EC" w:rsidRPr="006843E0" w:rsidRDefault="001866EC" w:rsidP="001866E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9.75pt;margin-top:23.2pt;width:185.25pt;height:223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" stroked="f">
                <v:textbox>
                  <w:txbxContent>
                    <w:p w:rsidR="001866EC" w:rsidRPr="001866EC" w:rsidRDefault="001866EC" w:rsidP="001866EC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1866E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Utstyr </w:t>
                      </w:r>
                    </w:p>
                    <w:p w:rsidR="001866EC" w:rsidRPr="001866EC" w:rsidRDefault="001866EC" w:rsidP="001866EC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1866E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batteri </w:t>
                      </w:r>
                    </w:p>
                    <w:p w:rsidR="001866EC" w:rsidRPr="001866EC" w:rsidRDefault="001E7BC2" w:rsidP="001866EC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tre</w:t>
                      </w:r>
                      <w:r w:rsidR="001866EC" w:rsidRPr="001866E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ledninger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med krokodilleklemmer</w:t>
                      </w:r>
                      <w:r w:rsidR="001866EC" w:rsidRPr="001866E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1866EC" w:rsidRDefault="00BC037E" w:rsidP="001866EC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e</w:t>
                      </w:r>
                      <w:r w:rsidR="001E7BC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i</w:t>
                      </w:r>
                      <w:r w:rsidR="001866EC" w:rsidRPr="001866E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lyspære </w:t>
                      </w:r>
                    </w:p>
                    <w:p w:rsidR="001E7BC2" w:rsidRPr="001866EC" w:rsidRDefault="001E7BC2" w:rsidP="001866EC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en lyspæreholder</w:t>
                      </w:r>
                    </w:p>
                    <w:p w:rsidR="001866EC" w:rsidRPr="001866EC" w:rsidRDefault="001866EC" w:rsidP="001866EC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1866E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en isoporplate med to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1866E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metallstifter </w:t>
                      </w:r>
                    </w:p>
                    <w:p w:rsidR="001866EC" w:rsidRPr="001866EC" w:rsidRDefault="001866EC" w:rsidP="001866EC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1866E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en metallbinders</w:t>
                      </w:r>
                    </w:p>
                    <w:p w:rsidR="001866EC" w:rsidRPr="001866EC" w:rsidRDefault="001866EC" w:rsidP="001866EC">
                      <w:pPr>
                        <w:pStyle w:val="Listeavsnit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866EC" w:rsidRPr="006843E0" w:rsidRDefault="001866EC" w:rsidP="001866E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866EC" w:rsidRDefault="001866EC" w:rsidP="00EB2524">
      <w:pPr>
        <w:rPr>
          <w:rFonts w:ascii="Times New Roman" w:hAnsi="Times New Roman" w:cs="Times New Roman"/>
          <w:b/>
          <w:sz w:val="32"/>
          <w:szCs w:val="32"/>
        </w:rPr>
      </w:pPr>
    </w:p>
    <w:p w:rsidR="001866EC" w:rsidRDefault="001866EC" w:rsidP="00EB2524">
      <w:pPr>
        <w:rPr>
          <w:rFonts w:ascii="Times New Roman" w:hAnsi="Times New Roman" w:cs="Times New Roman"/>
          <w:b/>
          <w:sz w:val="32"/>
          <w:szCs w:val="32"/>
        </w:rPr>
      </w:pPr>
    </w:p>
    <w:p w:rsidR="001866EC" w:rsidRDefault="001866EC" w:rsidP="00EB2524">
      <w:pPr>
        <w:rPr>
          <w:rFonts w:ascii="Times New Roman" w:hAnsi="Times New Roman" w:cs="Times New Roman"/>
          <w:b/>
          <w:sz w:val="32"/>
          <w:szCs w:val="32"/>
        </w:rPr>
      </w:pPr>
    </w:p>
    <w:p w:rsidR="001866EC" w:rsidRDefault="001866EC" w:rsidP="00EB2524">
      <w:pPr>
        <w:rPr>
          <w:rFonts w:ascii="Times New Roman" w:hAnsi="Times New Roman" w:cs="Times New Roman"/>
          <w:b/>
          <w:sz w:val="32"/>
          <w:szCs w:val="32"/>
        </w:rPr>
      </w:pPr>
    </w:p>
    <w:p w:rsidR="001866EC" w:rsidRDefault="001866EC" w:rsidP="00EB2524">
      <w:pPr>
        <w:rPr>
          <w:rFonts w:ascii="Times New Roman" w:hAnsi="Times New Roman" w:cs="Times New Roman"/>
          <w:b/>
          <w:sz w:val="32"/>
          <w:szCs w:val="32"/>
        </w:rPr>
      </w:pPr>
    </w:p>
    <w:p w:rsidR="001866EC" w:rsidRDefault="001866EC" w:rsidP="00EB2524">
      <w:pPr>
        <w:rPr>
          <w:rFonts w:ascii="Times New Roman" w:hAnsi="Times New Roman" w:cs="Times New Roman"/>
          <w:b/>
          <w:sz w:val="32"/>
          <w:szCs w:val="32"/>
        </w:rPr>
      </w:pPr>
    </w:p>
    <w:p w:rsidR="00EE4C64" w:rsidRDefault="00EE4C64" w:rsidP="00EB2524">
      <w:pPr>
        <w:rPr>
          <w:rFonts w:ascii="Times New Roman" w:hAnsi="Times New Roman" w:cs="Times New Roman"/>
          <w:b/>
          <w:sz w:val="32"/>
          <w:szCs w:val="32"/>
        </w:rPr>
      </w:pPr>
    </w:p>
    <w:p w:rsidR="001866EC" w:rsidRDefault="00EE4C64" w:rsidP="00EB2524">
      <w:pPr>
        <w:rPr>
          <w:rFonts w:ascii="Times New Roman" w:hAnsi="Times New Roman" w:cs="Times New Roman"/>
          <w:b/>
          <w:sz w:val="32"/>
          <w:szCs w:val="32"/>
        </w:rPr>
      </w:pPr>
      <w:r w:rsidRPr="001866EC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FCEEB36" wp14:editId="50226463">
                <wp:simplePos x="0" y="0"/>
                <wp:positionH relativeFrom="column">
                  <wp:posOffset>90804</wp:posOffset>
                </wp:positionH>
                <wp:positionV relativeFrom="paragraph">
                  <wp:posOffset>224155</wp:posOffset>
                </wp:positionV>
                <wp:extent cx="5381625" cy="3924300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392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19E" w:rsidRPr="00715C40" w:rsidRDefault="00A4447B" w:rsidP="002B419E">
                            <w:r>
                              <w:t xml:space="preserve">           </w:t>
                            </w:r>
                            <w:r w:rsidR="00F4271D">
                              <w:rPr>
                                <w:noProof/>
                              </w:rPr>
                              <w:drawing>
                                <wp:inline distT="0" distB="0" distL="0" distR="0" wp14:anchorId="7534E641" wp14:editId="09725483">
                                  <wp:extent cx="4758901" cy="3733800"/>
                                  <wp:effectExtent l="0" t="0" r="3810" b="0"/>
                                  <wp:docPr id="43" name="Bild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ild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4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518" t="414" r="7084" b="-1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58901" cy="3733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7.15pt;margin-top:17.65pt;width:423.75pt;height:30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" stroked="f">
                <v:textbox>
                  <w:txbxContent>
                    <w:p w:rsidR="002B419E" w:rsidRPr="00715C40" w:rsidRDefault="00A4447B" w:rsidP="002B419E">
                      <w:r>
                        <w:t xml:space="preserve">           </w:t>
                      </w:r>
                      <w:r w:rsidR="00F4271D">
                        <w:rPr>
                          <w:noProof/>
                        </w:rPr>
                        <w:drawing>
                          <wp:inline distT="0" distB="0" distL="0" distR="0" wp14:anchorId="7534E641" wp14:editId="09725483">
                            <wp:extent cx="4758901" cy="3733800"/>
                            <wp:effectExtent l="0" t="0" r="3810" b="0"/>
                            <wp:docPr id="43" name="Bild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ild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4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518" t="414" r="7084" b="-1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4758901" cy="3733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866EC" w:rsidRDefault="001866EC" w:rsidP="00EB2524">
      <w:pPr>
        <w:rPr>
          <w:rFonts w:ascii="Times New Roman" w:hAnsi="Times New Roman" w:cs="Times New Roman"/>
          <w:b/>
          <w:sz w:val="32"/>
          <w:szCs w:val="32"/>
        </w:rPr>
      </w:pPr>
    </w:p>
    <w:p w:rsidR="002B419E" w:rsidRPr="001866EC" w:rsidRDefault="008F42D8" w:rsidP="00F945EF">
      <w:pPr>
        <w:rPr>
          <w:rFonts w:ascii="Times New Roman" w:hAnsi="Times New Roman" w:cs="Times New Roman"/>
          <w:sz w:val="32"/>
          <w:szCs w:val="32"/>
        </w:rPr>
      </w:pPr>
      <w:r w:rsidRPr="001866EC">
        <w:rPr>
          <w:rFonts w:ascii="Times New Roman" w:hAnsi="Times New Roman" w:cs="Times New Roman"/>
          <w:sz w:val="32"/>
          <w:szCs w:val="32"/>
        </w:rPr>
        <w:br/>
      </w:r>
    </w:p>
    <w:p w:rsidR="002B419E" w:rsidRPr="001866EC" w:rsidRDefault="002B419E" w:rsidP="00F945EF">
      <w:pPr>
        <w:rPr>
          <w:rFonts w:ascii="Times New Roman" w:hAnsi="Times New Roman" w:cs="Times New Roman"/>
          <w:sz w:val="32"/>
          <w:szCs w:val="32"/>
        </w:rPr>
      </w:pPr>
    </w:p>
    <w:p w:rsidR="002B419E" w:rsidRPr="001866EC" w:rsidRDefault="002B419E" w:rsidP="00F945EF">
      <w:pPr>
        <w:rPr>
          <w:rFonts w:ascii="Times New Roman" w:hAnsi="Times New Roman" w:cs="Times New Roman"/>
          <w:sz w:val="32"/>
          <w:szCs w:val="32"/>
        </w:rPr>
      </w:pPr>
    </w:p>
    <w:p w:rsidR="002B419E" w:rsidRPr="001866EC" w:rsidRDefault="002B419E" w:rsidP="00F945EF">
      <w:pPr>
        <w:rPr>
          <w:rFonts w:ascii="Times New Roman" w:hAnsi="Times New Roman" w:cs="Times New Roman"/>
          <w:sz w:val="32"/>
          <w:szCs w:val="32"/>
        </w:rPr>
      </w:pPr>
    </w:p>
    <w:p w:rsidR="001866EC" w:rsidRDefault="001866EC" w:rsidP="00F945EF">
      <w:pPr>
        <w:rPr>
          <w:rFonts w:ascii="Times New Roman" w:hAnsi="Times New Roman" w:cs="Times New Roman"/>
          <w:b/>
          <w:sz w:val="32"/>
          <w:szCs w:val="32"/>
        </w:rPr>
      </w:pPr>
    </w:p>
    <w:p w:rsidR="00416AD6" w:rsidRDefault="00416AD6" w:rsidP="00F945EF">
      <w:pPr>
        <w:rPr>
          <w:rFonts w:ascii="Times New Roman" w:hAnsi="Times New Roman" w:cs="Times New Roman"/>
          <w:b/>
          <w:sz w:val="32"/>
          <w:szCs w:val="32"/>
        </w:rPr>
      </w:pPr>
    </w:p>
    <w:p w:rsidR="00F4271D" w:rsidRDefault="00F4271D" w:rsidP="00F945EF">
      <w:pPr>
        <w:rPr>
          <w:rFonts w:ascii="Times New Roman" w:hAnsi="Times New Roman" w:cs="Times New Roman"/>
          <w:b/>
          <w:sz w:val="32"/>
          <w:szCs w:val="32"/>
        </w:rPr>
      </w:pPr>
    </w:p>
    <w:p w:rsidR="00643CA3" w:rsidRDefault="00630193" w:rsidP="00F945EF">
      <w:pPr>
        <w:rPr>
          <w:rFonts w:ascii="Times New Roman" w:hAnsi="Times New Roman" w:cs="Times New Roman"/>
          <w:b/>
          <w:sz w:val="32"/>
          <w:szCs w:val="32"/>
        </w:rPr>
      </w:pPr>
      <w:r w:rsidRPr="00630193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F999205" wp14:editId="61838D66">
                <wp:simplePos x="0" y="0"/>
                <wp:positionH relativeFrom="column">
                  <wp:posOffset>3550920</wp:posOffset>
                </wp:positionH>
                <wp:positionV relativeFrom="paragraph">
                  <wp:posOffset>228009</wp:posOffset>
                </wp:positionV>
                <wp:extent cx="1943735" cy="307340"/>
                <wp:effectExtent l="0" t="0" r="0" b="0"/>
                <wp:wrapNone/>
                <wp:docPr id="5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30193" w:rsidRDefault="00630193" w:rsidP="0063019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Foto: Liv Oddrun Voll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279.6pt;margin-top:17.95pt;width:153.05pt;height:24.2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" filled="f" stroked="f">
                <v:textbox style="mso-fit-shape-to-text:t">
                  <w:txbxContent>
                    <w:p w:rsidR="00630193" w:rsidRDefault="00630193" w:rsidP="0063019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Foto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Liv Oddrun Voll</w:t>
                      </w:r>
                    </w:p>
                  </w:txbxContent>
                </v:textbox>
              </v:shape>
            </w:pict>
          </mc:Fallback>
        </mc:AlternateContent>
      </w:r>
    </w:p>
    <w:p w:rsidR="00FD37EE" w:rsidRDefault="00FD37EE" w:rsidP="00FD37EE">
      <w:pPr>
        <w:rPr>
          <w:rFonts w:ascii="Times New Roman" w:hAnsi="Times New Roman" w:cs="Times New Roman"/>
          <w:b/>
          <w:sz w:val="32"/>
          <w:szCs w:val="32"/>
        </w:rPr>
      </w:pPr>
    </w:p>
    <w:p w:rsidR="005C6973" w:rsidRDefault="005C6973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br w:type="page"/>
      </w:r>
    </w:p>
    <w:p w:rsidR="00715C40" w:rsidRPr="0084039E" w:rsidRDefault="00477E62" w:rsidP="00FD37EE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4039E">
        <w:rPr>
          <w:rFonts w:ascii="Times New Roman" w:hAnsi="Times New Roman" w:cs="Times New Roman"/>
          <w:b/>
          <w:sz w:val="48"/>
          <w:szCs w:val="48"/>
        </w:rPr>
        <w:lastRenderedPageBreak/>
        <w:t>Analyser en bryter</w:t>
      </w:r>
    </w:p>
    <w:p w:rsidR="0084039E" w:rsidRDefault="00CA40A3" w:rsidP="005164D7">
      <w:pPr>
        <w:rPr>
          <w:rFonts w:ascii="Times New Roman" w:hAnsi="Times New Roman" w:cs="Times New Roman"/>
          <w:b/>
          <w:sz w:val="28"/>
          <w:szCs w:val="28"/>
        </w:rPr>
      </w:pPr>
      <w:r w:rsidRPr="006843E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BEA4EE1" wp14:editId="66E0F656">
                <wp:simplePos x="0" y="0"/>
                <wp:positionH relativeFrom="column">
                  <wp:posOffset>-113030</wp:posOffset>
                </wp:positionH>
                <wp:positionV relativeFrom="paragraph">
                  <wp:posOffset>30480</wp:posOffset>
                </wp:positionV>
                <wp:extent cx="2295525" cy="2211070"/>
                <wp:effectExtent l="0" t="0" r="9525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2211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3E0" w:rsidRPr="002A69D8" w:rsidRDefault="006843E0" w:rsidP="006843E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2A69D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Utstyr </w:t>
                            </w:r>
                          </w:p>
                          <w:p w:rsidR="006843E0" w:rsidRPr="002A69D8" w:rsidRDefault="006843E0" w:rsidP="006843E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2A69D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batteri </w:t>
                            </w:r>
                          </w:p>
                          <w:p w:rsidR="00CA40A3" w:rsidRPr="001866EC" w:rsidRDefault="00CA40A3" w:rsidP="00CA40A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tre</w:t>
                            </w:r>
                            <w:r w:rsidRPr="001866E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ledninger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med krokodilleklemmer</w:t>
                            </w:r>
                            <w:r w:rsidRPr="001866E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A40A3" w:rsidRDefault="00CA40A3" w:rsidP="00CA40A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ei</w:t>
                            </w:r>
                            <w:r w:rsidRPr="001866E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lyspære </w:t>
                            </w:r>
                          </w:p>
                          <w:p w:rsidR="00CA40A3" w:rsidRPr="001866EC" w:rsidRDefault="00CA40A3" w:rsidP="00CA40A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en lyspæreholder</w:t>
                            </w:r>
                          </w:p>
                          <w:p w:rsidR="006843E0" w:rsidRPr="002A69D8" w:rsidRDefault="006843E0" w:rsidP="006843E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2A69D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en lampebryter </w:t>
                            </w:r>
                          </w:p>
                          <w:p w:rsidR="006843E0" w:rsidRPr="006843E0" w:rsidRDefault="006843E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8.9pt;margin-top:2.4pt;width:180.75pt;height:174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" stroked="f">
                <v:textbox>
                  <w:txbxContent>
                    <w:p w:rsidR="006843E0" w:rsidRPr="002A69D8" w:rsidRDefault="006843E0" w:rsidP="006843E0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2A69D8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Utstyr </w:t>
                      </w:r>
                    </w:p>
                    <w:p w:rsidR="006843E0" w:rsidRPr="002A69D8" w:rsidRDefault="006843E0" w:rsidP="006843E0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2A69D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batteri </w:t>
                      </w:r>
                    </w:p>
                    <w:p w:rsidR="00CA40A3" w:rsidRPr="001866EC" w:rsidRDefault="00CA40A3" w:rsidP="00CA40A3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tre</w:t>
                      </w:r>
                      <w:r w:rsidRPr="001866E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ledninger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med krokodilleklemmer</w:t>
                      </w:r>
                      <w:r w:rsidRPr="001866E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CA40A3" w:rsidRDefault="00CA40A3" w:rsidP="00CA40A3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ei</w:t>
                      </w:r>
                      <w:r w:rsidRPr="001866E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lyspære </w:t>
                      </w:r>
                    </w:p>
                    <w:p w:rsidR="00CA40A3" w:rsidRPr="001866EC" w:rsidRDefault="00CA40A3" w:rsidP="00CA40A3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en lyspæreholder</w:t>
                      </w:r>
                    </w:p>
                    <w:p w:rsidR="006843E0" w:rsidRPr="002A69D8" w:rsidRDefault="006843E0" w:rsidP="006843E0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2A69D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en lampebryter </w:t>
                      </w:r>
                    </w:p>
                    <w:p w:rsidR="006843E0" w:rsidRPr="006843E0" w:rsidRDefault="006843E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2F88" w:rsidRPr="00A92F88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31E210D" wp14:editId="05E6A23A">
                <wp:simplePos x="0" y="0"/>
                <wp:positionH relativeFrom="column">
                  <wp:posOffset>2081530</wp:posOffset>
                </wp:positionH>
                <wp:positionV relativeFrom="paragraph">
                  <wp:posOffset>34290</wp:posOffset>
                </wp:positionV>
                <wp:extent cx="3352800" cy="2019300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2F88" w:rsidRPr="00A92F88" w:rsidRDefault="00A92F8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5BEB66" wp14:editId="1C62AF74">
                                  <wp:extent cx="3370226" cy="1796902"/>
                                  <wp:effectExtent l="0" t="0" r="1905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9123" cy="18069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63.9pt;margin-top:2.7pt;width:264pt;height:15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" stroked="f">
                <v:textbox>
                  <w:txbxContent>
                    <w:p w:rsidR="00A92F88" w:rsidRPr="00A92F88" w:rsidRDefault="00A92F88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5BEB66" wp14:editId="1C62AF74">
                            <wp:extent cx="3370226" cy="1796902"/>
                            <wp:effectExtent l="0" t="0" r="1905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89123" cy="18069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843E0" w:rsidRDefault="006843E0" w:rsidP="005164D7">
      <w:pPr>
        <w:rPr>
          <w:rFonts w:ascii="Times New Roman" w:hAnsi="Times New Roman" w:cs="Times New Roman"/>
          <w:b/>
          <w:sz w:val="28"/>
          <w:szCs w:val="28"/>
        </w:rPr>
      </w:pPr>
    </w:p>
    <w:p w:rsidR="006843E0" w:rsidRDefault="006843E0" w:rsidP="005164D7">
      <w:pPr>
        <w:rPr>
          <w:rFonts w:ascii="Times New Roman" w:hAnsi="Times New Roman" w:cs="Times New Roman"/>
          <w:b/>
          <w:sz w:val="28"/>
          <w:szCs w:val="28"/>
        </w:rPr>
      </w:pPr>
    </w:p>
    <w:p w:rsidR="006843E0" w:rsidRDefault="006843E0" w:rsidP="005164D7">
      <w:pPr>
        <w:rPr>
          <w:rFonts w:ascii="Times New Roman" w:hAnsi="Times New Roman" w:cs="Times New Roman"/>
          <w:b/>
          <w:sz w:val="28"/>
          <w:szCs w:val="28"/>
        </w:rPr>
      </w:pPr>
    </w:p>
    <w:p w:rsidR="008E5A04" w:rsidRDefault="008E5A04" w:rsidP="00CE2B44">
      <w:pPr>
        <w:rPr>
          <w:rFonts w:ascii="Times New Roman" w:hAnsi="Times New Roman" w:cs="Times New Roman"/>
          <w:b/>
          <w:sz w:val="32"/>
          <w:szCs w:val="32"/>
        </w:rPr>
      </w:pPr>
    </w:p>
    <w:p w:rsidR="005C6973" w:rsidRDefault="005C6973" w:rsidP="00CE2B44">
      <w:pPr>
        <w:rPr>
          <w:rFonts w:ascii="Times New Roman" w:hAnsi="Times New Roman" w:cs="Times New Roman"/>
          <w:b/>
          <w:sz w:val="32"/>
          <w:szCs w:val="32"/>
        </w:rPr>
      </w:pPr>
    </w:p>
    <w:p w:rsidR="00CE2B44" w:rsidRPr="002A69D8" w:rsidRDefault="00CE2B44" w:rsidP="00CE2B44">
      <w:pPr>
        <w:rPr>
          <w:rFonts w:ascii="Times New Roman" w:hAnsi="Times New Roman" w:cs="Times New Roman"/>
          <w:b/>
          <w:sz w:val="32"/>
          <w:szCs w:val="32"/>
        </w:rPr>
      </w:pPr>
      <w:r w:rsidRPr="002A69D8">
        <w:rPr>
          <w:rFonts w:ascii="Times New Roman" w:hAnsi="Times New Roman" w:cs="Times New Roman"/>
          <w:b/>
          <w:sz w:val="32"/>
          <w:szCs w:val="32"/>
        </w:rPr>
        <w:t xml:space="preserve">Instruksjon </w:t>
      </w:r>
    </w:p>
    <w:p w:rsidR="008E5A04" w:rsidRPr="002A69D8" w:rsidRDefault="00CE2B44" w:rsidP="00CE2B44">
      <w:pPr>
        <w:rPr>
          <w:rFonts w:ascii="Times New Roman" w:hAnsi="Times New Roman" w:cs="Times New Roman"/>
          <w:sz w:val="32"/>
          <w:szCs w:val="32"/>
        </w:rPr>
      </w:pPr>
      <w:r w:rsidRPr="002A69D8">
        <w:rPr>
          <w:rFonts w:ascii="Times New Roman" w:hAnsi="Times New Roman" w:cs="Times New Roman"/>
          <w:b/>
          <w:sz w:val="32"/>
          <w:szCs w:val="32"/>
        </w:rPr>
        <w:t>1.</w:t>
      </w:r>
      <w:r w:rsidRPr="002A69D8">
        <w:rPr>
          <w:rFonts w:ascii="Times New Roman" w:hAnsi="Times New Roman" w:cs="Times New Roman"/>
          <w:sz w:val="32"/>
          <w:szCs w:val="32"/>
        </w:rPr>
        <w:t xml:space="preserve"> Plukk fra hverandre b</w:t>
      </w:r>
      <w:r w:rsidR="00F228E2">
        <w:rPr>
          <w:rFonts w:ascii="Times New Roman" w:hAnsi="Times New Roman" w:cs="Times New Roman"/>
          <w:sz w:val="32"/>
          <w:szCs w:val="32"/>
        </w:rPr>
        <w:t>ryteren slik som på bildet over</w:t>
      </w:r>
      <w:r w:rsidRPr="002A69D8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8E5A04" w:rsidRPr="00F228E2" w:rsidRDefault="00CE2B44" w:rsidP="00753B8C">
      <w:pPr>
        <w:rPr>
          <w:rFonts w:ascii="Times New Roman" w:hAnsi="Times New Roman" w:cs="Times New Roman"/>
          <w:sz w:val="32"/>
          <w:szCs w:val="32"/>
        </w:rPr>
      </w:pPr>
      <w:r w:rsidRPr="002A69D8">
        <w:rPr>
          <w:rFonts w:ascii="Times New Roman" w:hAnsi="Times New Roman" w:cs="Times New Roman"/>
          <w:b/>
          <w:sz w:val="32"/>
          <w:szCs w:val="32"/>
        </w:rPr>
        <w:t>2.</w:t>
      </w:r>
      <w:r w:rsidRPr="002A69D8">
        <w:rPr>
          <w:rFonts w:ascii="Times New Roman" w:hAnsi="Times New Roman" w:cs="Times New Roman"/>
          <w:sz w:val="32"/>
          <w:szCs w:val="32"/>
        </w:rPr>
        <w:t xml:space="preserve"> </w:t>
      </w:r>
      <w:r w:rsidR="00F62D2D">
        <w:rPr>
          <w:rFonts w:ascii="Times New Roman" w:hAnsi="Times New Roman" w:cs="Times New Roman"/>
          <w:sz w:val="32"/>
          <w:szCs w:val="32"/>
        </w:rPr>
        <w:t>Koble sammen</w:t>
      </w:r>
      <w:r w:rsidRPr="002A69D8">
        <w:rPr>
          <w:rFonts w:ascii="Times New Roman" w:hAnsi="Times New Roman" w:cs="Times New Roman"/>
          <w:sz w:val="32"/>
          <w:szCs w:val="32"/>
        </w:rPr>
        <w:t xml:space="preserve"> batteri</w:t>
      </w:r>
      <w:r w:rsidR="00E75211">
        <w:rPr>
          <w:rFonts w:ascii="Times New Roman" w:hAnsi="Times New Roman" w:cs="Times New Roman"/>
          <w:sz w:val="32"/>
          <w:szCs w:val="32"/>
        </w:rPr>
        <w:t>, ledninger,</w:t>
      </w:r>
      <w:r w:rsidR="00F62D2D">
        <w:rPr>
          <w:rFonts w:ascii="Times New Roman" w:hAnsi="Times New Roman" w:cs="Times New Roman"/>
          <w:sz w:val="32"/>
          <w:szCs w:val="32"/>
        </w:rPr>
        <w:t xml:space="preserve"> lyspære</w:t>
      </w:r>
      <w:r w:rsidR="00E75211">
        <w:rPr>
          <w:rFonts w:ascii="Times New Roman" w:hAnsi="Times New Roman" w:cs="Times New Roman"/>
          <w:sz w:val="32"/>
          <w:szCs w:val="32"/>
        </w:rPr>
        <w:t xml:space="preserve"> og lyspæreholderen</w:t>
      </w:r>
      <w:r w:rsidRPr="002A69D8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8E5A04" w:rsidRPr="00F62D2D" w:rsidRDefault="00D42EE0" w:rsidP="00F62D2D">
      <w:pPr>
        <w:rPr>
          <w:rFonts w:ascii="Times New Roman" w:hAnsi="Times New Roman" w:cs="Times New Roman"/>
          <w:sz w:val="32"/>
          <w:szCs w:val="32"/>
        </w:rPr>
      </w:pPr>
      <w:r w:rsidRPr="00CE2B44">
        <w:rPr>
          <w:rFonts w:ascii="Times New Roman" w:hAnsi="Times New Roman" w:cs="Times New Roman"/>
          <w:b/>
          <w:sz w:val="32"/>
          <w:szCs w:val="32"/>
        </w:rPr>
        <w:t>3</w:t>
      </w:r>
      <w:r w:rsidR="00F2409E" w:rsidRPr="00CE2B44">
        <w:rPr>
          <w:rFonts w:ascii="Times New Roman" w:hAnsi="Times New Roman" w:cs="Times New Roman"/>
          <w:b/>
          <w:sz w:val="32"/>
          <w:szCs w:val="32"/>
        </w:rPr>
        <w:t>.</w:t>
      </w:r>
      <w:r w:rsidR="0000458D" w:rsidRPr="00CE2B44">
        <w:rPr>
          <w:rFonts w:ascii="Times New Roman" w:hAnsi="Times New Roman" w:cs="Times New Roman"/>
          <w:sz w:val="32"/>
          <w:szCs w:val="32"/>
        </w:rPr>
        <w:t xml:space="preserve"> Hold</w:t>
      </w:r>
      <w:r w:rsidR="00F2409E" w:rsidRPr="00CE2B44">
        <w:rPr>
          <w:rFonts w:ascii="Times New Roman" w:hAnsi="Times New Roman" w:cs="Times New Roman"/>
          <w:sz w:val="32"/>
          <w:szCs w:val="32"/>
        </w:rPr>
        <w:t xml:space="preserve"> ledningene mot de to punktene som er markert med blått</w:t>
      </w:r>
      <w:r w:rsidRPr="00CE2B44">
        <w:rPr>
          <w:rFonts w:ascii="Times New Roman" w:hAnsi="Times New Roman" w:cs="Times New Roman"/>
          <w:sz w:val="32"/>
          <w:szCs w:val="32"/>
        </w:rPr>
        <w:t xml:space="preserve"> på bildet</w:t>
      </w:r>
      <w:r w:rsidR="00F62D2D">
        <w:rPr>
          <w:rFonts w:ascii="Times New Roman" w:hAnsi="Times New Roman" w:cs="Times New Roman"/>
          <w:sz w:val="32"/>
          <w:szCs w:val="32"/>
        </w:rPr>
        <w:t xml:space="preserve"> over</w:t>
      </w:r>
      <w:r w:rsidR="009150D3" w:rsidRPr="00CE2B44">
        <w:rPr>
          <w:rFonts w:ascii="Times New Roman" w:hAnsi="Times New Roman" w:cs="Times New Roman"/>
          <w:sz w:val="32"/>
          <w:szCs w:val="32"/>
        </w:rPr>
        <w:t>. O</w:t>
      </w:r>
      <w:r w:rsidR="000325E2" w:rsidRPr="00CE2B44">
        <w:rPr>
          <w:rFonts w:ascii="Times New Roman" w:hAnsi="Times New Roman" w:cs="Times New Roman"/>
          <w:sz w:val="32"/>
          <w:szCs w:val="32"/>
        </w:rPr>
        <w:t>bserver hva som skjer</w:t>
      </w:r>
      <w:r w:rsidR="00C01594">
        <w:rPr>
          <w:rFonts w:ascii="Times New Roman" w:hAnsi="Times New Roman" w:cs="Times New Roman"/>
          <w:sz w:val="32"/>
          <w:szCs w:val="32"/>
        </w:rPr>
        <w:t xml:space="preserve"> når du trykker på bryteren. </w:t>
      </w:r>
      <w:r w:rsidR="00F62D2D">
        <w:rPr>
          <w:rFonts w:ascii="Times New Roman" w:hAnsi="Times New Roman" w:cs="Times New Roman"/>
          <w:sz w:val="32"/>
          <w:szCs w:val="32"/>
        </w:rPr>
        <w:t xml:space="preserve">Går lyset på? </w:t>
      </w:r>
      <w:r w:rsidR="00F62D2D">
        <w:rPr>
          <w:rFonts w:ascii="Times New Roman" w:hAnsi="Times New Roman" w:cs="Times New Roman"/>
          <w:sz w:val="32"/>
          <w:szCs w:val="32"/>
        </w:rPr>
        <w:br/>
        <w:t>J</w:t>
      </w:r>
      <w:r w:rsidR="00B86613">
        <w:rPr>
          <w:rFonts w:ascii="Times New Roman" w:hAnsi="Times New Roman" w:cs="Times New Roman"/>
          <w:sz w:val="32"/>
          <w:szCs w:val="32"/>
        </w:rPr>
        <w:t xml:space="preserve">a </w:t>
      </w:r>
      <w:r w:rsidR="00F62D2D">
        <w:rPr>
          <w:rFonts w:ascii="Times New Roman" w:hAnsi="Times New Roman" w:cs="Times New Roman"/>
          <w:sz w:val="32"/>
          <w:szCs w:val="32"/>
        </w:rPr>
        <w:tab/>
        <w:t>N</w:t>
      </w:r>
      <w:r w:rsidR="00B86613">
        <w:rPr>
          <w:rFonts w:ascii="Times New Roman" w:hAnsi="Times New Roman" w:cs="Times New Roman"/>
          <w:sz w:val="32"/>
          <w:szCs w:val="32"/>
        </w:rPr>
        <w:t xml:space="preserve">ei </w:t>
      </w:r>
    </w:p>
    <w:p w:rsidR="000D41E7" w:rsidRPr="00AD6AD9" w:rsidRDefault="00D42EE0" w:rsidP="00F62D2D">
      <w:pPr>
        <w:rPr>
          <w:rFonts w:ascii="Times New Roman" w:hAnsi="Times New Roman" w:cs="Times New Roman"/>
          <w:sz w:val="32"/>
          <w:szCs w:val="32"/>
        </w:rPr>
      </w:pPr>
      <w:r w:rsidRPr="00CE2B44">
        <w:rPr>
          <w:rFonts w:ascii="Times New Roman" w:hAnsi="Times New Roman" w:cs="Times New Roman"/>
          <w:b/>
          <w:sz w:val="32"/>
          <w:szCs w:val="32"/>
        </w:rPr>
        <w:t>4</w:t>
      </w:r>
      <w:r w:rsidR="00F2409E" w:rsidRPr="00CE2B44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F2409E" w:rsidRPr="00CE2B44">
        <w:rPr>
          <w:rFonts w:ascii="Times New Roman" w:hAnsi="Times New Roman" w:cs="Times New Roman"/>
          <w:sz w:val="32"/>
          <w:szCs w:val="32"/>
        </w:rPr>
        <w:t>H</w:t>
      </w:r>
      <w:r w:rsidR="000325E2" w:rsidRPr="00CE2B44">
        <w:rPr>
          <w:rFonts w:ascii="Times New Roman" w:hAnsi="Times New Roman" w:cs="Times New Roman"/>
          <w:sz w:val="32"/>
          <w:szCs w:val="32"/>
        </w:rPr>
        <w:t>old</w:t>
      </w:r>
      <w:r w:rsidRPr="00CE2B44">
        <w:rPr>
          <w:rFonts w:ascii="Times New Roman" w:hAnsi="Times New Roman" w:cs="Times New Roman"/>
          <w:sz w:val="32"/>
          <w:szCs w:val="32"/>
        </w:rPr>
        <w:t xml:space="preserve"> ledningene mot de </w:t>
      </w:r>
      <w:r w:rsidR="00F62D2D">
        <w:rPr>
          <w:rFonts w:ascii="Times New Roman" w:hAnsi="Times New Roman" w:cs="Times New Roman"/>
          <w:sz w:val="32"/>
          <w:szCs w:val="32"/>
        </w:rPr>
        <w:t xml:space="preserve">to </w:t>
      </w:r>
      <w:r w:rsidRPr="00CE2B44">
        <w:rPr>
          <w:rFonts w:ascii="Times New Roman" w:hAnsi="Times New Roman" w:cs="Times New Roman"/>
          <w:sz w:val="32"/>
          <w:szCs w:val="32"/>
        </w:rPr>
        <w:t>p</w:t>
      </w:r>
      <w:r w:rsidR="000325E2" w:rsidRPr="00CE2B44">
        <w:rPr>
          <w:rFonts w:ascii="Times New Roman" w:hAnsi="Times New Roman" w:cs="Times New Roman"/>
          <w:sz w:val="32"/>
          <w:szCs w:val="32"/>
        </w:rPr>
        <w:t>unktene som er markert med rødt</w:t>
      </w:r>
      <w:r w:rsidR="00951630">
        <w:rPr>
          <w:rFonts w:ascii="Times New Roman" w:hAnsi="Times New Roman" w:cs="Times New Roman"/>
          <w:sz w:val="32"/>
          <w:szCs w:val="32"/>
        </w:rPr>
        <w:t xml:space="preserve"> på bildet over</w:t>
      </w:r>
      <w:r w:rsidR="009150D3" w:rsidRPr="00CE2B44">
        <w:rPr>
          <w:rFonts w:ascii="Times New Roman" w:hAnsi="Times New Roman" w:cs="Times New Roman"/>
          <w:sz w:val="32"/>
          <w:szCs w:val="32"/>
        </w:rPr>
        <w:t>. O</w:t>
      </w:r>
      <w:r w:rsidR="000325E2" w:rsidRPr="00CE2B44">
        <w:rPr>
          <w:rFonts w:ascii="Times New Roman" w:hAnsi="Times New Roman" w:cs="Times New Roman"/>
          <w:sz w:val="32"/>
          <w:szCs w:val="32"/>
        </w:rPr>
        <w:t>bserver hva som sk</w:t>
      </w:r>
      <w:r w:rsidR="009150D3" w:rsidRPr="00CE2B44">
        <w:rPr>
          <w:rFonts w:ascii="Times New Roman" w:hAnsi="Times New Roman" w:cs="Times New Roman"/>
          <w:sz w:val="32"/>
          <w:szCs w:val="32"/>
        </w:rPr>
        <w:t xml:space="preserve">jer </w:t>
      </w:r>
      <w:r w:rsidR="00CF30DB">
        <w:rPr>
          <w:rFonts w:ascii="Times New Roman" w:hAnsi="Times New Roman" w:cs="Times New Roman"/>
          <w:sz w:val="32"/>
          <w:szCs w:val="32"/>
        </w:rPr>
        <w:t>når du trykker på bryteren.</w:t>
      </w:r>
      <w:r w:rsidR="00F62D2D">
        <w:rPr>
          <w:rFonts w:ascii="Times New Roman" w:hAnsi="Times New Roman" w:cs="Times New Roman"/>
          <w:sz w:val="32"/>
          <w:szCs w:val="32"/>
        </w:rPr>
        <w:t xml:space="preserve"> Går lyset på?</w:t>
      </w:r>
      <w:r w:rsidR="00F62D2D">
        <w:rPr>
          <w:rFonts w:ascii="Times New Roman" w:hAnsi="Times New Roman" w:cs="Times New Roman"/>
          <w:sz w:val="32"/>
          <w:szCs w:val="32"/>
        </w:rPr>
        <w:br/>
        <w:t>J</w:t>
      </w:r>
      <w:r w:rsidR="00B86613">
        <w:rPr>
          <w:rFonts w:ascii="Times New Roman" w:hAnsi="Times New Roman" w:cs="Times New Roman"/>
          <w:sz w:val="32"/>
          <w:szCs w:val="32"/>
        </w:rPr>
        <w:t>a</w:t>
      </w:r>
      <w:r w:rsidR="00F62D2D">
        <w:rPr>
          <w:rFonts w:ascii="Times New Roman" w:hAnsi="Times New Roman" w:cs="Times New Roman"/>
          <w:sz w:val="32"/>
          <w:szCs w:val="32"/>
        </w:rPr>
        <w:tab/>
        <w:t>N</w:t>
      </w:r>
      <w:r w:rsidR="00B86613">
        <w:rPr>
          <w:rFonts w:ascii="Times New Roman" w:hAnsi="Times New Roman" w:cs="Times New Roman"/>
          <w:sz w:val="32"/>
          <w:szCs w:val="32"/>
        </w:rPr>
        <w:t xml:space="preserve">ei </w:t>
      </w:r>
    </w:p>
    <w:p w:rsidR="00BA46C7" w:rsidRPr="00CE2B44" w:rsidRDefault="00753B8C" w:rsidP="0046652D">
      <w:pPr>
        <w:rPr>
          <w:rFonts w:ascii="Times New Roman" w:hAnsi="Times New Roman" w:cs="Times New Roman"/>
          <w:b/>
          <w:sz w:val="32"/>
          <w:szCs w:val="32"/>
        </w:rPr>
      </w:pPr>
      <w:r w:rsidRPr="00CE2B44">
        <w:rPr>
          <w:rFonts w:ascii="Times New Roman" w:hAnsi="Times New Roman" w:cs="Times New Roman"/>
          <w:b/>
          <w:sz w:val="32"/>
          <w:szCs w:val="32"/>
        </w:rPr>
        <w:t>5.</w:t>
      </w:r>
      <w:r w:rsidR="00521DC4">
        <w:rPr>
          <w:rFonts w:ascii="Times New Roman" w:hAnsi="Times New Roman" w:cs="Times New Roman"/>
          <w:sz w:val="32"/>
          <w:szCs w:val="32"/>
        </w:rPr>
        <w:t xml:space="preserve"> Se på bildet under</w:t>
      </w:r>
      <w:r w:rsidR="00AE020F" w:rsidRPr="00CE2B44">
        <w:rPr>
          <w:rFonts w:ascii="Times New Roman" w:hAnsi="Times New Roman" w:cs="Times New Roman"/>
          <w:sz w:val="32"/>
          <w:szCs w:val="32"/>
        </w:rPr>
        <w:t>.</w:t>
      </w:r>
      <w:r w:rsidRPr="00CE2B44">
        <w:rPr>
          <w:rFonts w:ascii="Times New Roman" w:hAnsi="Times New Roman" w:cs="Times New Roman"/>
          <w:sz w:val="32"/>
          <w:szCs w:val="32"/>
        </w:rPr>
        <w:t xml:space="preserve"> </w:t>
      </w:r>
      <w:r w:rsidR="00AE020F" w:rsidRPr="00CE2B44">
        <w:rPr>
          <w:rFonts w:ascii="Times New Roman" w:hAnsi="Times New Roman" w:cs="Times New Roman"/>
          <w:sz w:val="32"/>
          <w:szCs w:val="32"/>
        </w:rPr>
        <w:t xml:space="preserve">Tegn </w:t>
      </w:r>
      <w:r w:rsidR="00CE2B44">
        <w:rPr>
          <w:rFonts w:ascii="Times New Roman" w:hAnsi="Times New Roman" w:cs="Times New Roman"/>
          <w:sz w:val="32"/>
          <w:szCs w:val="32"/>
        </w:rPr>
        <w:t xml:space="preserve">inn </w:t>
      </w:r>
      <w:r w:rsidR="00AE020F" w:rsidRPr="00CE2B44">
        <w:rPr>
          <w:rFonts w:ascii="Times New Roman" w:hAnsi="Times New Roman" w:cs="Times New Roman"/>
          <w:sz w:val="32"/>
          <w:szCs w:val="32"/>
        </w:rPr>
        <w:t xml:space="preserve">en pil </w:t>
      </w:r>
      <w:r w:rsidR="00CE2B44">
        <w:rPr>
          <w:rFonts w:ascii="Times New Roman" w:hAnsi="Times New Roman" w:cs="Times New Roman"/>
          <w:sz w:val="32"/>
          <w:szCs w:val="32"/>
        </w:rPr>
        <w:t xml:space="preserve">på bildet </w:t>
      </w:r>
      <w:r w:rsidR="00521DC4">
        <w:rPr>
          <w:rFonts w:ascii="Times New Roman" w:hAnsi="Times New Roman" w:cs="Times New Roman"/>
          <w:sz w:val="32"/>
          <w:szCs w:val="32"/>
        </w:rPr>
        <w:t>som</w:t>
      </w:r>
      <w:r w:rsidR="00B33E14">
        <w:rPr>
          <w:rFonts w:ascii="Times New Roman" w:hAnsi="Times New Roman" w:cs="Times New Roman"/>
          <w:sz w:val="32"/>
          <w:szCs w:val="32"/>
        </w:rPr>
        <w:t xml:space="preserve"> viser</w:t>
      </w:r>
      <w:r w:rsidR="00CE2B44">
        <w:rPr>
          <w:rFonts w:ascii="Times New Roman" w:hAnsi="Times New Roman" w:cs="Times New Roman"/>
          <w:sz w:val="32"/>
          <w:szCs w:val="32"/>
        </w:rPr>
        <w:t xml:space="preserve"> hvor </w:t>
      </w:r>
      <w:r w:rsidR="00521DC4">
        <w:rPr>
          <w:rFonts w:ascii="Times New Roman" w:hAnsi="Times New Roman" w:cs="Times New Roman"/>
          <w:sz w:val="32"/>
          <w:szCs w:val="32"/>
        </w:rPr>
        <w:t xml:space="preserve">på bryteren </w:t>
      </w:r>
      <w:r w:rsidR="00CE2B44">
        <w:rPr>
          <w:rFonts w:ascii="Times New Roman" w:hAnsi="Times New Roman" w:cs="Times New Roman"/>
          <w:sz w:val="32"/>
          <w:szCs w:val="32"/>
        </w:rPr>
        <w:t>strekkavlasteren sitter</w:t>
      </w:r>
      <w:r w:rsidR="00AE020F" w:rsidRPr="00CE2B44">
        <w:rPr>
          <w:rFonts w:ascii="Times New Roman" w:hAnsi="Times New Roman" w:cs="Times New Roman"/>
          <w:sz w:val="32"/>
          <w:szCs w:val="32"/>
        </w:rPr>
        <w:t xml:space="preserve">. </w:t>
      </w:r>
      <w:r w:rsidRPr="00CE2B44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A720A" w:rsidRDefault="00BA720A" w:rsidP="00BA720A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drawing>
          <wp:inline distT="0" distB="0" distL="0" distR="0" wp14:anchorId="5EFDE282" wp14:editId="4CE77CB4">
            <wp:extent cx="3722415" cy="1400175"/>
            <wp:effectExtent l="0" t="0" r="0" b="0"/>
            <wp:docPr id="44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1"/>
                    <pic:cNvPicPr>
                      <a:picLocks noChangeAspect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9" t="32088" r="3642" b="19633"/>
                    <a:stretch/>
                  </pic:blipFill>
                  <pic:spPr bwMode="auto">
                    <a:xfrm>
                      <a:off x="0" y="0"/>
                      <a:ext cx="3741310" cy="1407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D2D" w:rsidRPr="00BA720A" w:rsidRDefault="00F62D2D" w:rsidP="00BA720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609E5" w:rsidRPr="0046652D" w:rsidRDefault="00660D70" w:rsidP="000609E5">
      <w:pPr>
        <w:jc w:val="center"/>
        <w:rPr>
          <w:b/>
          <w:noProof/>
          <w:sz w:val="48"/>
          <w:szCs w:val="48"/>
        </w:rPr>
      </w:pPr>
      <w:r w:rsidRPr="0046652D">
        <w:rPr>
          <w:rFonts w:ascii="Times New Roman" w:hAnsi="Times New Roman" w:cs="Times New Roman"/>
          <w:b/>
          <w:sz w:val="48"/>
          <w:szCs w:val="48"/>
        </w:rPr>
        <w:lastRenderedPageBreak/>
        <w:t>Ekstraoppgave om bryter</w:t>
      </w:r>
    </w:p>
    <w:p w:rsidR="003E2EF9" w:rsidRDefault="003E2EF9" w:rsidP="000609E5">
      <w:pPr>
        <w:rPr>
          <w:rFonts w:ascii="Times New Roman" w:hAnsi="Times New Roman" w:cs="Times New Roman"/>
          <w:sz w:val="32"/>
          <w:szCs w:val="32"/>
        </w:rPr>
      </w:pPr>
      <w:r w:rsidRPr="003E2EF9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7A7D94F" wp14:editId="2D489653">
                <wp:simplePos x="0" y="0"/>
                <wp:positionH relativeFrom="column">
                  <wp:posOffset>3186430</wp:posOffset>
                </wp:positionH>
                <wp:positionV relativeFrom="paragraph">
                  <wp:posOffset>113665</wp:posOffset>
                </wp:positionV>
                <wp:extent cx="2571750" cy="1676400"/>
                <wp:effectExtent l="0" t="0" r="19050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EF9" w:rsidRPr="003E2EF9" w:rsidRDefault="003E2EF9" w:rsidP="003E2EF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522347" wp14:editId="32204544">
                                  <wp:extent cx="2294338" cy="1607752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48"/>
                                          <a:srcRect l="-2" r="-23" b="396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7534" cy="16099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50.9pt;margin-top:8.95pt;width:202.5pt;height:13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">
                <v:textbox>
                  <w:txbxContent>
                    <w:p w:rsidR="003E2EF9" w:rsidRPr="003E2EF9" w:rsidRDefault="003E2EF9" w:rsidP="003E2EF9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522347" wp14:editId="32204544">
                            <wp:extent cx="2294338" cy="1607752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49"/>
                                    <a:srcRect l="-2" r="-23" b="396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97534" cy="16099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46D0C" w:rsidRDefault="00BE18D4" w:rsidP="003E2EF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Tenk deg at du har</w:t>
      </w:r>
      <w:r w:rsidR="000609E5">
        <w:rPr>
          <w:rFonts w:ascii="Times New Roman" w:hAnsi="Times New Roman" w:cs="Times New Roman"/>
          <w:sz w:val="32"/>
          <w:szCs w:val="32"/>
        </w:rPr>
        <w:t xml:space="preserve"> på deg de </w:t>
      </w:r>
      <w:r w:rsidR="003E2EF9">
        <w:rPr>
          <w:rFonts w:ascii="Times New Roman" w:hAnsi="Times New Roman" w:cs="Times New Roman"/>
          <w:sz w:val="32"/>
          <w:szCs w:val="32"/>
        </w:rPr>
        <w:t xml:space="preserve">magiske </w:t>
      </w:r>
    </w:p>
    <w:p w:rsidR="00746D0C" w:rsidRDefault="003E2EF9" w:rsidP="003E2EF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brillene</w:t>
      </w:r>
      <w:r w:rsidR="00746D0C">
        <w:rPr>
          <w:rFonts w:ascii="Times New Roman" w:hAnsi="Times New Roman" w:cs="Times New Roman"/>
          <w:sz w:val="32"/>
          <w:szCs w:val="32"/>
        </w:rPr>
        <w:t xml:space="preserve"> som gjør at </w:t>
      </w:r>
      <w:r>
        <w:rPr>
          <w:rFonts w:ascii="Times New Roman" w:hAnsi="Times New Roman" w:cs="Times New Roman"/>
          <w:sz w:val="32"/>
          <w:szCs w:val="32"/>
        </w:rPr>
        <w:t>du kan</w:t>
      </w:r>
      <w:r w:rsidR="00746D0C">
        <w:rPr>
          <w:rFonts w:ascii="Times New Roman" w:hAnsi="Times New Roman" w:cs="Times New Roman"/>
          <w:sz w:val="32"/>
          <w:szCs w:val="32"/>
        </w:rPr>
        <w:t xml:space="preserve"> se hvordan </w:t>
      </w:r>
    </w:p>
    <w:p w:rsidR="00660D70" w:rsidRPr="003E2EF9" w:rsidRDefault="00746D0C" w:rsidP="003E2EF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det ser ut </w:t>
      </w:r>
      <w:r w:rsidR="003E2EF9">
        <w:rPr>
          <w:rFonts w:ascii="Times New Roman" w:hAnsi="Times New Roman" w:cs="Times New Roman"/>
          <w:sz w:val="32"/>
          <w:szCs w:val="32"/>
        </w:rPr>
        <w:t xml:space="preserve">inni ledningen. </w:t>
      </w:r>
      <w:r w:rsidR="000609E5">
        <w:rPr>
          <w:rFonts w:ascii="Times New Roman" w:hAnsi="Times New Roman" w:cs="Times New Roman"/>
          <w:sz w:val="32"/>
          <w:szCs w:val="32"/>
        </w:rPr>
        <w:t xml:space="preserve">                                               </w:t>
      </w:r>
    </w:p>
    <w:p w:rsidR="00660D70" w:rsidRDefault="00630193" w:rsidP="007A73FD">
      <w:pPr>
        <w:rPr>
          <w:rFonts w:ascii="Times New Roman" w:hAnsi="Times New Roman" w:cs="Times New Roman"/>
          <w:sz w:val="40"/>
          <w:szCs w:val="40"/>
        </w:rPr>
      </w:pPr>
      <w:r w:rsidRPr="00630193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7CC2AA2" wp14:editId="5E8C4398">
                <wp:simplePos x="0" y="0"/>
                <wp:positionH relativeFrom="column">
                  <wp:posOffset>4199300</wp:posOffset>
                </wp:positionH>
                <wp:positionV relativeFrom="paragraph">
                  <wp:posOffset>222885</wp:posOffset>
                </wp:positionV>
                <wp:extent cx="1943735" cy="307340"/>
                <wp:effectExtent l="0" t="0" r="0" b="0"/>
                <wp:wrapNone/>
                <wp:docPr id="52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30193" w:rsidRDefault="00630193" w:rsidP="0063019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Ill.: Nina Myklebust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margin-left:330.65pt;margin-top:17.55pt;width:153.05pt;height:24.2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" filled="f" stroked="f">
                <v:textbox style="mso-fit-shape-to-text:t">
                  <w:txbxContent>
                    <w:p w:rsidR="00630193" w:rsidRDefault="00630193" w:rsidP="0063019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Ill.: Nina Myklebust</w:t>
                      </w:r>
                    </w:p>
                  </w:txbxContent>
                </v:textbox>
              </v:shape>
            </w:pict>
          </mc:Fallback>
        </mc:AlternateContent>
      </w:r>
    </w:p>
    <w:p w:rsidR="00532A56" w:rsidRDefault="00350227" w:rsidP="007A73FD">
      <w:pPr>
        <w:rPr>
          <w:rFonts w:ascii="Times New Roman" w:hAnsi="Times New Roman" w:cs="Times New Roman"/>
          <w:sz w:val="32"/>
          <w:szCs w:val="32"/>
        </w:rPr>
      </w:pPr>
      <w:r w:rsidRPr="00746D0C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4BBB3D6" wp14:editId="3FEEEFBC">
                <wp:simplePos x="0" y="0"/>
                <wp:positionH relativeFrom="column">
                  <wp:posOffset>52705</wp:posOffset>
                </wp:positionH>
                <wp:positionV relativeFrom="paragraph">
                  <wp:posOffset>582295</wp:posOffset>
                </wp:positionV>
                <wp:extent cx="5314950" cy="2590800"/>
                <wp:effectExtent l="0" t="0" r="19050" b="190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6D0C" w:rsidRPr="00746D0C" w:rsidRDefault="00746D0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4.15pt;margin-top:45.85pt;width:418.5pt;height:20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">
                <v:textbox>
                  <w:txbxContent>
                    <w:p w:rsidR="00746D0C" w:rsidRPr="00746D0C" w:rsidRDefault="00746D0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6572" w:rsidRPr="00EA72EF">
        <w:rPr>
          <w:rFonts w:ascii="Times New Roman" w:hAnsi="Times New Roman" w:cs="Times New Roman"/>
          <w:b/>
          <w:sz w:val="32"/>
          <w:szCs w:val="32"/>
        </w:rPr>
        <w:t>1.</w:t>
      </w:r>
      <w:r w:rsidR="00176572" w:rsidRPr="00176572">
        <w:rPr>
          <w:rFonts w:ascii="Times New Roman" w:hAnsi="Times New Roman" w:cs="Times New Roman"/>
          <w:sz w:val="32"/>
          <w:szCs w:val="32"/>
        </w:rPr>
        <w:t xml:space="preserve"> </w:t>
      </w:r>
      <w:r w:rsidR="00532A56">
        <w:rPr>
          <w:rFonts w:ascii="Times New Roman" w:hAnsi="Times New Roman" w:cs="Times New Roman"/>
          <w:sz w:val="32"/>
          <w:szCs w:val="32"/>
        </w:rPr>
        <w:t xml:space="preserve">Tegn hva som skjer med elektronene i ledningen når bryteren er slått på. </w:t>
      </w:r>
    </w:p>
    <w:p w:rsidR="00532A56" w:rsidRDefault="00532A56" w:rsidP="007A73FD">
      <w:pPr>
        <w:rPr>
          <w:rFonts w:ascii="Times New Roman" w:hAnsi="Times New Roman" w:cs="Times New Roman"/>
          <w:sz w:val="32"/>
          <w:szCs w:val="32"/>
        </w:rPr>
      </w:pPr>
    </w:p>
    <w:p w:rsidR="00532A56" w:rsidRDefault="00532A56" w:rsidP="007A73FD">
      <w:pPr>
        <w:rPr>
          <w:rFonts w:ascii="Times New Roman" w:hAnsi="Times New Roman" w:cs="Times New Roman"/>
          <w:sz w:val="32"/>
          <w:szCs w:val="32"/>
        </w:rPr>
      </w:pPr>
    </w:p>
    <w:p w:rsidR="00EA72EF" w:rsidRDefault="00EA72EF" w:rsidP="007A73FD">
      <w:pPr>
        <w:rPr>
          <w:rFonts w:ascii="Times New Roman" w:hAnsi="Times New Roman" w:cs="Times New Roman"/>
          <w:sz w:val="32"/>
          <w:szCs w:val="32"/>
        </w:rPr>
      </w:pPr>
    </w:p>
    <w:p w:rsidR="00EA72EF" w:rsidRDefault="00EA72EF" w:rsidP="007A73FD">
      <w:pPr>
        <w:rPr>
          <w:rFonts w:ascii="Times New Roman" w:hAnsi="Times New Roman" w:cs="Times New Roman"/>
          <w:sz w:val="32"/>
          <w:szCs w:val="32"/>
        </w:rPr>
      </w:pPr>
    </w:p>
    <w:p w:rsidR="00532A56" w:rsidRDefault="00532A56" w:rsidP="007A73FD">
      <w:pPr>
        <w:rPr>
          <w:rFonts w:ascii="Times New Roman" w:hAnsi="Times New Roman" w:cs="Times New Roman"/>
          <w:sz w:val="32"/>
          <w:szCs w:val="32"/>
        </w:rPr>
      </w:pPr>
    </w:p>
    <w:p w:rsidR="00BE18D4" w:rsidRDefault="00BE18D4" w:rsidP="007A73FD">
      <w:pPr>
        <w:rPr>
          <w:rFonts w:ascii="Times New Roman" w:hAnsi="Times New Roman" w:cs="Times New Roman"/>
          <w:b/>
          <w:sz w:val="32"/>
          <w:szCs w:val="32"/>
        </w:rPr>
      </w:pPr>
    </w:p>
    <w:p w:rsidR="00BE18D4" w:rsidRDefault="00BE18D4" w:rsidP="007A73FD">
      <w:pPr>
        <w:rPr>
          <w:rFonts w:ascii="Times New Roman" w:hAnsi="Times New Roman" w:cs="Times New Roman"/>
          <w:b/>
          <w:sz w:val="32"/>
          <w:szCs w:val="32"/>
        </w:rPr>
      </w:pPr>
    </w:p>
    <w:p w:rsidR="00660D70" w:rsidRPr="00176572" w:rsidRDefault="00350227" w:rsidP="007A73FD">
      <w:pPr>
        <w:rPr>
          <w:rFonts w:ascii="Times New Roman" w:hAnsi="Times New Roman" w:cs="Times New Roman"/>
          <w:sz w:val="32"/>
          <w:szCs w:val="32"/>
        </w:rPr>
      </w:pPr>
      <w:r w:rsidRPr="00746D0C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C6FD4B7" wp14:editId="79404D04">
                <wp:simplePos x="0" y="0"/>
                <wp:positionH relativeFrom="column">
                  <wp:posOffset>52070</wp:posOffset>
                </wp:positionH>
                <wp:positionV relativeFrom="paragraph">
                  <wp:posOffset>615315</wp:posOffset>
                </wp:positionV>
                <wp:extent cx="5362575" cy="2800350"/>
                <wp:effectExtent l="0" t="0" r="28575" b="1905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227" w:rsidRPr="00746D0C" w:rsidRDefault="00350227" w:rsidP="0035022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4.1pt;margin-top:48.45pt;width:422.25pt;height:220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">
                <v:textbox>
                  <w:txbxContent>
                    <w:p w:rsidR="00350227" w:rsidRPr="00746D0C" w:rsidRDefault="00350227" w:rsidP="0035022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2A56" w:rsidRPr="00EA72EF">
        <w:rPr>
          <w:rFonts w:ascii="Times New Roman" w:hAnsi="Times New Roman" w:cs="Times New Roman"/>
          <w:b/>
          <w:sz w:val="32"/>
          <w:szCs w:val="32"/>
        </w:rPr>
        <w:t>2.</w:t>
      </w:r>
      <w:r w:rsidR="00532A56">
        <w:rPr>
          <w:rFonts w:ascii="Times New Roman" w:hAnsi="Times New Roman" w:cs="Times New Roman"/>
          <w:sz w:val="32"/>
          <w:szCs w:val="32"/>
        </w:rPr>
        <w:t xml:space="preserve"> Tegn hva som skjer med elektronene inni ledningen når bryteren er slått av.  </w:t>
      </w:r>
    </w:p>
    <w:p w:rsidR="00660D70" w:rsidRDefault="00660D70" w:rsidP="007A73FD">
      <w:pPr>
        <w:rPr>
          <w:rFonts w:ascii="Times New Roman" w:hAnsi="Times New Roman" w:cs="Times New Roman"/>
          <w:sz w:val="40"/>
          <w:szCs w:val="40"/>
        </w:rPr>
      </w:pPr>
    </w:p>
    <w:p w:rsidR="00660D70" w:rsidRDefault="00660D70" w:rsidP="007A73FD">
      <w:pPr>
        <w:rPr>
          <w:rFonts w:ascii="Times New Roman" w:hAnsi="Times New Roman" w:cs="Times New Roman"/>
          <w:sz w:val="40"/>
          <w:szCs w:val="40"/>
        </w:rPr>
      </w:pPr>
    </w:p>
    <w:p w:rsidR="00660D70" w:rsidRDefault="00660D70" w:rsidP="007A73FD">
      <w:pPr>
        <w:rPr>
          <w:rFonts w:ascii="Times New Roman" w:hAnsi="Times New Roman" w:cs="Times New Roman"/>
          <w:sz w:val="40"/>
          <w:szCs w:val="40"/>
        </w:rPr>
      </w:pPr>
    </w:p>
    <w:p w:rsidR="00660D70" w:rsidRDefault="00660D70" w:rsidP="007A73FD">
      <w:pPr>
        <w:rPr>
          <w:rFonts w:ascii="Times New Roman" w:hAnsi="Times New Roman" w:cs="Times New Roman"/>
          <w:sz w:val="40"/>
          <w:szCs w:val="40"/>
        </w:rPr>
      </w:pPr>
    </w:p>
    <w:p w:rsidR="00660D70" w:rsidRDefault="00660D70" w:rsidP="007A73FD">
      <w:pPr>
        <w:rPr>
          <w:rFonts w:ascii="Times New Roman" w:hAnsi="Times New Roman" w:cs="Times New Roman"/>
          <w:sz w:val="40"/>
          <w:szCs w:val="40"/>
        </w:rPr>
      </w:pPr>
    </w:p>
    <w:p w:rsidR="00EE66E4" w:rsidRPr="00EE66E4" w:rsidRDefault="00D37DC2" w:rsidP="00D37DC2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044964">
        <w:rPr>
          <w:rFonts w:ascii="Times New Roman" w:hAnsi="Times New Roman" w:cs="Times New Roman"/>
          <w:b/>
          <w:noProof/>
          <w:sz w:val="48"/>
          <w:szCs w:val="48"/>
        </w:rPr>
        <w:lastRenderedPageBreak/>
        <w:drawing>
          <wp:anchor distT="0" distB="0" distL="114300" distR="114300" simplePos="0" relativeHeight="251803648" behindDoc="0" locked="0" layoutInCell="1" allowOverlap="1" wp14:anchorId="3C940944" wp14:editId="16344E7F">
            <wp:simplePos x="0" y="0"/>
            <wp:positionH relativeFrom="margin">
              <wp:posOffset>3980180</wp:posOffset>
            </wp:positionH>
            <wp:positionV relativeFrom="margin">
              <wp:posOffset>-177165</wp:posOffset>
            </wp:positionV>
            <wp:extent cx="1711325" cy="8898890"/>
            <wp:effectExtent l="0" t="0" r="3175" b="0"/>
            <wp:wrapSquare wrapText="bothSides"/>
            <wp:docPr id="46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bling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889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E66E4" w:rsidRPr="00044964">
        <w:rPr>
          <w:rFonts w:ascii="Times New Roman" w:hAnsi="Times New Roman" w:cs="Times New Roman"/>
          <w:b/>
          <w:sz w:val="48"/>
          <w:szCs w:val="48"/>
        </w:rPr>
        <w:t>Den elektriske kretsen er et system</w:t>
      </w:r>
      <w:r w:rsidR="00EE66E4" w:rsidRPr="00EE66E4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</w:p>
    <w:p w:rsidR="007E0AE0" w:rsidRPr="005A50AC" w:rsidRDefault="007E0AE0" w:rsidP="000A0C1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47E5D" w:rsidRDefault="00B47E5D" w:rsidP="005A50A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Hvordan jobber delene sammen i dette systemet? Tegn </w:t>
      </w:r>
      <w:r w:rsidR="00962924">
        <w:rPr>
          <w:rFonts w:ascii="Times New Roman" w:hAnsi="Times New Roman" w:cs="Times New Roman"/>
          <w:sz w:val="36"/>
          <w:szCs w:val="36"/>
        </w:rPr>
        <w:t>hvor strømmen går</w:t>
      </w:r>
      <w:r>
        <w:rPr>
          <w:rFonts w:ascii="Times New Roman" w:hAnsi="Times New Roman" w:cs="Times New Roman"/>
          <w:sz w:val="36"/>
          <w:szCs w:val="36"/>
        </w:rPr>
        <w:t xml:space="preserve"> fra</w:t>
      </w:r>
      <w:r w:rsidR="00D83A22">
        <w:rPr>
          <w:rFonts w:ascii="Times New Roman" w:hAnsi="Times New Roman" w:cs="Times New Roman"/>
          <w:sz w:val="36"/>
          <w:szCs w:val="36"/>
        </w:rPr>
        <w:t xml:space="preserve"> del</w:t>
      </w:r>
      <w:r>
        <w:rPr>
          <w:rFonts w:ascii="Times New Roman" w:hAnsi="Times New Roman" w:cs="Times New Roman"/>
          <w:sz w:val="36"/>
          <w:szCs w:val="36"/>
        </w:rPr>
        <w:t xml:space="preserve"> til del i den</w:t>
      </w:r>
      <w:r w:rsidR="00962924">
        <w:rPr>
          <w:rFonts w:ascii="Times New Roman" w:hAnsi="Times New Roman" w:cs="Times New Roman"/>
          <w:sz w:val="36"/>
          <w:szCs w:val="36"/>
        </w:rPr>
        <w:t xml:space="preserve"> elektriske kretsen. </w:t>
      </w:r>
    </w:p>
    <w:p w:rsidR="0047680A" w:rsidRPr="00865E3E" w:rsidRDefault="00A423AE" w:rsidP="005A50A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Tegn</w:t>
      </w:r>
      <w:r w:rsidR="00B47E5D">
        <w:rPr>
          <w:rFonts w:ascii="Times New Roman" w:hAnsi="Times New Roman" w:cs="Times New Roman"/>
          <w:sz w:val="36"/>
          <w:szCs w:val="36"/>
        </w:rPr>
        <w:t xml:space="preserve"> rød</w:t>
      </w:r>
      <w:r>
        <w:rPr>
          <w:rFonts w:ascii="Times New Roman" w:hAnsi="Times New Roman" w:cs="Times New Roman"/>
          <w:sz w:val="36"/>
          <w:szCs w:val="36"/>
        </w:rPr>
        <w:t>e streker mellom delene</w:t>
      </w:r>
      <w:r w:rsidR="00B47E5D">
        <w:rPr>
          <w:rFonts w:ascii="Times New Roman" w:hAnsi="Times New Roman" w:cs="Times New Roman"/>
          <w:sz w:val="36"/>
          <w:szCs w:val="36"/>
        </w:rPr>
        <w:t xml:space="preserve"> fra stikkontakt</w:t>
      </w:r>
      <w:r>
        <w:rPr>
          <w:rFonts w:ascii="Times New Roman" w:hAnsi="Times New Roman" w:cs="Times New Roman"/>
          <w:sz w:val="36"/>
          <w:szCs w:val="36"/>
        </w:rPr>
        <w:t>en</w:t>
      </w:r>
      <w:r w:rsidR="00B47E5D">
        <w:rPr>
          <w:rFonts w:ascii="Times New Roman" w:hAnsi="Times New Roman" w:cs="Times New Roman"/>
          <w:sz w:val="36"/>
          <w:szCs w:val="36"/>
        </w:rPr>
        <w:t xml:space="preserve"> til lyspær</w:t>
      </w:r>
      <w:r>
        <w:rPr>
          <w:rFonts w:ascii="Times New Roman" w:hAnsi="Times New Roman" w:cs="Times New Roman"/>
          <w:sz w:val="36"/>
          <w:szCs w:val="36"/>
        </w:rPr>
        <w:t>a</w:t>
      </w:r>
      <w:r w:rsidR="00B47E5D">
        <w:rPr>
          <w:rFonts w:ascii="Times New Roman" w:hAnsi="Times New Roman" w:cs="Times New Roman"/>
          <w:sz w:val="36"/>
          <w:szCs w:val="36"/>
        </w:rPr>
        <w:t>, og svart</w:t>
      </w:r>
      <w:r>
        <w:rPr>
          <w:rFonts w:ascii="Times New Roman" w:hAnsi="Times New Roman" w:cs="Times New Roman"/>
          <w:sz w:val="36"/>
          <w:szCs w:val="36"/>
        </w:rPr>
        <w:t>e</w:t>
      </w:r>
      <w:r w:rsidR="00B47E5D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streker</w:t>
      </w:r>
      <w:r w:rsidR="00B47E5D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mellom delene </w:t>
      </w:r>
      <w:r w:rsidR="00B47E5D">
        <w:rPr>
          <w:rFonts w:ascii="Times New Roman" w:hAnsi="Times New Roman" w:cs="Times New Roman"/>
          <w:sz w:val="36"/>
          <w:szCs w:val="36"/>
        </w:rPr>
        <w:t>fra lyspær</w:t>
      </w:r>
      <w:r>
        <w:rPr>
          <w:rFonts w:ascii="Times New Roman" w:hAnsi="Times New Roman" w:cs="Times New Roman"/>
          <w:sz w:val="36"/>
          <w:szCs w:val="36"/>
        </w:rPr>
        <w:t>a</w:t>
      </w:r>
      <w:r w:rsidR="00B47E5D">
        <w:rPr>
          <w:rFonts w:ascii="Times New Roman" w:hAnsi="Times New Roman" w:cs="Times New Roman"/>
          <w:sz w:val="36"/>
          <w:szCs w:val="36"/>
        </w:rPr>
        <w:t xml:space="preserve"> tilbake til stikkontakt</w:t>
      </w:r>
      <w:r>
        <w:rPr>
          <w:rFonts w:ascii="Times New Roman" w:hAnsi="Times New Roman" w:cs="Times New Roman"/>
          <w:sz w:val="36"/>
          <w:szCs w:val="36"/>
        </w:rPr>
        <w:t>en</w:t>
      </w:r>
      <w:r w:rsidR="00962924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47680A" w:rsidRDefault="0047680A" w:rsidP="000A0C1C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E0AE0" w:rsidRPr="00D719ED" w:rsidRDefault="007E0AE0" w:rsidP="0047680A">
      <w:pPr>
        <w:rPr>
          <w:rFonts w:ascii="Times New Roman" w:hAnsi="Times New Roman" w:cs="Times New Roman"/>
          <w:sz w:val="48"/>
          <w:szCs w:val="48"/>
        </w:rPr>
      </w:pPr>
    </w:p>
    <w:p w:rsidR="007E0AE0" w:rsidRDefault="007E0AE0" w:rsidP="00865DB2">
      <w:pPr>
        <w:rPr>
          <w:rFonts w:ascii="Times New Roman" w:hAnsi="Times New Roman" w:cs="Times New Roman"/>
          <w:b/>
          <w:sz w:val="48"/>
          <w:szCs w:val="48"/>
        </w:rPr>
      </w:pPr>
    </w:p>
    <w:p w:rsidR="00D37DC2" w:rsidRDefault="00D37DC2" w:rsidP="00991AC0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37DC2" w:rsidRDefault="00D37DC2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br w:type="page"/>
      </w:r>
    </w:p>
    <w:p w:rsidR="000A0C1C" w:rsidRPr="00991AC0" w:rsidRDefault="00710ACB" w:rsidP="00991AC0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A0C1C">
        <w:rPr>
          <w:rFonts w:ascii="Times New Roman" w:hAnsi="Times New Roman" w:cs="Times New Roman"/>
          <w:b/>
          <w:sz w:val="48"/>
          <w:szCs w:val="48"/>
        </w:rPr>
        <w:lastRenderedPageBreak/>
        <w:t xml:space="preserve">Symboler </w:t>
      </w:r>
      <w:r w:rsidR="00CA6903" w:rsidRPr="000A0C1C">
        <w:rPr>
          <w:rFonts w:ascii="Times New Roman" w:hAnsi="Times New Roman" w:cs="Times New Roman"/>
          <w:b/>
          <w:sz w:val="48"/>
          <w:szCs w:val="48"/>
        </w:rPr>
        <w:t>i den elektriske kretsen</w:t>
      </w:r>
    </w:p>
    <w:p w:rsidR="000A0C1C" w:rsidRDefault="000A0C1C" w:rsidP="000A0C1C">
      <w:pPr>
        <w:rPr>
          <w:rFonts w:ascii="Times New Roman" w:hAnsi="Times New Roman" w:cs="Times New Roman"/>
          <w:sz w:val="36"/>
          <w:szCs w:val="36"/>
        </w:rPr>
      </w:pPr>
      <w:r w:rsidRPr="00517904">
        <w:rPr>
          <w:rFonts w:ascii="Times New Roman" w:hAnsi="Times New Roman" w:cs="Times New Roman"/>
          <w:sz w:val="36"/>
          <w:szCs w:val="36"/>
        </w:rPr>
        <w:t>P</w:t>
      </w:r>
      <w:r>
        <w:rPr>
          <w:rFonts w:ascii="Times New Roman" w:hAnsi="Times New Roman" w:cs="Times New Roman"/>
          <w:sz w:val="36"/>
          <w:szCs w:val="36"/>
        </w:rPr>
        <w:t xml:space="preserve">lasser ordene ved riktig symbol. Skriv med blyant slik at du kan endre på det senere hvis du skifter mening. </w:t>
      </w:r>
    </w:p>
    <w:p w:rsidR="000A6987" w:rsidRPr="00517904" w:rsidRDefault="000A6987" w:rsidP="000A0C1C">
      <w:pPr>
        <w:rPr>
          <w:rFonts w:ascii="Times New Roman" w:hAnsi="Times New Roman" w:cs="Times New Roman"/>
          <w:sz w:val="36"/>
          <w:szCs w:val="36"/>
        </w:rPr>
      </w:pPr>
    </w:p>
    <w:p w:rsidR="000A0C1C" w:rsidRPr="00DA32A5" w:rsidRDefault="000A0C1C" w:rsidP="000A0C1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36"/>
          <w:szCs w:val="36"/>
        </w:rPr>
      </w:pPr>
      <w:r w:rsidRPr="00DA32A5">
        <w:rPr>
          <w:rFonts w:ascii="Times New Roman" w:hAnsi="Times New Roman" w:cs="Times New Roman"/>
          <w:sz w:val="36"/>
          <w:szCs w:val="36"/>
        </w:rPr>
        <w:t xml:space="preserve">Bryter </w:t>
      </w:r>
    </w:p>
    <w:p w:rsidR="000A0C1C" w:rsidRDefault="000A0C1C" w:rsidP="000A0C1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36"/>
          <w:szCs w:val="36"/>
        </w:rPr>
      </w:pPr>
      <w:r w:rsidRPr="00DA32A5">
        <w:rPr>
          <w:rFonts w:ascii="Times New Roman" w:hAnsi="Times New Roman" w:cs="Times New Roman"/>
          <w:sz w:val="36"/>
          <w:szCs w:val="36"/>
        </w:rPr>
        <w:t xml:space="preserve">Ledning </w:t>
      </w:r>
    </w:p>
    <w:p w:rsidR="000A6987" w:rsidRPr="00DA32A5" w:rsidRDefault="00362281" w:rsidP="000A0C1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Koblingsklemme</w:t>
      </w:r>
    </w:p>
    <w:p w:rsidR="000A0C1C" w:rsidRDefault="000A0C1C" w:rsidP="000A0C1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36"/>
          <w:szCs w:val="36"/>
        </w:rPr>
      </w:pPr>
      <w:r w:rsidRPr="00DA32A5">
        <w:rPr>
          <w:rFonts w:ascii="Times New Roman" w:hAnsi="Times New Roman" w:cs="Times New Roman"/>
          <w:sz w:val="36"/>
          <w:szCs w:val="36"/>
        </w:rPr>
        <w:t>Lampe</w:t>
      </w:r>
    </w:p>
    <w:p w:rsidR="000A0C1C" w:rsidRPr="00A138E0" w:rsidRDefault="000A0C1C" w:rsidP="000A0C1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36"/>
          <w:szCs w:val="36"/>
        </w:rPr>
      </w:pPr>
      <w:r w:rsidRPr="00DA32A5">
        <w:rPr>
          <w:rFonts w:ascii="Times New Roman" w:hAnsi="Times New Roman" w:cs="Times New Roman"/>
          <w:sz w:val="36"/>
          <w:szCs w:val="36"/>
        </w:rPr>
        <w:t>Batteri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</w:p>
    <w:p w:rsidR="000A0C1C" w:rsidRPr="000A6987" w:rsidRDefault="000A0C1C" w:rsidP="000A0C1C">
      <w:pPr>
        <w:rPr>
          <w:noProof/>
          <w:lang w:eastAsia="en-GB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BC71EE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Pr="00BC71EE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0A0C1C" w:rsidRPr="007B58C6" w:rsidRDefault="00EB1B3B" w:rsidP="000A0C1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ED0067F" wp14:editId="0D9642EE">
                <wp:simplePos x="0" y="0"/>
                <wp:positionH relativeFrom="margin">
                  <wp:posOffset>2376805</wp:posOffset>
                </wp:positionH>
                <wp:positionV relativeFrom="paragraph">
                  <wp:posOffset>1165860</wp:posOffset>
                </wp:positionV>
                <wp:extent cx="1168400" cy="299720"/>
                <wp:effectExtent l="19050" t="19050" r="12700" b="43180"/>
                <wp:wrapNone/>
                <wp:docPr id="17" name="Pil: venstr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299720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il: venstre 2" o:spid="_x0000_s1026" type="#_x0000_t66" style="position:absolute;margin-left:187.15pt;margin-top:91.8pt;width:92pt;height:23.6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" adj="2770" fillcolor="#5b9bd5" strokecolor="#41719c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89263A0" wp14:editId="0304CFB0">
                <wp:simplePos x="0" y="0"/>
                <wp:positionH relativeFrom="margin">
                  <wp:posOffset>2385695</wp:posOffset>
                </wp:positionH>
                <wp:positionV relativeFrom="paragraph">
                  <wp:posOffset>2366010</wp:posOffset>
                </wp:positionV>
                <wp:extent cx="1158875" cy="299720"/>
                <wp:effectExtent l="19050" t="19050" r="22225" b="43180"/>
                <wp:wrapNone/>
                <wp:docPr id="1" name="Pil: venst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875" cy="299720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il: venstre 3" o:spid="_x0000_s1026" type="#_x0000_t66" style="position:absolute;margin-left:187.85pt;margin-top:186.3pt;width:91.25pt;height:23.6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" adj="2793" fillcolor="#5b9bd5" strokecolor="#41719c" strokeweight="1pt">
                <w10:wrap anchorx="margin"/>
              </v:shape>
            </w:pict>
          </mc:Fallback>
        </mc:AlternateContent>
      </w:r>
      <w:r w:rsidR="00BB2D7E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AA04F41" wp14:editId="230D52EC">
                <wp:simplePos x="0" y="0"/>
                <wp:positionH relativeFrom="margin">
                  <wp:posOffset>2390140</wp:posOffset>
                </wp:positionH>
                <wp:positionV relativeFrom="paragraph">
                  <wp:posOffset>43815</wp:posOffset>
                </wp:positionV>
                <wp:extent cx="1104900" cy="299720"/>
                <wp:effectExtent l="19050" t="19050" r="19050" b="43180"/>
                <wp:wrapNone/>
                <wp:docPr id="12" name="Pil: venstr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299720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il: venstre 2" o:spid="_x0000_s1026" type="#_x0000_t66" style="position:absolute;margin-left:188.2pt;margin-top:3.45pt;width:87pt;height:23.6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" adj="2930" fillcolor="#5b9bd5" strokecolor="#41719c" strokeweight="1pt">
                <w10:wrap anchorx="margin"/>
              </v:shape>
            </w:pict>
          </mc:Fallback>
        </mc:AlternateContent>
      </w:r>
      <w:r w:rsidR="000A698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132FE33" wp14:editId="2C4EDBE5">
                <wp:simplePos x="0" y="0"/>
                <wp:positionH relativeFrom="column">
                  <wp:posOffset>224155</wp:posOffset>
                </wp:positionH>
                <wp:positionV relativeFrom="paragraph">
                  <wp:posOffset>4275455</wp:posOffset>
                </wp:positionV>
                <wp:extent cx="1695450" cy="88582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885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17.65pt;margin-top:336.65pt;width:133.5pt;height:69.7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" filled="f" strokecolor="black [3213]" strokeweight="1.5pt"/>
            </w:pict>
          </mc:Fallback>
        </mc:AlternateContent>
      </w:r>
      <w:r w:rsidR="000A0C1C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856B336" wp14:editId="61260258">
                <wp:simplePos x="0" y="0"/>
                <wp:positionH relativeFrom="margin">
                  <wp:posOffset>2374919</wp:posOffset>
                </wp:positionH>
                <wp:positionV relativeFrom="paragraph">
                  <wp:posOffset>3387725</wp:posOffset>
                </wp:positionV>
                <wp:extent cx="1159491" cy="272955"/>
                <wp:effectExtent l="19050" t="19050" r="22225" b="32385"/>
                <wp:wrapNone/>
                <wp:docPr id="2" name="Pil: venstr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9491" cy="272955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il: venstre 8" o:spid="_x0000_s1026" type="#_x0000_t66" style="position:absolute;margin-left:187pt;margin-top:266.75pt;width:91.3pt;height:21.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" adj="2542" fillcolor="#5b9bd5" strokecolor="#41719c" strokeweight="1pt">
                <w10:wrap anchorx="margin"/>
              </v:shape>
            </w:pict>
          </mc:Fallback>
        </mc:AlternateContent>
      </w:r>
      <w:r w:rsidR="000A0C1C">
        <w:rPr>
          <w:noProof/>
        </w:rPr>
        <w:drawing>
          <wp:inline distT="0" distB="0" distL="0" distR="0" wp14:anchorId="0A34E11C" wp14:editId="29AC9B4E">
            <wp:extent cx="1918734" cy="4231758"/>
            <wp:effectExtent l="0" t="0" r="5715" b="0"/>
            <wp:docPr id="35" name="Bilde 18" descr="koblingskjema_symboler_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blingskjema_symboler_ny.png"/>
                    <pic:cNvPicPr/>
                  </pic:nvPicPr>
                  <pic:blipFill rotWithShape="1">
                    <a:blip r:embed="rId51"/>
                    <a:srcRect t="831" r="58472"/>
                    <a:stretch/>
                  </pic:blipFill>
                  <pic:spPr bwMode="auto">
                    <a:xfrm>
                      <a:off x="0" y="0"/>
                      <a:ext cx="1981402" cy="4369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903" w:rsidRDefault="000A6987" w:rsidP="00C53B5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DCED8A6" wp14:editId="635A45EC">
                <wp:simplePos x="0" y="0"/>
                <wp:positionH relativeFrom="margin">
                  <wp:posOffset>2384425</wp:posOffset>
                </wp:positionH>
                <wp:positionV relativeFrom="paragraph">
                  <wp:posOffset>36830</wp:posOffset>
                </wp:positionV>
                <wp:extent cx="1158875" cy="272415"/>
                <wp:effectExtent l="19050" t="19050" r="22225" b="32385"/>
                <wp:wrapNone/>
                <wp:docPr id="11" name="Pil: venstr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875" cy="272415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il: venstre 8" o:spid="_x0000_s1026" type="#_x0000_t66" style="position:absolute;margin-left:187.75pt;margin-top:2.9pt;width:91.25pt;height:21.4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" adj="2539" fillcolor="#5b9bd5" strokecolor="#41719c" strokeweight="1pt">
                <w10:wrap anchorx="margin"/>
              </v:shape>
            </w:pict>
          </mc:Fallback>
        </mc:AlternateContent>
      </w:r>
    </w:p>
    <w:p w:rsidR="000A0C1C" w:rsidRDefault="000A0C1C" w:rsidP="00C53B5B">
      <w:pPr>
        <w:rPr>
          <w:rFonts w:ascii="Times New Roman" w:hAnsi="Times New Roman" w:cs="Times New Roman"/>
          <w:sz w:val="28"/>
          <w:szCs w:val="28"/>
        </w:rPr>
      </w:pPr>
    </w:p>
    <w:p w:rsidR="00E92833" w:rsidRPr="00B31A53" w:rsidRDefault="00E92833" w:rsidP="00E9283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31A53">
        <w:rPr>
          <w:rFonts w:ascii="Times New Roman" w:hAnsi="Times New Roman" w:cs="Times New Roman"/>
          <w:b/>
          <w:sz w:val="48"/>
          <w:szCs w:val="48"/>
        </w:rPr>
        <w:lastRenderedPageBreak/>
        <w:t>Elektrisk krets til modellrom</w:t>
      </w:r>
    </w:p>
    <w:p w:rsidR="00E92833" w:rsidRDefault="00E92833" w:rsidP="00E92833">
      <w:pPr>
        <w:rPr>
          <w:rFonts w:ascii="Times New Roman" w:hAnsi="Times New Roman" w:cs="Times New Roman"/>
          <w:b/>
          <w:sz w:val="32"/>
          <w:szCs w:val="32"/>
        </w:rPr>
      </w:pPr>
    </w:p>
    <w:p w:rsidR="00E92833" w:rsidRPr="0093026B" w:rsidRDefault="00E92833" w:rsidP="00E92833">
      <w:pPr>
        <w:rPr>
          <w:rFonts w:ascii="Times New Roman" w:hAnsi="Times New Roman" w:cs="Times New Roman"/>
          <w:sz w:val="40"/>
          <w:szCs w:val="40"/>
        </w:rPr>
      </w:pPr>
      <w:r w:rsidRPr="0093026B">
        <w:rPr>
          <w:rFonts w:ascii="Times New Roman" w:hAnsi="Times New Roman" w:cs="Times New Roman"/>
          <w:b/>
          <w:sz w:val="40"/>
          <w:szCs w:val="40"/>
        </w:rPr>
        <w:t>Øvelse 1:</w:t>
      </w:r>
      <w:r w:rsidRPr="0093026B">
        <w:rPr>
          <w:rFonts w:ascii="Times New Roman" w:hAnsi="Times New Roman" w:cs="Times New Roman"/>
          <w:sz w:val="40"/>
          <w:szCs w:val="40"/>
        </w:rPr>
        <w:t xml:space="preserve"> </w:t>
      </w:r>
      <w:r w:rsidRPr="0093026B">
        <w:rPr>
          <w:rFonts w:ascii="Times New Roman" w:hAnsi="Times New Roman" w:cs="Times New Roman"/>
          <w:i/>
          <w:sz w:val="40"/>
          <w:szCs w:val="40"/>
        </w:rPr>
        <w:t>Koble på lampe</w:t>
      </w:r>
      <w:r w:rsidRPr="0093026B">
        <w:rPr>
          <w:rFonts w:ascii="Times New Roman" w:hAnsi="Times New Roman" w:cs="Times New Roman"/>
          <w:sz w:val="40"/>
          <w:szCs w:val="40"/>
        </w:rPr>
        <w:t xml:space="preserve"> </w:t>
      </w:r>
    </w:p>
    <w:p w:rsidR="00E92833" w:rsidRDefault="00E92833" w:rsidP="00E92833">
      <w:pPr>
        <w:rPr>
          <w:rFonts w:ascii="Times New Roman" w:hAnsi="Times New Roman" w:cs="Times New Roman"/>
          <w:sz w:val="32"/>
          <w:szCs w:val="32"/>
        </w:rPr>
      </w:pPr>
    </w:p>
    <w:p w:rsidR="00E92833" w:rsidRPr="0093026B" w:rsidRDefault="00E92833" w:rsidP="00E92833">
      <w:pPr>
        <w:rPr>
          <w:rFonts w:ascii="Times New Roman" w:hAnsi="Times New Roman" w:cs="Times New Roman"/>
          <w:b/>
          <w:sz w:val="36"/>
          <w:szCs w:val="36"/>
        </w:rPr>
      </w:pPr>
      <w:r w:rsidRPr="0093026B">
        <w:rPr>
          <w:rFonts w:ascii="Times New Roman" w:hAnsi="Times New Roman" w:cs="Times New Roman"/>
          <w:b/>
          <w:sz w:val="36"/>
          <w:szCs w:val="36"/>
        </w:rPr>
        <w:t>Utstyr</w:t>
      </w:r>
    </w:p>
    <w:p w:rsidR="00E92833" w:rsidRPr="00904991" w:rsidRDefault="00E92833" w:rsidP="00E9283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lysdiode </w:t>
      </w:r>
    </w:p>
    <w:p w:rsidR="00E92833" w:rsidRPr="00904991" w:rsidRDefault="00CB5A94" w:rsidP="00E9283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koblings</w:t>
      </w:r>
      <w:r w:rsidR="000319CB">
        <w:rPr>
          <w:rFonts w:ascii="Times New Roman" w:hAnsi="Times New Roman" w:cs="Times New Roman"/>
          <w:sz w:val="32"/>
          <w:szCs w:val="32"/>
        </w:rPr>
        <w:t>klemme</w:t>
      </w:r>
      <w:r w:rsidR="00E92833" w:rsidRPr="00904991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E92833" w:rsidRPr="00904991" w:rsidRDefault="00E92833" w:rsidP="00E9283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904991">
        <w:rPr>
          <w:rFonts w:ascii="Times New Roman" w:hAnsi="Times New Roman" w:cs="Times New Roman"/>
          <w:sz w:val="32"/>
          <w:szCs w:val="32"/>
        </w:rPr>
        <w:t>batteri</w:t>
      </w:r>
      <w:r w:rsidR="0028284F">
        <w:rPr>
          <w:rFonts w:ascii="Times New Roman" w:hAnsi="Times New Roman" w:cs="Times New Roman"/>
          <w:sz w:val="32"/>
          <w:szCs w:val="32"/>
        </w:rPr>
        <w:t xml:space="preserve"> (9V)</w:t>
      </w:r>
    </w:p>
    <w:p w:rsidR="00E92833" w:rsidRDefault="00E92833" w:rsidP="00C575D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904991">
        <w:rPr>
          <w:rFonts w:ascii="Times New Roman" w:hAnsi="Times New Roman" w:cs="Times New Roman"/>
          <w:sz w:val="32"/>
          <w:szCs w:val="32"/>
        </w:rPr>
        <w:t>batteriklips</w:t>
      </w:r>
      <w:r w:rsidR="00FF3A4A">
        <w:rPr>
          <w:rFonts w:ascii="Times New Roman" w:hAnsi="Times New Roman" w:cs="Times New Roman"/>
          <w:sz w:val="32"/>
          <w:szCs w:val="32"/>
        </w:rPr>
        <w:t xml:space="preserve"> </w:t>
      </w:r>
      <w:r w:rsidR="00CB1F1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84254" w:rsidRDefault="00684254" w:rsidP="00684254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FE6A2A" w:rsidRPr="00C575D9" w:rsidRDefault="00FE6A2A" w:rsidP="00684254">
      <w:pPr>
        <w:pStyle w:val="ListParagrap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E92833" w:rsidRDefault="00E92833" w:rsidP="00E92833">
      <w:pPr>
        <w:rPr>
          <w:rFonts w:ascii="Times New Roman" w:hAnsi="Times New Roman" w:cs="Times New Roman"/>
          <w:sz w:val="32"/>
          <w:szCs w:val="32"/>
        </w:rPr>
      </w:pPr>
      <w:r w:rsidRPr="004B270D">
        <w:rPr>
          <w:rFonts w:ascii="Times New Roman" w:hAnsi="Times New Roman" w:cs="Times New Roman"/>
          <w:sz w:val="32"/>
          <w:szCs w:val="32"/>
        </w:rPr>
        <w:t>Koble sammen lysdiode (lampe),</w:t>
      </w:r>
      <w:r w:rsidR="00CB5A94">
        <w:rPr>
          <w:rFonts w:ascii="Times New Roman" w:hAnsi="Times New Roman" w:cs="Times New Roman"/>
          <w:sz w:val="32"/>
          <w:szCs w:val="32"/>
        </w:rPr>
        <w:t xml:space="preserve"> ledninger, </w:t>
      </w:r>
      <w:r w:rsidR="000319CB">
        <w:rPr>
          <w:rFonts w:ascii="Times New Roman" w:hAnsi="Times New Roman" w:cs="Times New Roman"/>
          <w:sz w:val="32"/>
          <w:szCs w:val="32"/>
        </w:rPr>
        <w:t>koblingsklemme (</w:t>
      </w:r>
      <w:r w:rsidR="00CB5A94">
        <w:rPr>
          <w:rFonts w:ascii="Times New Roman" w:hAnsi="Times New Roman" w:cs="Times New Roman"/>
          <w:sz w:val="32"/>
          <w:szCs w:val="32"/>
        </w:rPr>
        <w:t>koblingsboks</w:t>
      </w:r>
      <w:r w:rsidR="000319CB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 xml:space="preserve"> og batteri som vist i koblingsskjemaet: </w:t>
      </w:r>
    </w:p>
    <w:p w:rsidR="00E92833" w:rsidRPr="004B270D" w:rsidRDefault="00E92833" w:rsidP="00E92833">
      <w:pPr>
        <w:rPr>
          <w:rFonts w:ascii="Times New Roman" w:hAnsi="Times New Roman" w:cs="Times New Roman"/>
          <w:sz w:val="32"/>
          <w:szCs w:val="32"/>
        </w:rPr>
      </w:pPr>
      <w:r w:rsidRPr="00113FC7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93964F9" wp14:editId="49E3700F">
                <wp:simplePos x="0" y="0"/>
                <wp:positionH relativeFrom="margin">
                  <wp:posOffset>214630</wp:posOffset>
                </wp:positionH>
                <wp:positionV relativeFrom="paragraph">
                  <wp:posOffset>171450</wp:posOffset>
                </wp:positionV>
                <wp:extent cx="5610225" cy="3362325"/>
                <wp:effectExtent l="0" t="0" r="28575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3362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833" w:rsidRDefault="00E92833" w:rsidP="00E92833">
                            <w:pPr>
                              <w:rPr>
                                <w:noProof/>
                                <w:lang w:val="en-GB" w:eastAsia="en-GB"/>
                              </w:rPr>
                            </w:pPr>
                            <w:r>
                              <w:t xml:space="preserve"> </w:t>
                            </w:r>
                          </w:p>
                          <w:p w:rsidR="00E92833" w:rsidRPr="004A2A02" w:rsidRDefault="00E92833" w:rsidP="00E928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95D56D" wp14:editId="2E298952">
                                  <wp:extent cx="5340057" cy="2676525"/>
                                  <wp:effectExtent l="0" t="0" r="0" b="0"/>
                                  <wp:docPr id="4" name="Bil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55135" cy="2684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6.9pt;margin-top:13.5pt;width:441.75pt;height:264.7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">
                <v:textbox>
                  <w:txbxContent>
                    <w:p w:rsidR="00E92833" w:rsidRDefault="00E92833" w:rsidP="00E92833">
                      <w:pPr>
                        <w:rPr>
                          <w:noProof/>
                          <w:lang w:val="en-GB" w:eastAsia="en-GB"/>
                        </w:rPr>
                      </w:pPr>
                      <w:r>
                        <w:t xml:space="preserve"> </w:t>
                      </w:r>
                    </w:p>
                    <w:p w:rsidR="00E92833" w:rsidRPr="004A2A02" w:rsidRDefault="00E92833" w:rsidP="00E92833">
                      <w:r>
                        <w:rPr>
                          <w:noProof/>
                        </w:rPr>
                        <w:drawing>
                          <wp:inline distT="0" distB="0" distL="0" distR="0" wp14:anchorId="2B95D56D" wp14:editId="2E298952">
                            <wp:extent cx="5340057" cy="2676525"/>
                            <wp:effectExtent l="0" t="0" r="0" b="0"/>
                            <wp:docPr id="4" name="Bil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55135" cy="26840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92833" w:rsidRDefault="00E92833" w:rsidP="00E92833">
      <w:pPr>
        <w:rPr>
          <w:rFonts w:ascii="Times New Roman" w:hAnsi="Times New Roman" w:cs="Times New Roman"/>
          <w:b/>
          <w:sz w:val="32"/>
          <w:szCs w:val="32"/>
        </w:rPr>
      </w:pPr>
    </w:p>
    <w:p w:rsidR="00E92833" w:rsidRDefault="00E92833" w:rsidP="00E92833">
      <w:pPr>
        <w:rPr>
          <w:rFonts w:ascii="Times New Roman" w:hAnsi="Times New Roman" w:cs="Times New Roman"/>
          <w:b/>
          <w:sz w:val="32"/>
          <w:szCs w:val="32"/>
        </w:rPr>
      </w:pPr>
    </w:p>
    <w:p w:rsidR="00E92833" w:rsidRDefault="00E92833" w:rsidP="00E92833">
      <w:pPr>
        <w:rPr>
          <w:rFonts w:ascii="Times New Roman" w:hAnsi="Times New Roman" w:cs="Times New Roman"/>
          <w:b/>
          <w:sz w:val="32"/>
          <w:szCs w:val="32"/>
        </w:rPr>
      </w:pPr>
    </w:p>
    <w:p w:rsidR="00E92833" w:rsidRDefault="00E92833" w:rsidP="00E92833">
      <w:pPr>
        <w:rPr>
          <w:rFonts w:ascii="Times New Roman" w:hAnsi="Times New Roman" w:cs="Times New Roman"/>
          <w:b/>
          <w:sz w:val="32"/>
          <w:szCs w:val="32"/>
        </w:rPr>
      </w:pPr>
    </w:p>
    <w:p w:rsidR="00E92833" w:rsidRDefault="00E92833" w:rsidP="00E92833">
      <w:pPr>
        <w:rPr>
          <w:rFonts w:ascii="Times New Roman" w:hAnsi="Times New Roman" w:cs="Times New Roman"/>
          <w:b/>
          <w:sz w:val="32"/>
          <w:szCs w:val="32"/>
        </w:rPr>
      </w:pPr>
    </w:p>
    <w:p w:rsidR="00E92833" w:rsidRDefault="00E92833" w:rsidP="00E92833">
      <w:pPr>
        <w:rPr>
          <w:rFonts w:ascii="Times New Roman" w:hAnsi="Times New Roman" w:cs="Times New Roman"/>
          <w:b/>
          <w:sz w:val="32"/>
          <w:szCs w:val="32"/>
        </w:rPr>
      </w:pPr>
    </w:p>
    <w:p w:rsidR="00E92833" w:rsidRDefault="00E92833" w:rsidP="00E92833">
      <w:pPr>
        <w:rPr>
          <w:rFonts w:ascii="Times New Roman" w:hAnsi="Times New Roman" w:cs="Times New Roman"/>
          <w:b/>
          <w:sz w:val="32"/>
          <w:szCs w:val="32"/>
        </w:rPr>
      </w:pPr>
    </w:p>
    <w:p w:rsidR="00C84513" w:rsidRDefault="00C84513" w:rsidP="00E92833">
      <w:pPr>
        <w:rPr>
          <w:rFonts w:ascii="Times New Roman" w:hAnsi="Times New Roman" w:cs="Times New Roman"/>
          <w:b/>
          <w:sz w:val="40"/>
          <w:szCs w:val="40"/>
        </w:rPr>
      </w:pPr>
    </w:p>
    <w:p w:rsidR="00B4008A" w:rsidRDefault="00B4008A" w:rsidP="00E92833">
      <w:pPr>
        <w:rPr>
          <w:rFonts w:ascii="Times New Roman" w:hAnsi="Times New Roman" w:cs="Times New Roman"/>
          <w:b/>
          <w:sz w:val="40"/>
          <w:szCs w:val="40"/>
        </w:rPr>
      </w:pPr>
    </w:p>
    <w:p w:rsidR="00E92833" w:rsidRPr="008A3E18" w:rsidRDefault="00E92833" w:rsidP="00E92833">
      <w:pPr>
        <w:rPr>
          <w:rFonts w:ascii="Times New Roman" w:hAnsi="Times New Roman" w:cs="Times New Roman"/>
          <w:sz w:val="40"/>
          <w:szCs w:val="40"/>
        </w:rPr>
      </w:pPr>
      <w:r w:rsidRPr="008A3E18">
        <w:rPr>
          <w:rFonts w:ascii="Times New Roman" w:hAnsi="Times New Roman" w:cs="Times New Roman"/>
          <w:b/>
          <w:sz w:val="40"/>
          <w:szCs w:val="40"/>
        </w:rPr>
        <w:lastRenderedPageBreak/>
        <w:t>Øvelse 2:</w:t>
      </w:r>
      <w:r w:rsidRPr="008A3E18">
        <w:rPr>
          <w:rFonts w:ascii="Times New Roman" w:hAnsi="Times New Roman" w:cs="Times New Roman"/>
          <w:sz w:val="40"/>
          <w:szCs w:val="40"/>
        </w:rPr>
        <w:t xml:space="preserve"> </w:t>
      </w:r>
      <w:r w:rsidRPr="008A3E18">
        <w:rPr>
          <w:rFonts w:ascii="Times New Roman" w:hAnsi="Times New Roman" w:cs="Times New Roman"/>
          <w:i/>
          <w:sz w:val="40"/>
          <w:szCs w:val="40"/>
        </w:rPr>
        <w:t>Koble på bryter</w:t>
      </w:r>
      <w:r w:rsidRPr="008A3E18">
        <w:rPr>
          <w:rFonts w:ascii="Times New Roman" w:hAnsi="Times New Roman" w:cs="Times New Roman"/>
          <w:sz w:val="40"/>
          <w:szCs w:val="40"/>
        </w:rPr>
        <w:t xml:space="preserve"> </w:t>
      </w:r>
    </w:p>
    <w:p w:rsidR="00E92833" w:rsidRDefault="00E92833" w:rsidP="00E92833">
      <w:pPr>
        <w:rPr>
          <w:rFonts w:ascii="Times New Roman" w:hAnsi="Times New Roman" w:cs="Times New Roman"/>
          <w:sz w:val="32"/>
          <w:szCs w:val="32"/>
        </w:rPr>
      </w:pPr>
    </w:p>
    <w:p w:rsidR="00E92833" w:rsidRPr="008A3E18" w:rsidRDefault="00E92833" w:rsidP="00E92833">
      <w:pPr>
        <w:rPr>
          <w:rFonts w:ascii="Times New Roman" w:hAnsi="Times New Roman" w:cs="Times New Roman"/>
          <w:b/>
          <w:sz w:val="36"/>
          <w:szCs w:val="36"/>
        </w:rPr>
      </w:pPr>
      <w:r w:rsidRPr="0093026B">
        <w:rPr>
          <w:rFonts w:ascii="Times New Roman" w:hAnsi="Times New Roman" w:cs="Times New Roman"/>
          <w:b/>
          <w:sz w:val="36"/>
          <w:szCs w:val="36"/>
        </w:rPr>
        <w:t>Utstyr</w:t>
      </w:r>
    </w:p>
    <w:p w:rsidR="00E92833" w:rsidRPr="00CA2AA8" w:rsidRDefault="00E92833" w:rsidP="00E9283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en bryter </w:t>
      </w:r>
      <w:r w:rsidRPr="00CA2AA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92833" w:rsidRDefault="000319CB" w:rsidP="00E9283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en koblingsklemme</w:t>
      </w:r>
    </w:p>
    <w:p w:rsidR="0091659E" w:rsidRDefault="0091659E" w:rsidP="0091659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rød ledning (ca.</w:t>
      </w:r>
      <w:r w:rsidR="008341D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20 cm) </w:t>
      </w:r>
    </w:p>
    <w:p w:rsidR="0091659E" w:rsidRDefault="0091659E" w:rsidP="0091659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svart ledning (ca.</w:t>
      </w:r>
      <w:r w:rsidR="008341D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20 cm) </w:t>
      </w:r>
    </w:p>
    <w:p w:rsidR="0063109A" w:rsidRDefault="009F2ED5" w:rsidP="009F2ED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CA2AA8">
        <w:rPr>
          <w:rFonts w:ascii="Times New Roman" w:hAnsi="Times New Roman" w:cs="Times New Roman"/>
          <w:sz w:val="32"/>
          <w:szCs w:val="32"/>
        </w:rPr>
        <w:t xml:space="preserve">avbitertang </w:t>
      </w:r>
    </w:p>
    <w:p w:rsidR="00E92833" w:rsidRPr="0063109A" w:rsidRDefault="0063109A" w:rsidP="0063109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CA2AA8">
        <w:rPr>
          <w:rFonts w:ascii="Times New Roman" w:hAnsi="Times New Roman" w:cs="Times New Roman"/>
          <w:sz w:val="32"/>
          <w:szCs w:val="32"/>
        </w:rPr>
        <w:t xml:space="preserve">avisoleringstang </w:t>
      </w:r>
      <w:r w:rsidR="00E92833" w:rsidRPr="0063109A">
        <w:rPr>
          <w:rFonts w:ascii="Times New Roman" w:hAnsi="Times New Roman" w:cs="Times New Roman"/>
          <w:sz w:val="32"/>
          <w:szCs w:val="32"/>
        </w:rPr>
        <w:br/>
      </w:r>
    </w:p>
    <w:p w:rsidR="00E92833" w:rsidRPr="008A3E18" w:rsidRDefault="00E92833" w:rsidP="00E92833">
      <w:pPr>
        <w:rPr>
          <w:rFonts w:ascii="Times New Roman" w:hAnsi="Times New Roman" w:cs="Times New Roman"/>
          <w:sz w:val="32"/>
          <w:szCs w:val="32"/>
        </w:rPr>
      </w:pPr>
      <w:r w:rsidRPr="008A3E18">
        <w:rPr>
          <w:rFonts w:ascii="Times New Roman" w:hAnsi="Times New Roman" w:cs="Times New Roman"/>
          <w:sz w:val="32"/>
          <w:szCs w:val="32"/>
        </w:rPr>
        <w:t xml:space="preserve">Koble </w:t>
      </w:r>
      <w:r>
        <w:rPr>
          <w:rFonts w:ascii="Times New Roman" w:hAnsi="Times New Roman" w:cs="Times New Roman"/>
          <w:sz w:val="32"/>
          <w:szCs w:val="32"/>
        </w:rPr>
        <w:t xml:space="preserve">på en bryter i den elektriske kretsen </w:t>
      </w:r>
      <w:r w:rsidRPr="008A3E18">
        <w:rPr>
          <w:rFonts w:ascii="Times New Roman" w:hAnsi="Times New Roman" w:cs="Times New Roman"/>
          <w:sz w:val="32"/>
          <w:szCs w:val="32"/>
        </w:rPr>
        <w:t xml:space="preserve">som vist i koblingsskjemaet: </w:t>
      </w:r>
    </w:p>
    <w:p w:rsidR="00E92833" w:rsidRDefault="00E92833" w:rsidP="00E92833">
      <w:pPr>
        <w:rPr>
          <w:rFonts w:ascii="Times New Roman" w:hAnsi="Times New Roman" w:cs="Times New Roman"/>
          <w:sz w:val="32"/>
          <w:szCs w:val="32"/>
        </w:rPr>
      </w:pPr>
      <w:r w:rsidRPr="004A2A0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54ED3DB" wp14:editId="2C223B52">
                <wp:simplePos x="0" y="0"/>
                <wp:positionH relativeFrom="margin">
                  <wp:align>right</wp:align>
                </wp:positionH>
                <wp:positionV relativeFrom="paragraph">
                  <wp:posOffset>271781</wp:posOffset>
                </wp:positionV>
                <wp:extent cx="5743575" cy="3685540"/>
                <wp:effectExtent l="0" t="0" r="28575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368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833" w:rsidRDefault="00E92833" w:rsidP="00E92833">
                            <w:pPr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:rsidR="00E92833" w:rsidRDefault="00E92833" w:rsidP="00E92833">
                            <w:pPr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:rsidR="00EA54CC" w:rsidRDefault="00EA54CC" w:rsidP="00E92833">
                            <w:pPr>
                              <w:rPr>
                                <w:noProof/>
                              </w:rPr>
                            </w:pPr>
                          </w:p>
                          <w:p w:rsidR="00E92833" w:rsidRPr="004A2A02" w:rsidRDefault="00EA54CC" w:rsidP="00E928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B9D483" wp14:editId="441A6AE6">
                                  <wp:extent cx="5534025" cy="1747400"/>
                                  <wp:effectExtent l="0" t="0" r="0" b="571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35336" cy="17478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401.05pt;margin-top:21.4pt;width:452.25pt;height:290.2pt;z-index:251782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">
                <v:textbox>
                  <w:txbxContent>
                    <w:p w:rsidR="00E92833" w:rsidRDefault="00E92833" w:rsidP="00E92833">
                      <w:pPr>
                        <w:rPr>
                          <w:noProof/>
                          <w:lang w:val="en-GB" w:eastAsia="en-GB"/>
                        </w:rPr>
                      </w:pPr>
                    </w:p>
                    <w:p w:rsidR="00E92833" w:rsidRDefault="00E92833" w:rsidP="00E92833">
                      <w:pPr>
                        <w:rPr>
                          <w:noProof/>
                          <w:lang w:val="en-GB" w:eastAsia="en-GB"/>
                        </w:rPr>
                      </w:pPr>
                    </w:p>
                    <w:p w:rsidR="00EA54CC" w:rsidRDefault="00EA54CC" w:rsidP="00E92833">
                      <w:pPr>
                        <w:rPr>
                          <w:noProof/>
                        </w:rPr>
                      </w:pPr>
                    </w:p>
                    <w:p w:rsidR="00E92833" w:rsidRPr="004A2A02" w:rsidRDefault="00EA54CC" w:rsidP="00E92833">
                      <w:r>
                        <w:rPr>
                          <w:noProof/>
                        </w:rPr>
                        <w:drawing>
                          <wp:inline distT="0" distB="0" distL="0" distR="0" wp14:anchorId="10B9D483" wp14:editId="441A6AE6">
                            <wp:extent cx="5534025" cy="1747400"/>
                            <wp:effectExtent l="0" t="0" r="0" b="571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35336" cy="17478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92833" w:rsidRDefault="00E92833" w:rsidP="00E92833">
      <w:pPr>
        <w:rPr>
          <w:rFonts w:ascii="Times New Roman" w:hAnsi="Times New Roman" w:cs="Times New Roman"/>
          <w:sz w:val="32"/>
          <w:szCs w:val="32"/>
        </w:rPr>
      </w:pPr>
    </w:p>
    <w:p w:rsidR="00E92833" w:rsidRDefault="00E92833" w:rsidP="00E92833">
      <w:pPr>
        <w:rPr>
          <w:rFonts w:ascii="Times New Roman" w:hAnsi="Times New Roman" w:cs="Times New Roman"/>
          <w:sz w:val="32"/>
          <w:szCs w:val="32"/>
        </w:rPr>
      </w:pPr>
    </w:p>
    <w:p w:rsidR="00E92833" w:rsidRDefault="00E92833" w:rsidP="00E92833">
      <w:pPr>
        <w:rPr>
          <w:rFonts w:ascii="Times New Roman" w:hAnsi="Times New Roman" w:cs="Times New Roman"/>
          <w:sz w:val="32"/>
          <w:szCs w:val="32"/>
        </w:rPr>
      </w:pPr>
    </w:p>
    <w:p w:rsidR="00E92833" w:rsidRDefault="00E92833" w:rsidP="00E92833">
      <w:pPr>
        <w:rPr>
          <w:rFonts w:ascii="Times New Roman" w:hAnsi="Times New Roman" w:cs="Times New Roman"/>
          <w:sz w:val="32"/>
          <w:szCs w:val="32"/>
        </w:rPr>
      </w:pPr>
    </w:p>
    <w:p w:rsidR="00E92833" w:rsidRDefault="00E92833" w:rsidP="00E92833">
      <w:pPr>
        <w:rPr>
          <w:rFonts w:ascii="Times New Roman" w:hAnsi="Times New Roman" w:cs="Times New Roman"/>
          <w:sz w:val="32"/>
          <w:szCs w:val="32"/>
        </w:rPr>
      </w:pPr>
    </w:p>
    <w:p w:rsidR="00E92833" w:rsidRDefault="00E92833" w:rsidP="00E92833">
      <w:pPr>
        <w:rPr>
          <w:rFonts w:ascii="Times New Roman" w:hAnsi="Times New Roman" w:cs="Times New Roman"/>
          <w:sz w:val="32"/>
          <w:szCs w:val="32"/>
        </w:rPr>
      </w:pPr>
    </w:p>
    <w:p w:rsidR="00E92833" w:rsidRDefault="00E92833" w:rsidP="00E92833">
      <w:pPr>
        <w:rPr>
          <w:rFonts w:ascii="Times New Roman" w:hAnsi="Times New Roman" w:cs="Times New Roman"/>
          <w:sz w:val="32"/>
          <w:szCs w:val="32"/>
        </w:rPr>
      </w:pPr>
    </w:p>
    <w:p w:rsidR="00E92833" w:rsidRDefault="00E92833" w:rsidP="00E92833">
      <w:pPr>
        <w:rPr>
          <w:rFonts w:ascii="Times New Roman" w:hAnsi="Times New Roman" w:cs="Times New Roman"/>
          <w:sz w:val="32"/>
          <w:szCs w:val="32"/>
        </w:rPr>
      </w:pPr>
    </w:p>
    <w:p w:rsidR="00E92833" w:rsidRDefault="00E92833" w:rsidP="00E92833">
      <w:pPr>
        <w:rPr>
          <w:rFonts w:ascii="Times New Roman" w:hAnsi="Times New Roman" w:cs="Times New Roman"/>
          <w:sz w:val="32"/>
          <w:szCs w:val="32"/>
        </w:rPr>
      </w:pPr>
    </w:p>
    <w:p w:rsidR="00922CFC" w:rsidRDefault="00922CFC" w:rsidP="00E92833">
      <w:pPr>
        <w:rPr>
          <w:rFonts w:ascii="Times New Roman" w:hAnsi="Times New Roman" w:cs="Times New Roman"/>
          <w:b/>
          <w:sz w:val="40"/>
          <w:szCs w:val="40"/>
        </w:rPr>
      </w:pPr>
    </w:p>
    <w:p w:rsidR="00CC5B46" w:rsidRDefault="00CC5B46" w:rsidP="00E92833">
      <w:pPr>
        <w:rPr>
          <w:rFonts w:ascii="Times New Roman" w:hAnsi="Times New Roman" w:cs="Times New Roman"/>
          <w:b/>
          <w:sz w:val="40"/>
          <w:szCs w:val="40"/>
        </w:rPr>
      </w:pPr>
    </w:p>
    <w:p w:rsidR="00E92833" w:rsidRDefault="00E92833" w:rsidP="00E92833">
      <w:pPr>
        <w:rPr>
          <w:rFonts w:ascii="Times New Roman" w:hAnsi="Times New Roman" w:cs="Times New Roman"/>
          <w:sz w:val="40"/>
          <w:szCs w:val="40"/>
        </w:rPr>
      </w:pPr>
      <w:r w:rsidRPr="00726E79">
        <w:rPr>
          <w:rFonts w:ascii="Times New Roman" w:hAnsi="Times New Roman" w:cs="Times New Roman"/>
          <w:b/>
          <w:sz w:val="40"/>
          <w:szCs w:val="40"/>
        </w:rPr>
        <w:lastRenderedPageBreak/>
        <w:t>Øvelse 3:</w:t>
      </w:r>
      <w:r w:rsidRPr="00726E79">
        <w:rPr>
          <w:rFonts w:ascii="Times New Roman" w:hAnsi="Times New Roman" w:cs="Times New Roman"/>
          <w:sz w:val="40"/>
          <w:szCs w:val="40"/>
        </w:rPr>
        <w:t xml:space="preserve"> </w:t>
      </w:r>
      <w:r w:rsidRPr="00726E79">
        <w:rPr>
          <w:rFonts w:ascii="Times New Roman" w:hAnsi="Times New Roman" w:cs="Times New Roman"/>
          <w:i/>
          <w:sz w:val="40"/>
          <w:szCs w:val="40"/>
        </w:rPr>
        <w:t>Koble på enda en lampe</w:t>
      </w:r>
      <w:r w:rsidRPr="00726E79">
        <w:rPr>
          <w:rFonts w:ascii="Times New Roman" w:hAnsi="Times New Roman" w:cs="Times New Roman"/>
          <w:sz w:val="40"/>
          <w:szCs w:val="40"/>
        </w:rPr>
        <w:t xml:space="preserve"> </w:t>
      </w:r>
    </w:p>
    <w:p w:rsidR="00922CFC" w:rsidRDefault="00922CFC" w:rsidP="00E92833">
      <w:pPr>
        <w:rPr>
          <w:rFonts w:ascii="Times New Roman" w:hAnsi="Times New Roman" w:cs="Times New Roman"/>
          <w:b/>
          <w:sz w:val="36"/>
          <w:szCs w:val="36"/>
        </w:rPr>
      </w:pPr>
    </w:p>
    <w:p w:rsidR="00922CFC" w:rsidRPr="00922CFC" w:rsidRDefault="00922CFC" w:rsidP="00E92833">
      <w:pPr>
        <w:rPr>
          <w:rFonts w:ascii="Times New Roman" w:hAnsi="Times New Roman" w:cs="Times New Roman"/>
          <w:b/>
          <w:sz w:val="36"/>
          <w:szCs w:val="36"/>
        </w:rPr>
      </w:pPr>
      <w:r w:rsidRPr="0093026B">
        <w:rPr>
          <w:rFonts w:ascii="Times New Roman" w:hAnsi="Times New Roman" w:cs="Times New Roman"/>
          <w:b/>
          <w:sz w:val="36"/>
          <w:szCs w:val="36"/>
        </w:rPr>
        <w:t>Utstyr</w:t>
      </w:r>
    </w:p>
    <w:p w:rsidR="00E92833" w:rsidRPr="00CA2AA8" w:rsidRDefault="00E92833" w:rsidP="00E9283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en lysdiode  </w:t>
      </w:r>
      <w:r w:rsidRPr="00CA2AA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92833" w:rsidRDefault="006949CD" w:rsidP="00E9283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koblings</w:t>
      </w:r>
      <w:r w:rsidR="000319CB">
        <w:rPr>
          <w:rFonts w:ascii="Times New Roman" w:hAnsi="Times New Roman" w:cs="Times New Roman"/>
          <w:sz w:val="32"/>
          <w:szCs w:val="32"/>
        </w:rPr>
        <w:t>klemme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BF5142" w:rsidRDefault="002C307E" w:rsidP="00E9283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rød </w:t>
      </w:r>
      <w:r w:rsidR="00BF5142">
        <w:rPr>
          <w:rFonts w:ascii="Times New Roman" w:hAnsi="Times New Roman" w:cs="Times New Roman"/>
          <w:sz w:val="32"/>
          <w:szCs w:val="32"/>
        </w:rPr>
        <w:t>ledning</w:t>
      </w:r>
      <w:r>
        <w:rPr>
          <w:rFonts w:ascii="Times New Roman" w:hAnsi="Times New Roman" w:cs="Times New Roman"/>
          <w:sz w:val="32"/>
          <w:szCs w:val="32"/>
        </w:rPr>
        <w:t xml:space="preserve"> (ca.</w:t>
      </w:r>
      <w:r w:rsidR="008341D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20 cm) </w:t>
      </w:r>
    </w:p>
    <w:p w:rsidR="002C307E" w:rsidRPr="00CA2AA8" w:rsidRDefault="002C307E" w:rsidP="00E9283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svart ledning (ca.</w:t>
      </w:r>
      <w:r w:rsidR="008341D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20 cm) </w:t>
      </w:r>
    </w:p>
    <w:p w:rsidR="00E92833" w:rsidRPr="00CA2AA8" w:rsidRDefault="00E92833" w:rsidP="00E9283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CA2AA8">
        <w:rPr>
          <w:rFonts w:ascii="Times New Roman" w:hAnsi="Times New Roman" w:cs="Times New Roman"/>
          <w:sz w:val="32"/>
          <w:szCs w:val="32"/>
        </w:rPr>
        <w:t xml:space="preserve">avbitertang </w:t>
      </w:r>
    </w:p>
    <w:p w:rsidR="00E92833" w:rsidRDefault="00E92833" w:rsidP="00E9283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CA2AA8">
        <w:rPr>
          <w:rFonts w:ascii="Times New Roman" w:hAnsi="Times New Roman" w:cs="Times New Roman"/>
          <w:sz w:val="32"/>
          <w:szCs w:val="32"/>
        </w:rPr>
        <w:t xml:space="preserve">avisoleringstang </w:t>
      </w:r>
    </w:p>
    <w:p w:rsidR="00E92833" w:rsidRDefault="00E92833" w:rsidP="00E92833">
      <w:pPr>
        <w:rPr>
          <w:rFonts w:ascii="Times New Roman" w:hAnsi="Times New Roman" w:cs="Times New Roman"/>
          <w:sz w:val="32"/>
          <w:szCs w:val="32"/>
        </w:rPr>
      </w:pPr>
    </w:p>
    <w:p w:rsidR="00E92833" w:rsidRDefault="00E92833" w:rsidP="00E92833">
      <w:pPr>
        <w:rPr>
          <w:rFonts w:ascii="Times New Roman" w:hAnsi="Times New Roman" w:cs="Times New Roman"/>
          <w:sz w:val="32"/>
          <w:szCs w:val="32"/>
        </w:rPr>
      </w:pPr>
    </w:p>
    <w:p w:rsidR="00E92833" w:rsidRDefault="000C3C5D" w:rsidP="00E92833">
      <w:pPr>
        <w:rPr>
          <w:rFonts w:ascii="Times New Roman" w:hAnsi="Times New Roman" w:cs="Times New Roman"/>
          <w:sz w:val="32"/>
          <w:szCs w:val="32"/>
        </w:rPr>
      </w:pPr>
      <w:r w:rsidRPr="00FF354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84A8C8F" wp14:editId="1EFF26A3">
                <wp:simplePos x="0" y="0"/>
                <wp:positionH relativeFrom="margin">
                  <wp:posOffset>-629450</wp:posOffset>
                </wp:positionH>
                <wp:positionV relativeFrom="paragraph">
                  <wp:posOffset>42765</wp:posOffset>
                </wp:positionV>
                <wp:extent cx="6361044" cy="4303643"/>
                <wp:effectExtent l="0" t="0" r="20955" b="2095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1044" cy="43036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49CD" w:rsidRDefault="006949CD" w:rsidP="00E92833">
                            <w:pPr>
                              <w:rPr>
                                <w:noProof/>
                              </w:rPr>
                            </w:pPr>
                          </w:p>
                          <w:p w:rsidR="00E52118" w:rsidRDefault="00E52118" w:rsidP="00E92833">
                            <w:pPr>
                              <w:rPr>
                                <w:noProof/>
                              </w:rPr>
                            </w:pPr>
                          </w:p>
                          <w:p w:rsidR="00E92833" w:rsidRDefault="006949CD" w:rsidP="00E928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E32FAA" wp14:editId="1BA87E94">
                                  <wp:extent cx="5972810" cy="3606800"/>
                                  <wp:effectExtent l="0" t="0" r="889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72810" cy="3606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949CD" w:rsidRPr="004A2A02" w:rsidRDefault="006949CD" w:rsidP="00E928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-49.55pt;margin-top:3.35pt;width:500.85pt;height:338.8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">
                <v:textbox>
                  <w:txbxContent>
                    <w:p w:rsidR="006949CD" w:rsidRDefault="006949CD" w:rsidP="00E92833">
                      <w:pPr>
                        <w:rPr>
                          <w:noProof/>
                        </w:rPr>
                      </w:pPr>
                    </w:p>
                    <w:p w:rsidR="00E52118" w:rsidRDefault="00E52118" w:rsidP="00E92833">
                      <w:pPr>
                        <w:rPr>
                          <w:noProof/>
                        </w:rPr>
                      </w:pPr>
                    </w:p>
                    <w:p w:rsidR="00E92833" w:rsidRDefault="006949CD" w:rsidP="00E92833">
                      <w:r>
                        <w:rPr>
                          <w:noProof/>
                        </w:rPr>
                        <w:drawing>
                          <wp:inline distT="0" distB="0" distL="0" distR="0" wp14:anchorId="79E32FAA" wp14:editId="1BA87E94">
                            <wp:extent cx="5972810" cy="3606800"/>
                            <wp:effectExtent l="0" t="0" r="889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72810" cy="3606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949CD" w:rsidRPr="004A2A02" w:rsidRDefault="006949CD" w:rsidP="00E92833"/>
                  </w:txbxContent>
                </v:textbox>
                <w10:wrap anchorx="margin"/>
              </v:shape>
            </w:pict>
          </mc:Fallback>
        </mc:AlternateContent>
      </w:r>
    </w:p>
    <w:p w:rsidR="00E92833" w:rsidRPr="00343A22" w:rsidRDefault="00E92833" w:rsidP="00E92833">
      <w:pPr>
        <w:rPr>
          <w:rFonts w:ascii="Times New Roman" w:hAnsi="Times New Roman" w:cs="Times New Roman"/>
          <w:sz w:val="32"/>
          <w:szCs w:val="32"/>
        </w:rPr>
      </w:pPr>
    </w:p>
    <w:p w:rsidR="00E92833" w:rsidRDefault="00E92833" w:rsidP="00E928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/>
      </w:r>
      <w:r w:rsidRPr="00165EDE">
        <w:rPr>
          <w:rFonts w:ascii="Times New Roman" w:hAnsi="Times New Roman" w:cs="Times New Roman"/>
          <w:b/>
          <w:sz w:val="32"/>
          <w:szCs w:val="32"/>
        </w:rPr>
        <w:t>Øvelse 4 (valgfritt):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65EDE">
        <w:rPr>
          <w:rFonts w:ascii="Times New Roman" w:hAnsi="Times New Roman" w:cs="Times New Roman"/>
          <w:i/>
          <w:sz w:val="32"/>
          <w:szCs w:val="32"/>
        </w:rPr>
        <w:t>Koble på ringeklokke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E92833" w:rsidRPr="00CA2AA8" w:rsidRDefault="00E92833" w:rsidP="00E9283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en ringeklokke </w:t>
      </w:r>
    </w:p>
    <w:p w:rsidR="00E92833" w:rsidRPr="00CA2AA8" w:rsidRDefault="00E92833" w:rsidP="00E9283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CA2AA8">
        <w:rPr>
          <w:rFonts w:ascii="Times New Roman" w:hAnsi="Times New Roman" w:cs="Times New Roman"/>
          <w:sz w:val="32"/>
          <w:szCs w:val="32"/>
        </w:rPr>
        <w:t>koblingspunkt (?)</w:t>
      </w:r>
    </w:p>
    <w:p w:rsidR="00E92833" w:rsidRPr="00CA2AA8" w:rsidRDefault="00E92833" w:rsidP="00E9283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CA2AA8">
        <w:rPr>
          <w:rFonts w:ascii="Times New Roman" w:hAnsi="Times New Roman" w:cs="Times New Roman"/>
          <w:sz w:val="32"/>
          <w:szCs w:val="32"/>
        </w:rPr>
        <w:t xml:space="preserve">avbitertang </w:t>
      </w:r>
    </w:p>
    <w:p w:rsidR="00E92833" w:rsidRPr="00FF354F" w:rsidRDefault="00E92833" w:rsidP="00E9283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avisoleringstang </w:t>
      </w:r>
    </w:p>
    <w:p w:rsidR="00E92833" w:rsidRDefault="00E92833" w:rsidP="00E92833">
      <w:pPr>
        <w:pStyle w:val="ListParagraph"/>
        <w:rPr>
          <w:rFonts w:ascii="Times New Roman" w:hAnsi="Times New Roman" w:cs="Times New Roman"/>
          <w:sz w:val="40"/>
          <w:szCs w:val="40"/>
        </w:rPr>
      </w:pPr>
    </w:p>
    <w:p w:rsidR="00E92833" w:rsidRDefault="00E92833" w:rsidP="00E92833">
      <w:pPr>
        <w:pStyle w:val="ListParagraph"/>
        <w:rPr>
          <w:rFonts w:ascii="Times New Roman" w:hAnsi="Times New Roman" w:cs="Times New Roman"/>
          <w:sz w:val="40"/>
          <w:szCs w:val="40"/>
        </w:rPr>
      </w:pPr>
    </w:p>
    <w:p w:rsidR="00E92833" w:rsidRPr="00113FC7" w:rsidRDefault="00E92833" w:rsidP="00E92833">
      <w:pPr>
        <w:rPr>
          <w:rFonts w:ascii="Times New Roman" w:hAnsi="Times New Roman" w:cs="Times New Roman"/>
          <w:b/>
          <w:sz w:val="28"/>
          <w:szCs w:val="28"/>
        </w:rPr>
      </w:pPr>
      <w:r w:rsidRPr="00113FC7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E92833" w:rsidRDefault="00E92833" w:rsidP="00E92833">
      <w:pPr>
        <w:rPr>
          <w:rFonts w:ascii="Times New Roman" w:hAnsi="Times New Roman" w:cs="Times New Roman"/>
          <w:sz w:val="28"/>
          <w:szCs w:val="28"/>
        </w:rPr>
      </w:pPr>
    </w:p>
    <w:p w:rsidR="00E92833" w:rsidRDefault="00E92833" w:rsidP="00E92833">
      <w:pPr>
        <w:rPr>
          <w:rFonts w:ascii="Times New Roman" w:hAnsi="Times New Roman" w:cs="Times New Roman"/>
          <w:sz w:val="28"/>
          <w:szCs w:val="28"/>
        </w:rPr>
      </w:pPr>
    </w:p>
    <w:p w:rsidR="00A737ED" w:rsidRDefault="00A737ED" w:rsidP="002A32A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A32AF" w:rsidRDefault="002A32AF" w:rsidP="002A32A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Feilsøkingsskjema</w:t>
      </w:r>
    </w:p>
    <w:p w:rsidR="002A32AF" w:rsidRDefault="002A32AF" w:rsidP="00EE56D8">
      <w:pPr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6"/>
        <w:gridCol w:w="2367"/>
        <w:gridCol w:w="6275"/>
      </w:tblGrid>
      <w:tr w:rsidR="00331152" w:rsidTr="006F2C2B">
        <w:tc>
          <w:tcPr>
            <w:tcW w:w="675" w:type="dxa"/>
          </w:tcPr>
          <w:p w:rsidR="00331152" w:rsidRPr="00331152" w:rsidRDefault="00331152" w:rsidP="006F2C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31152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843" w:type="dxa"/>
          </w:tcPr>
          <w:p w:rsidR="00331152" w:rsidRPr="00331152" w:rsidRDefault="00331152" w:rsidP="006F2C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31152">
              <w:rPr>
                <w:rFonts w:ascii="Times New Roman" w:hAnsi="Times New Roman" w:cs="Times New Roman"/>
                <w:sz w:val="32"/>
                <w:szCs w:val="32"/>
              </w:rPr>
              <w:t>Er det strøm på batteriet?</w:t>
            </w:r>
          </w:p>
        </w:tc>
        <w:tc>
          <w:tcPr>
            <w:tcW w:w="6694" w:type="dxa"/>
          </w:tcPr>
          <w:p w:rsidR="00331152" w:rsidRPr="00331152" w:rsidRDefault="00331152" w:rsidP="006F2C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31152">
              <w:rPr>
                <w:rFonts w:ascii="Times New Roman" w:hAnsi="Times New Roman" w:cs="Times New Roman"/>
                <w:sz w:val="32"/>
                <w:szCs w:val="32"/>
              </w:rPr>
              <w:t>Ta ledningene på lysdioden bort på polene på batteriet, rød til pluss og svart til minus. Det er strøm på batteriet hvis lysdioden lyser.</w:t>
            </w:r>
          </w:p>
          <w:p w:rsidR="00331152" w:rsidRPr="00331152" w:rsidRDefault="00331152" w:rsidP="006F2C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31152">
              <w:rPr>
                <w:rFonts w:ascii="Times New Roman" w:hAnsi="Times New Roman" w:cs="Times New Roman"/>
                <w:sz w:val="32"/>
                <w:szCs w:val="32"/>
              </w:rPr>
              <w:t>Hvis den ikke lyser, prøv et annet batteri eller en annen lysdiode på samme batteri.</w:t>
            </w:r>
          </w:p>
        </w:tc>
      </w:tr>
      <w:tr w:rsidR="00331152" w:rsidTr="006F2C2B">
        <w:tc>
          <w:tcPr>
            <w:tcW w:w="675" w:type="dxa"/>
          </w:tcPr>
          <w:p w:rsidR="00331152" w:rsidRPr="00331152" w:rsidRDefault="00331152" w:rsidP="006F2C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31152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1843" w:type="dxa"/>
          </w:tcPr>
          <w:p w:rsidR="00331152" w:rsidRPr="00331152" w:rsidRDefault="00331152" w:rsidP="006F2C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31152">
              <w:rPr>
                <w:rFonts w:ascii="Times New Roman" w:hAnsi="Times New Roman" w:cs="Times New Roman"/>
                <w:sz w:val="32"/>
                <w:szCs w:val="32"/>
              </w:rPr>
              <w:t>Virker lysdioden?</w:t>
            </w:r>
          </w:p>
        </w:tc>
        <w:tc>
          <w:tcPr>
            <w:tcW w:w="6694" w:type="dxa"/>
          </w:tcPr>
          <w:p w:rsidR="00331152" w:rsidRPr="00331152" w:rsidRDefault="00331152" w:rsidP="006F2C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31152">
              <w:rPr>
                <w:rFonts w:ascii="Times New Roman" w:hAnsi="Times New Roman" w:cs="Times New Roman"/>
                <w:sz w:val="32"/>
                <w:szCs w:val="32"/>
              </w:rPr>
              <w:t>Ta ledningene på lysdioden bort på polene på batteriet, rød til pluss og svart til minus. Lysdioden virker hvis den lyser.</w:t>
            </w:r>
          </w:p>
          <w:p w:rsidR="00331152" w:rsidRPr="00331152" w:rsidRDefault="00331152" w:rsidP="006F2C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31152">
              <w:rPr>
                <w:rFonts w:ascii="Times New Roman" w:hAnsi="Times New Roman" w:cs="Times New Roman"/>
                <w:sz w:val="32"/>
                <w:szCs w:val="32"/>
              </w:rPr>
              <w:t>Hvis den ikke lyser, prøv et annet batteri eller en annen lysdiode på samme batteri.</w:t>
            </w:r>
          </w:p>
        </w:tc>
      </w:tr>
      <w:tr w:rsidR="00331152" w:rsidTr="006F2C2B">
        <w:tc>
          <w:tcPr>
            <w:tcW w:w="675" w:type="dxa"/>
          </w:tcPr>
          <w:p w:rsidR="00331152" w:rsidRPr="00331152" w:rsidRDefault="00331152" w:rsidP="006F2C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31152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1843" w:type="dxa"/>
          </w:tcPr>
          <w:p w:rsidR="00331152" w:rsidRPr="00331152" w:rsidRDefault="00331152" w:rsidP="006F2C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31152">
              <w:rPr>
                <w:rFonts w:ascii="Times New Roman" w:hAnsi="Times New Roman" w:cs="Times New Roman"/>
                <w:sz w:val="32"/>
                <w:szCs w:val="32"/>
              </w:rPr>
              <w:t>Er det kontakt i koblingsboksen?</w:t>
            </w:r>
          </w:p>
        </w:tc>
        <w:tc>
          <w:tcPr>
            <w:tcW w:w="6694" w:type="dxa"/>
          </w:tcPr>
          <w:p w:rsidR="00331152" w:rsidRPr="00331152" w:rsidRDefault="00331152" w:rsidP="006F2C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31152">
              <w:rPr>
                <w:rFonts w:ascii="Times New Roman" w:hAnsi="Times New Roman" w:cs="Times New Roman"/>
                <w:sz w:val="32"/>
                <w:szCs w:val="32"/>
              </w:rPr>
              <w:t>Er ledningene godt nok avisolert? Er det kontakt mellom metallet i ledningen og metallet i koblingsboksen?</w:t>
            </w:r>
          </w:p>
        </w:tc>
      </w:tr>
      <w:tr w:rsidR="00331152" w:rsidTr="006F2C2B">
        <w:tc>
          <w:tcPr>
            <w:tcW w:w="675" w:type="dxa"/>
          </w:tcPr>
          <w:p w:rsidR="00331152" w:rsidRPr="00331152" w:rsidRDefault="00331152" w:rsidP="006F2C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31152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1843" w:type="dxa"/>
          </w:tcPr>
          <w:p w:rsidR="00331152" w:rsidRPr="00331152" w:rsidRDefault="00331152" w:rsidP="006F2C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31152">
              <w:rPr>
                <w:rFonts w:ascii="Times New Roman" w:hAnsi="Times New Roman" w:cs="Times New Roman"/>
                <w:sz w:val="32"/>
                <w:szCs w:val="32"/>
              </w:rPr>
              <w:t>Er ledningene satt rett inn i koblingsboksen?</w:t>
            </w:r>
          </w:p>
        </w:tc>
        <w:tc>
          <w:tcPr>
            <w:tcW w:w="6694" w:type="dxa"/>
          </w:tcPr>
          <w:p w:rsidR="00331152" w:rsidRPr="00331152" w:rsidRDefault="00331152" w:rsidP="006F2C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31152">
              <w:rPr>
                <w:rFonts w:ascii="Times New Roman" w:hAnsi="Times New Roman" w:cs="Times New Roman"/>
                <w:sz w:val="32"/>
                <w:szCs w:val="32"/>
              </w:rPr>
              <w:t>Er svart ledning koblet til svart ledning og rød ledning til rød ledning?</w:t>
            </w:r>
          </w:p>
        </w:tc>
      </w:tr>
      <w:tr w:rsidR="00331152" w:rsidTr="006F2C2B">
        <w:tc>
          <w:tcPr>
            <w:tcW w:w="675" w:type="dxa"/>
          </w:tcPr>
          <w:p w:rsidR="00331152" w:rsidRPr="00331152" w:rsidRDefault="00331152" w:rsidP="006F2C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31152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1843" w:type="dxa"/>
          </w:tcPr>
          <w:p w:rsidR="00331152" w:rsidRPr="00331152" w:rsidRDefault="00331152" w:rsidP="006F2C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31152">
              <w:rPr>
                <w:rFonts w:ascii="Times New Roman" w:hAnsi="Times New Roman" w:cs="Times New Roman"/>
                <w:sz w:val="32"/>
                <w:szCs w:val="32"/>
              </w:rPr>
              <w:t>Har du en lukket krets?</w:t>
            </w:r>
          </w:p>
        </w:tc>
        <w:tc>
          <w:tcPr>
            <w:tcW w:w="6694" w:type="dxa"/>
          </w:tcPr>
          <w:p w:rsidR="00331152" w:rsidRPr="00331152" w:rsidRDefault="00331152" w:rsidP="006F2C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31152">
              <w:rPr>
                <w:rFonts w:ascii="Times New Roman" w:hAnsi="Times New Roman" w:cs="Times New Roman"/>
                <w:sz w:val="32"/>
                <w:szCs w:val="32"/>
              </w:rPr>
              <w:t>Følg strømmen. Kan strømmen gå i en krets fra batteriet, gjennom lysdioden og tilbake til batteriet?</w:t>
            </w:r>
          </w:p>
        </w:tc>
      </w:tr>
    </w:tbl>
    <w:p w:rsidR="002A32AF" w:rsidRDefault="002A32AF" w:rsidP="00EE56D8">
      <w:pPr>
        <w:rPr>
          <w:rFonts w:ascii="Times New Roman" w:hAnsi="Times New Roman" w:cs="Times New Roman"/>
          <w:b/>
          <w:sz w:val="40"/>
          <w:szCs w:val="40"/>
        </w:rPr>
      </w:pPr>
    </w:p>
    <w:p w:rsidR="002A32AF" w:rsidRDefault="002A32AF" w:rsidP="00EE56D8">
      <w:pPr>
        <w:rPr>
          <w:rFonts w:ascii="Times New Roman" w:hAnsi="Times New Roman" w:cs="Times New Roman"/>
          <w:b/>
          <w:sz w:val="40"/>
          <w:szCs w:val="40"/>
        </w:rPr>
      </w:pPr>
    </w:p>
    <w:p w:rsidR="002A32AF" w:rsidRDefault="002A32AF" w:rsidP="00EE56D8">
      <w:pPr>
        <w:rPr>
          <w:rFonts w:ascii="Times New Roman" w:hAnsi="Times New Roman" w:cs="Times New Roman"/>
          <w:b/>
          <w:sz w:val="40"/>
          <w:szCs w:val="40"/>
        </w:rPr>
      </w:pPr>
    </w:p>
    <w:p w:rsidR="002A32AF" w:rsidRDefault="002A32AF" w:rsidP="00EE56D8">
      <w:pPr>
        <w:rPr>
          <w:rFonts w:ascii="Times New Roman" w:hAnsi="Times New Roman" w:cs="Times New Roman"/>
          <w:b/>
          <w:sz w:val="40"/>
          <w:szCs w:val="40"/>
        </w:rPr>
      </w:pPr>
    </w:p>
    <w:p w:rsidR="002A32AF" w:rsidRDefault="002A32AF" w:rsidP="00EE56D8">
      <w:pPr>
        <w:rPr>
          <w:rFonts w:ascii="Times New Roman" w:hAnsi="Times New Roman" w:cs="Times New Roman"/>
          <w:b/>
          <w:sz w:val="40"/>
          <w:szCs w:val="40"/>
        </w:rPr>
      </w:pPr>
    </w:p>
    <w:p w:rsidR="002A32AF" w:rsidRDefault="002A32AF" w:rsidP="00EE56D8">
      <w:pPr>
        <w:rPr>
          <w:rFonts w:ascii="Times New Roman" w:hAnsi="Times New Roman" w:cs="Times New Roman"/>
          <w:b/>
          <w:sz w:val="40"/>
          <w:szCs w:val="40"/>
        </w:rPr>
      </w:pPr>
    </w:p>
    <w:p w:rsidR="002A32AF" w:rsidRDefault="002A32AF" w:rsidP="00EE56D8">
      <w:pPr>
        <w:rPr>
          <w:rFonts w:ascii="Times New Roman" w:hAnsi="Times New Roman" w:cs="Times New Roman"/>
          <w:b/>
          <w:sz w:val="40"/>
          <w:szCs w:val="40"/>
        </w:rPr>
      </w:pPr>
    </w:p>
    <w:p w:rsidR="001B14C0" w:rsidRPr="00DE7E2E" w:rsidRDefault="00871911" w:rsidP="00594D9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E7E2E">
        <w:rPr>
          <w:rFonts w:ascii="Times New Roman" w:hAnsi="Times New Roman" w:cs="Times New Roman"/>
          <w:b/>
          <w:sz w:val="40"/>
          <w:szCs w:val="40"/>
        </w:rPr>
        <w:lastRenderedPageBreak/>
        <w:t>Planlegg</w:t>
      </w:r>
      <w:r w:rsidR="001B14C0" w:rsidRPr="00DE7E2E">
        <w:rPr>
          <w:rFonts w:ascii="Times New Roman" w:hAnsi="Times New Roman" w:cs="Times New Roman"/>
          <w:b/>
          <w:sz w:val="40"/>
          <w:szCs w:val="40"/>
        </w:rPr>
        <w:t xml:space="preserve"> rom til </w:t>
      </w:r>
      <w:proofErr w:type="spellStart"/>
      <w:r w:rsidR="001B14C0" w:rsidRPr="00DE7E2E">
        <w:rPr>
          <w:rFonts w:ascii="Times New Roman" w:hAnsi="Times New Roman" w:cs="Times New Roman"/>
          <w:b/>
          <w:sz w:val="40"/>
          <w:szCs w:val="40"/>
        </w:rPr>
        <w:t>modellhus</w:t>
      </w:r>
      <w:proofErr w:type="spellEnd"/>
    </w:p>
    <w:p w:rsidR="00F43EEC" w:rsidRPr="00BC1B07" w:rsidRDefault="004B42AA" w:rsidP="00C53B5B">
      <w:pPr>
        <w:rPr>
          <w:rFonts w:ascii="Times New Roman" w:hAnsi="Times New Roman" w:cs="Times New Roman"/>
          <w:sz w:val="32"/>
          <w:szCs w:val="32"/>
        </w:rPr>
      </w:pPr>
      <w:r w:rsidRPr="00DB13D7">
        <w:rPr>
          <w:rFonts w:ascii="Times New Roman" w:hAnsi="Times New Roman" w:cs="Times New Roman"/>
          <w:b/>
          <w:sz w:val="32"/>
          <w:szCs w:val="32"/>
        </w:rPr>
        <w:t>1.</w:t>
      </w:r>
      <w:r w:rsidR="0013346D">
        <w:rPr>
          <w:rFonts w:ascii="Times New Roman" w:hAnsi="Times New Roman" w:cs="Times New Roman"/>
          <w:sz w:val="32"/>
          <w:szCs w:val="32"/>
        </w:rPr>
        <w:t xml:space="preserve"> H</w:t>
      </w:r>
      <w:r w:rsidR="00365CE0" w:rsidRPr="00DB13D7">
        <w:rPr>
          <w:rFonts w:ascii="Times New Roman" w:hAnsi="Times New Roman" w:cs="Times New Roman"/>
          <w:sz w:val="32"/>
          <w:szCs w:val="32"/>
        </w:rPr>
        <w:t>va</w:t>
      </w:r>
      <w:r w:rsidRPr="00DB13D7">
        <w:rPr>
          <w:rFonts w:ascii="Times New Roman" w:hAnsi="Times New Roman" w:cs="Times New Roman"/>
          <w:sz w:val="32"/>
          <w:szCs w:val="32"/>
        </w:rPr>
        <w:t xml:space="preserve"> slags rom: </w:t>
      </w:r>
    </w:p>
    <w:p w:rsidR="00A7154B" w:rsidRDefault="00DE7E2E" w:rsidP="00C53B5B">
      <w:pPr>
        <w:rPr>
          <w:rFonts w:ascii="Times New Roman" w:hAnsi="Times New Roman" w:cs="Times New Roman"/>
          <w:sz w:val="32"/>
          <w:szCs w:val="32"/>
        </w:rPr>
      </w:pPr>
      <w:r w:rsidRPr="00DB13D7">
        <w:rPr>
          <w:rFonts w:ascii="Times New Roman" w:hAnsi="Times New Roman" w:cs="Times New Roman"/>
          <w:b/>
          <w:sz w:val="32"/>
          <w:szCs w:val="32"/>
        </w:rPr>
        <w:t>2.</w:t>
      </w:r>
      <w:r w:rsidR="00A7154B">
        <w:rPr>
          <w:rFonts w:ascii="Times New Roman" w:hAnsi="Times New Roman" w:cs="Times New Roman"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6977"/>
      </w:tblGrid>
      <w:tr w:rsidR="00A86736" w:rsidTr="00473C50">
        <w:tc>
          <w:tcPr>
            <w:tcW w:w="9212" w:type="dxa"/>
            <w:gridSpan w:val="2"/>
          </w:tcPr>
          <w:p w:rsidR="00A86736" w:rsidRPr="00A86736" w:rsidRDefault="00A86736" w:rsidP="0057084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86736">
              <w:rPr>
                <w:rFonts w:ascii="Times New Roman" w:hAnsi="Times New Roman" w:cs="Times New Roman"/>
                <w:b/>
                <w:sz w:val="32"/>
                <w:szCs w:val="32"/>
              </w:rPr>
              <w:t>Planlegg lampe 1</w:t>
            </w:r>
          </w:p>
        </w:tc>
      </w:tr>
      <w:tr w:rsidR="00A86736" w:rsidTr="007A5C7E">
        <w:tc>
          <w:tcPr>
            <w:tcW w:w="2235" w:type="dxa"/>
          </w:tcPr>
          <w:p w:rsidR="00A86736" w:rsidRPr="007A5C7E" w:rsidRDefault="00684E5A" w:rsidP="00C53B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7A5C7E">
              <w:rPr>
                <w:rFonts w:ascii="Times New Roman" w:hAnsi="Times New Roman" w:cs="Times New Roman"/>
                <w:sz w:val="36"/>
                <w:szCs w:val="36"/>
              </w:rPr>
              <w:t>Type lampe</w:t>
            </w:r>
          </w:p>
        </w:tc>
        <w:tc>
          <w:tcPr>
            <w:tcW w:w="6977" w:type="dxa"/>
          </w:tcPr>
          <w:p w:rsidR="00A86736" w:rsidRPr="007A5C7E" w:rsidRDefault="00A86736" w:rsidP="00C53B5B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</w:tr>
      <w:tr w:rsidR="00A86736" w:rsidTr="007A5C7E">
        <w:tc>
          <w:tcPr>
            <w:tcW w:w="2235" w:type="dxa"/>
          </w:tcPr>
          <w:p w:rsidR="00A86736" w:rsidRPr="007A5C7E" w:rsidRDefault="00684E5A" w:rsidP="00C53B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7A5C7E">
              <w:rPr>
                <w:rFonts w:ascii="Times New Roman" w:hAnsi="Times New Roman" w:cs="Times New Roman"/>
                <w:sz w:val="36"/>
                <w:szCs w:val="36"/>
              </w:rPr>
              <w:t>Funksjon</w:t>
            </w:r>
          </w:p>
        </w:tc>
        <w:tc>
          <w:tcPr>
            <w:tcW w:w="6977" w:type="dxa"/>
          </w:tcPr>
          <w:p w:rsidR="00A86736" w:rsidRPr="007A5C7E" w:rsidRDefault="00A86736" w:rsidP="00C53B5B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</w:tr>
    </w:tbl>
    <w:p w:rsidR="00A7154B" w:rsidRDefault="00A7154B" w:rsidP="00C53B5B">
      <w:pPr>
        <w:rPr>
          <w:rFonts w:ascii="Times New Roman" w:hAnsi="Times New Roman" w:cs="Times New Roman"/>
          <w:sz w:val="32"/>
          <w:szCs w:val="32"/>
        </w:rPr>
      </w:pPr>
    </w:p>
    <w:p w:rsidR="00A7154B" w:rsidRDefault="004D4342" w:rsidP="00C53B5B">
      <w:pPr>
        <w:rPr>
          <w:rFonts w:ascii="Times New Roman" w:hAnsi="Times New Roman" w:cs="Times New Roman"/>
          <w:b/>
          <w:sz w:val="32"/>
          <w:szCs w:val="32"/>
        </w:rPr>
      </w:pPr>
      <w:r w:rsidRPr="004D4342">
        <w:rPr>
          <w:rFonts w:ascii="Times New Roman" w:hAnsi="Times New Roman" w:cs="Times New Roman"/>
          <w:b/>
          <w:sz w:val="32"/>
          <w:szCs w:val="32"/>
        </w:rPr>
        <w:t>3.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D4342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6977"/>
      </w:tblGrid>
      <w:tr w:rsidR="004D4342" w:rsidTr="008A3080">
        <w:tc>
          <w:tcPr>
            <w:tcW w:w="9212" w:type="dxa"/>
            <w:gridSpan w:val="2"/>
          </w:tcPr>
          <w:p w:rsidR="004D4342" w:rsidRPr="00A86736" w:rsidRDefault="0057084F" w:rsidP="0057084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Planlegg lampe 2</w:t>
            </w:r>
          </w:p>
        </w:tc>
      </w:tr>
      <w:tr w:rsidR="004D4342" w:rsidTr="007A5C7E">
        <w:tc>
          <w:tcPr>
            <w:tcW w:w="2235" w:type="dxa"/>
          </w:tcPr>
          <w:p w:rsidR="004D4342" w:rsidRPr="007A5C7E" w:rsidRDefault="00684E5A" w:rsidP="008A3080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7A5C7E">
              <w:rPr>
                <w:rFonts w:ascii="Times New Roman" w:hAnsi="Times New Roman" w:cs="Times New Roman"/>
                <w:sz w:val="36"/>
                <w:szCs w:val="36"/>
              </w:rPr>
              <w:t>Type lampe</w:t>
            </w:r>
            <w:r w:rsidR="0057084F" w:rsidRPr="007A5C7E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</w:tc>
        <w:tc>
          <w:tcPr>
            <w:tcW w:w="6977" w:type="dxa"/>
          </w:tcPr>
          <w:p w:rsidR="004D4342" w:rsidRPr="007A5C7E" w:rsidRDefault="004D4342" w:rsidP="008A3080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</w:tr>
      <w:tr w:rsidR="004D4342" w:rsidTr="007A5C7E">
        <w:tc>
          <w:tcPr>
            <w:tcW w:w="2235" w:type="dxa"/>
          </w:tcPr>
          <w:p w:rsidR="004D4342" w:rsidRPr="007A5C7E" w:rsidRDefault="00684E5A" w:rsidP="008A3080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7A5C7E">
              <w:rPr>
                <w:rFonts w:ascii="Times New Roman" w:hAnsi="Times New Roman" w:cs="Times New Roman"/>
                <w:sz w:val="36"/>
                <w:szCs w:val="36"/>
              </w:rPr>
              <w:t>Funksjon</w:t>
            </w:r>
            <w:r w:rsidR="0057084F" w:rsidRPr="007A5C7E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</w:tc>
        <w:tc>
          <w:tcPr>
            <w:tcW w:w="6977" w:type="dxa"/>
          </w:tcPr>
          <w:p w:rsidR="004D4342" w:rsidRPr="007A5C7E" w:rsidRDefault="004D4342" w:rsidP="008A3080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</w:tr>
    </w:tbl>
    <w:p w:rsidR="00891316" w:rsidRPr="00DB13D7" w:rsidRDefault="00891316" w:rsidP="00C53B5B">
      <w:pPr>
        <w:rPr>
          <w:rFonts w:ascii="Times New Roman" w:hAnsi="Times New Roman" w:cs="Times New Roman"/>
          <w:b/>
          <w:sz w:val="32"/>
          <w:szCs w:val="32"/>
        </w:rPr>
      </w:pPr>
    </w:p>
    <w:p w:rsidR="004B42AA" w:rsidRPr="00DB13D7" w:rsidRDefault="0057084F" w:rsidP="0092074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</w:t>
      </w:r>
      <w:r w:rsidR="004B42AA" w:rsidRPr="00DB13D7">
        <w:rPr>
          <w:rFonts w:ascii="Times New Roman" w:hAnsi="Times New Roman" w:cs="Times New Roman"/>
          <w:b/>
          <w:sz w:val="32"/>
          <w:szCs w:val="32"/>
        </w:rPr>
        <w:t>.</w:t>
      </w:r>
      <w:r w:rsidR="004B42AA" w:rsidRPr="00DB13D7">
        <w:rPr>
          <w:rFonts w:ascii="Times New Roman" w:hAnsi="Times New Roman" w:cs="Times New Roman"/>
          <w:sz w:val="32"/>
          <w:szCs w:val="32"/>
        </w:rPr>
        <w:t xml:space="preserve"> Tegn en</w:t>
      </w:r>
      <w:r w:rsidR="00057DFA">
        <w:rPr>
          <w:rFonts w:ascii="Times New Roman" w:hAnsi="Times New Roman" w:cs="Times New Roman"/>
          <w:sz w:val="32"/>
          <w:szCs w:val="32"/>
        </w:rPr>
        <w:t xml:space="preserve"> enkel</w:t>
      </w:r>
      <w:r w:rsidR="004B42AA" w:rsidRPr="00DB13D7">
        <w:rPr>
          <w:rFonts w:ascii="Times New Roman" w:hAnsi="Times New Roman" w:cs="Times New Roman"/>
          <w:sz w:val="32"/>
          <w:szCs w:val="32"/>
        </w:rPr>
        <w:t xml:space="preserve"> skiss</w:t>
      </w:r>
      <w:r w:rsidR="00F008E4" w:rsidRPr="00DB13D7">
        <w:rPr>
          <w:rFonts w:ascii="Times New Roman" w:hAnsi="Times New Roman" w:cs="Times New Roman"/>
          <w:sz w:val="32"/>
          <w:szCs w:val="32"/>
        </w:rPr>
        <w:t>e</w:t>
      </w:r>
      <w:r w:rsidR="00F00812">
        <w:rPr>
          <w:rFonts w:ascii="Times New Roman" w:hAnsi="Times New Roman" w:cs="Times New Roman"/>
          <w:sz w:val="32"/>
          <w:szCs w:val="32"/>
        </w:rPr>
        <w:t xml:space="preserve"> av rommet</w:t>
      </w:r>
      <w:r w:rsidR="00734E8D" w:rsidRPr="00DB13D7">
        <w:rPr>
          <w:rFonts w:ascii="Times New Roman" w:hAnsi="Times New Roman" w:cs="Times New Roman"/>
          <w:sz w:val="32"/>
          <w:szCs w:val="32"/>
        </w:rPr>
        <w:t xml:space="preserve"> som viser</w:t>
      </w:r>
      <w:r w:rsidR="00217CEB" w:rsidRPr="00DB13D7">
        <w:rPr>
          <w:rFonts w:ascii="Times New Roman" w:hAnsi="Times New Roman" w:cs="Times New Roman"/>
          <w:sz w:val="32"/>
          <w:szCs w:val="32"/>
        </w:rPr>
        <w:t xml:space="preserve"> hvor</w:t>
      </w:r>
      <w:r w:rsidR="00920743">
        <w:rPr>
          <w:rFonts w:ascii="Times New Roman" w:hAnsi="Times New Roman" w:cs="Times New Roman"/>
          <w:sz w:val="32"/>
          <w:szCs w:val="32"/>
        </w:rPr>
        <w:t xml:space="preserve"> la</w:t>
      </w:r>
      <w:r w:rsidR="00A8755F">
        <w:rPr>
          <w:rFonts w:ascii="Times New Roman" w:hAnsi="Times New Roman" w:cs="Times New Roman"/>
          <w:sz w:val="32"/>
          <w:szCs w:val="32"/>
        </w:rPr>
        <w:t>mpene og bryteren skal være</w:t>
      </w:r>
      <w:r w:rsidR="00920743">
        <w:rPr>
          <w:rFonts w:ascii="Times New Roman" w:hAnsi="Times New Roman" w:cs="Times New Roman"/>
          <w:sz w:val="32"/>
          <w:szCs w:val="32"/>
        </w:rPr>
        <w:t>. T</w:t>
      </w:r>
      <w:r w:rsidR="00951995">
        <w:rPr>
          <w:rFonts w:ascii="Times New Roman" w:hAnsi="Times New Roman" w:cs="Times New Roman"/>
          <w:sz w:val="32"/>
          <w:szCs w:val="32"/>
        </w:rPr>
        <w:t>egn hvordan lampene skal se ut.</w:t>
      </w:r>
      <w:r w:rsidR="00E87D8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91316" w:rsidRDefault="007A5C7E" w:rsidP="007A5C7E">
      <w:pPr>
        <w:rPr>
          <w:rFonts w:ascii="Times New Roman" w:hAnsi="Times New Roman" w:cs="Times New Roman"/>
          <w:sz w:val="28"/>
          <w:szCs w:val="28"/>
        </w:rPr>
      </w:pPr>
      <w:r w:rsidRPr="005272C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7A0924" wp14:editId="0DBD8053">
                <wp:simplePos x="0" y="0"/>
                <wp:positionH relativeFrom="column">
                  <wp:posOffset>-240576</wp:posOffset>
                </wp:positionH>
                <wp:positionV relativeFrom="paragraph">
                  <wp:posOffset>6291</wp:posOffset>
                </wp:positionV>
                <wp:extent cx="5645888" cy="2933065"/>
                <wp:effectExtent l="0" t="0" r="12065" b="1968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888" cy="293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2C6" w:rsidRPr="005272C6" w:rsidRDefault="005272C6" w:rsidP="0055531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-18.95pt;margin-top:.5pt;width:444.55pt;height:230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">
                <v:textbox>
                  <w:txbxContent>
                    <w:p w:rsidR="005272C6" w:rsidRPr="005272C6" w:rsidRDefault="005272C6" w:rsidP="00555319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1316" w:rsidRDefault="00891316" w:rsidP="00891316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4B42AA" w:rsidRDefault="004B42AA" w:rsidP="00C53B5B">
      <w:pPr>
        <w:rPr>
          <w:rFonts w:ascii="Times New Roman" w:hAnsi="Times New Roman" w:cs="Times New Roman"/>
          <w:sz w:val="28"/>
          <w:szCs w:val="28"/>
        </w:rPr>
      </w:pPr>
    </w:p>
    <w:p w:rsidR="001B14C0" w:rsidRDefault="001B14C0" w:rsidP="00C53B5B">
      <w:pPr>
        <w:rPr>
          <w:rFonts w:ascii="Times New Roman" w:hAnsi="Times New Roman" w:cs="Times New Roman"/>
          <w:sz w:val="28"/>
          <w:szCs w:val="28"/>
        </w:rPr>
      </w:pPr>
    </w:p>
    <w:p w:rsidR="001B14C0" w:rsidRDefault="001B14C0" w:rsidP="00C53B5B">
      <w:pPr>
        <w:rPr>
          <w:rFonts w:ascii="Times New Roman" w:hAnsi="Times New Roman" w:cs="Times New Roman"/>
          <w:sz w:val="28"/>
          <w:szCs w:val="28"/>
        </w:rPr>
      </w:pPr>
    </w:p>
    <w:p w:rsidR="002C1F49" w:rsidRDefault="002C1F49" w:rsidP="002C1F49">
      <w:pPr>
        <w:rPr>
          <w:rFonts w:ascii="Times New Roman" w:hAnsi="Times New Roman" w:cs="Times New Roman"/>
          <w:b/>
          <w:sz w:val="48"/>
          <w:szCs w:val="48"/>
        </w:rPr>
      </w:pPr>
    </w:p>
    <w:p w:rsidR="001D5800" w:rsidRDefault="0072065D" w:rsidP="0072065D">
      <w:pPr>
        <w:ind w:left="708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br/>
      </w:r>
    </w:p>
    <w:p w:rsidR="001D5800" w:rsidRDefault="001D5800" w:rsidP="0072065D">
      <w:pPr>
        <w:ind w:left="708"/>
        <w:rPr>
          <w:rFonts w:ascii="Times New Roman" w:hAnsi="Times New Roman" w:cs="Times New Roman"/>
          <w:b/>
          <w:sz w:val="48"/>
          <w:szCs w:val="48"/>
        </w:rPr>
      </w:pPr>
    </w:p>
    <w:p w:rsidR="00786EF9" w:rsidRPr="002B0ED3" w:rsidRDefault="008A3BA0" w:rsidP="008A3BA0">
      <w:pPr>
        <w:ind w:left="708"/>
        <w:rPr>
          <w:rFonts w:ascii="Times New Roman" w:hAnsi="Times New Roman" w:cs="Times New Roman"/>
          <w:b/>
          <w:sz w:val="48"/>
          <w:szCs w:val="48"/>
        </w:rPr>
      </w:pPr>
      <w:r w:rsidRPr="002C1F49">
        <w:rPr>
          <w:rFonts w:ascii="Times New Roman" w:hAnsi="Times New Roman" w:cs="Times New Roman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9F0A640" wp14:editId="6026C4A2">
                <wp:simplePos x="0" y="0"/>
                <wp:positionH relativeFrom="column">
                  <wp:posOffset>3138805</wp:posOffset>
                </wp:positionH>
                <wp:positionV relativeFrom="paragraph">
                  <wp:posOffset>-766445</wp:posOffset>
                </wp:positionV>
                <wp:extent cx="1943100" cy="3000375"/>
                <wp:effectExtent l="0" t="0" r="19050" b="28575"/>
                <wp:wrapNone/>
                <wp:docPr id="20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00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B07" w:rsidRPr="00BC1B07" w:rsidRDefault="00BC1B07" w:rsidP="00BC1B07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0D2F97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751330" cy="2484755"/>
                                  <wp:effectExtent l="0" t="0" r="127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lektrikerbok BM-1.jpg"/>
                                          <pic:cNvPicPr/>
                                        </pic:nvPicPr>
                                        <pic:blipFill>
                                          <a:blip r:embed="rId5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1330" cy="2484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8" type="#_x0000_t202" style="position:absolute;left:0;text-align:left;margin-left:247.15pt;margin-top:-60.35pt;width:153pt;height:236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" strokecolor="window">
                <v:textbox>
                  <w:txbxContent>
                    <w:p w:rsidR="00BC1B07" w:rsidRPr="00BC1B07" w:rsidRDefault="00BC1B07" w:rsidP="00BC1B07">
                      <w:pP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t xml:space="preserve">      </w:t>
                      </w:r>
                      <w:bookmarkStart w:id="1" w:name="_GoBack"/>
                      <w:r w:rsidR="000D2F97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751330" cy="2484755"/>
                            <wp:effectExtent l="0" t="0" r="127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lektrikerbok BM-1.jpg"/>
                                    <pic:cNvPicPr/>
                                  </pic:nvPicPr>
                                  <pic:blipFill>
                                    <a:blip r:embed="rId5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1330" cy="2484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86EF9" w:rsidRPr="002B0ED3">
        <w:rPr>
          <w:rFonts w:ascii="Times New Roman" w:hAnsi="Times New Roman" w:cs="Times New Roman"/>
          <w:b/>
          <w:sz w:val="48"/>
          <w:szCs w:val="48"/>
        </w:rPr>
        <w:t xml:space="preserve">Før lesing: </w:t>
      </w:r>
      <w:r w:rsidR="002C1F49">
        <w:rPr>
          <w:rFonts w:ascii="Times New Roman" w:hAnsi="Times New Roman" w:cs="Times New Roman"/>
          <w:b/>
          <w:sz w:val="48"/>
          <w:szCs w:val="48"/>
        </w:rPr>
        <w:br/>
      </w:r>
      <w:r w:rsidR="00485506" w:rsidRPr="002B0ED3">
        <w:rPr>
          <w:rFonts w:ascii="Times New Roman" w:hAnsi="Times New Roman" w:cs="Times New Roman"/>
          <w:b/>
          <w:i/>
          <w:sz w:val="48"/>
          <w:szCs w:val="48"/>
        </w:rPr>
        <w:t xml:space="preserve">Møt </w:t>
      </w:r>
      <w:r w:rsidR="004372D2">
        <w:rPr>
          <w:rFonts w:ascii="Times New Roman" w:hAnsi="Times New Roman" w:cs="Times New Roman"/>
          <w:b/>
          <w:i/>
          <w:sz w:val="48"/>
          <w:szCs w:val="48"/>
        </w:rPr>
        <w:t>en</w:t>
      </w:r>
      <w:r w:rsidR="00485506" w:rsidRPr="002B0ED3">
        <w:rPr>
          <w:rFonts w:ascii="Times New Roman" w:hAnsi="Times New Roman" w:cs="Times New Roman"/>
          <w:b/>
          <w:i/>
          <w:sz w:val="48"/>
          <w:szCs w:val="48"/>
        </w:rPr>
        <w:t xml:space="preserve"> elektriker.</w:t>
      </w:r>
      <w:r w:rsidR="00485506" w:rsidRPr="002B0ED3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2C1F49" w:rsidRDefault="002C1F49" w:rsidP="002B0ED3">
      <w:pPr>
        <w:rPr>
          <w:rFonts w:ascii="Times New Roman" w:hAnsi="Times New Roman" w:cs="Times New Roman"/>
          <w:sz w:val="36"/>
          <w:szCs w:val="36"/>
        </w:rPr>
      </w:pPr>
    </w:p>
    <w:p w:rsidR="008A3BA0" w:rsidRDefault="008A3BA0" w:rsidP="00F93C4D">
      <w:pPr>
        <w:rPr>
          <w:rFonts w:ascii="Times New Roman" w:hAnsi="Times New Roman" w:cs="Times New Roman"/>
          <w:sz w:val="36"/>
          <w:szCs w:val="36"/>
        </w:rPr>
      </w:pPr>
    </w:p>
    <w:p w:rsidR="008A3BA0" w:rsidRDefault="008A3BA0" w:rsidP="00F93C4D">
      <w:pPr>
        <w:rPr>
          <w:rFonts w:ascii="Times New Roman" w:hAnsi="Times New Roman" w:cs="Times New Roman"/>
          <w:sz w:val="36"/>
          <w:szCs w:val="36"/>
        </w:rPr>
      </w:pPr>
    </w:p>
    <w:p w:rsidR="002B0ED3" w:rsidRPr="001866EC" w:rsidRDefault="002B0ED3" w:rsidP="00F93C4D">
      <w:pPr>
        <w:rPr>
          <w:rFonts w:ascii="Times New Roman" w:hAnsi="Times New Roman" w:cs="Times New Roman"/>
          <w:sz w:val="36"/>
          <w:szCs w:val="36"/>
        </w:rPr>
      </w:pPr>
      <w:r w:rsidRPr="001866EC">
        <w:rPr>
          <w:rFonts w:ascii="Times New Roman" w:hAnsi="Times New Roman" w:cs="Times New Roman"/>
          <w:sz w:val="36"/>
          <w:szCs w:val="36"/>
        </w:rPr>
        <w:t xml:space="preserve">Les påstandene under før du leser boka </w:t>
      </w:r>
      <w:r w:rsidR="00840208">
        <w:rPr>
          <w:rFonts w:ascii="Times New Roman" w:hAnsi="Times New Roman" w:cs="Times New Roman"/>
          <w:i/>
          <w:sz w:val="36"/>
          <w:szCs w:val="36"/>
        </w:rPr>
        <w:t xml:space="preserve">Møt </w:t>
      </w:r>
      <w:r w:rsidR="00E753F6">
        <w:rPr>
          <w:rFonts w:ascii="Times New Roman" w:hAnsi="Times New Roman" w:cs="Times New Roman"/>
          <w:i/>
          <w:sz w:val="36"/>
          <w:szCs w:val="36"/>
        </w:rPr>
        <w:t xml:space="preserve">en </w:t>
      </w:r>
      <w:r w:rsidR="00840208">
        <w:rPr>
          <w:rFonts w:ascii="Times New Roman" w:hAnsi="Times New Roman" w:cs="Times New Roman"/>
          <w:i/>
          <w:sz w:val="36"/>
          <w:szCs w:val="36"/>
        </w:rPr>
        <w:t>elektriker</w:t>
      </w:r>
      <w:r w:rsidRPr="001866EC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2B0ED3" w:rsidRPr="001866EC" w:rsidRDefault="002B0ED3" w:rsidP="00F93C4D">
      <w:pPr>
        <w:rPr>
          <w:rFonts w:ascii="Times New Roman" w:hAnsi="Times New Roman" w:cs="Times New Roman"/>
          <w:sz w:val="36"/>
          <w:szCs w:val="36"/>
        </w:rPr>
      </w:pPr>
      <w:r w:rsidRPr="001866EC">
        <w:rPr>
          <w:rFonts w:ascii="Times New Roman" w:hAnsi="Times New Roman" w:cs="Times New Roman"/>
          <w:sz w:val="36"/>
          <w:szCs w:val="36"/>
        </w:rPr>
        <w:t xml:space="preserve">Hvis du er </w:t>
      </w:r>
      <w:r w:rsidRPr="001866EC">
        <w:rPr>
          <w:rFonts w:ascii="Times New Roman" w:hAnsi="Times New Roman" w:cs="Times New Roman"/>
          <w:b/>
          <w:sz w:val="36"/>
          <w:szCs w:val="36"/>
        </w:rPr>
        <w:t>E</w:t>
      </w:r>
      <w:r w:rsidRPr="001866EC">
        <w:rPr>
          <w:rFonts w:ascii="Times New Roman" w:hAnsi="Times New Roman" w:cs="Times New Roman"/>
          <w:sz w:val="36"/>
          <w:szCs w:val="36"/>
        </w:rPr>
        <w:t xml:space="preserve">nig i påstanden, skriver du en </w:t>
      </w:r>
      <w:r w:rsidRPr="001866EC">
        <w:rPr>
          <w:rFonts w:ascii="Times New Roman" w:hAnsi="Times New Roman" w:cs="Times New Roman"/>
          <w:b/>
          <w:sz w:val="36"/>
          <w:szCs w:val="36"/>
        </w:rPr>
        <w:t>E</w:t>
      </w:r>
      <w:r w:rsidRPr="001866EC">
        <w:rPr>
          <w:rFonts w:ascii="Times New Roman" w:hAnsi="Times New Roman" w:cs="Times New Roman"/>
          <w:sz w:val="36"/>
          <w:szCs w:val="36"/>
        </w:rPr>
        <w:t xml:space="preserve"> foran den. </w:t>
      </w:r>
    </w:p>
    <w:p w:rsidR="002C1F49" w:rsidRPr="00195045" w:rsidRDefault="002B0ED3" w:rsidP="002B0ED3">
      <w:pPr>
        <w:rPr>
          <w:rFonts w:ascii="Times New Roman" w:hAnsi="Times New Roman" w:cs="Times New Roman"/>
          <w:sz w:val="36"/>
          <w:szCs w:val="36"/>
        </w:rPr>
      </w:pPr>
      <w:r w:rsidRPr="001866EC">
        <w:rPr>
          <w:rFonts w:ascii="Times New Roman" w:hAnsi="Times New Roman" w:cs="Times New Roman"/>
          <w:sz w:val="36"/>
          <w:szCs w:val="36"/>
        </w:rPr>
        <w:t xml:space="preserve">Hvis du er </w:t>
      </w:r>
      <w:r w:rsidRPr="001866EC">
        <w:rPr>
          <w:rFonts w:ascii="Times New Roman" w:hAnsi="Times New Roman" w:cs="Times New Roman"/>
          <w:b/>
          <w:sz w:val="36"/>
          <w:szCs w:val="36"/>
        </w:rPr>
        <w:t>U</w:t>
      </w:r>
      <w:r w:rsidRPr="001866EC">
        <w:rPr>
          <w:rFonts w:ascii="Times New Roman" w:hAnsi="Times New Roman" w:cs="Times New Roman"/>
          <w:sz w:val="36"/>
          <w:szCs w:val="36"/>
        </w:rPr>
        <w:t xml:space="preserve">enig, skriver du </w:t>
      </w:r>
      <w:r w:rsidRPr="001866EC">
        <w:rPr>
          <w:rFonts w:ascii="Times New Roman" w:hAnsi="Times New Roman" w:cs="Times New Roman"/>
          <w:b/>
          <w:sz w:val="36"/>
          <w:szCs w:val="36"/>
        </w:rPr>
        <w:t>U</w:t>
      </w:r>
      <w:r w:rsidRPr="001866EC">
        <w:rPr>
          <w:rFonts w:ascii="Times New Roman" w:hAnsi="Times New Roman" w:cs="Times New Roman"/>
          <w:sz w:val="36"/>
          <w:szCs w:val="36"/>
        </w:rPr>
        <w:t xml:space="preserve"> foran den. Så kan du lese boka. Etter du har lest, går du tilbake til denne siden og ser om du har skiftet mening. Gjør deg klar til å </w:t>
      </w:r>
      <w:r>
        <w:rPr>
          <w:rFonts w:ascii="Times New Roman" w:hAnsi="Times New Roman" w:cs="Times New Roman"/>
          <w:sz w:val="36"/>
          <w:szCs w:val="36"/>
        </w:rPr>
        <w:t xml:space="preserve">forklare hvordan du har tenkt. </w:t>
      </w:r>
    </w:p>
    <w:p w:rsidR="00BC1B07" w:rsidRDefault="00BC1B07" w:rsidP="00DF6014">
      <w:pPr>
        <w:ind w:left="708"/>
        <w:rPr>
          <w:rFonts w:ascii="Times New Roman" w:hAnsi="Times New Roman" w:cs="Times New Roman"/>
          <w:sz w:val="36"/>
          <w:szCs w:val="36"/>
        </w:rPr>
      </w:pPr>
    </w:p>
    <w:p w:rsidR="002B0ED3" w:rsidRPr="001866EC" w:rsidRDefault="00DF6014" w:rsidP="00DF6014">
      <w:pPr>
        <w:ind w:left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Jobben til en elektriker består for det meste i å</w:t>
      </w:r>
      <w:r w:rsidR="00840208">
        <w:rPr>
          <w:rFonts w:ascii="Times New Roman" w:hAnsi="Times New Roman" w:cs="Times New Roman"/>
          <w:sz w:val="36"/>
          <w:szCs w:val="36"/>
        </w:rPr>
        <w:t xml:space="preserve"> skifte lyspærer</w:t>
      </w:r>
      <w:r w:rsidR="002B0ED3" w:rsidRPr="001866EC">
        <w:rPr>
          <w:rFonts w:ascii="Times New Roman" w:hAnsi="Times New Roman" w:cs="Times New Roman"/>
          <w:sz w:val="36"/>
          <w:szCs w:val="36"/>
        </w:rPr>
        <w:t xml:space="preserve">. </w:t>
      </w:r>
      <w:r w:rsidR="002B0ED3" w:rsidRPr="001866EC">
        <w:rPr>
          <w:rFonts w:ascii="Times New Roman" w:hAnsi="Times New Roman" w:cs="Times New Roman"/>
          <w:sz w:val="36"/>
          <w:szCs w:val="36"/>
        </w:rPr>
        <w:br/>
      </w:r>
    </w:p>
    <w:p w:rsidR="002B0ED3" w:rsidRPr="001866EC" w:rsidRDefault="00840208" w:rsidP="002B0ED3">
      <w:pPr>
        <w:ind w:left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Strømmen i huset du bor i kommer fra </w:t>
      </w:r>
      <w:r w:rsidR="004C0971">
        <w:rPr>
          <w:rFonts w:ascii="Times New Roman" w:hAnsi="Times New Roman" w:cs="Times New Roman"/>
          <w:sz w:val="36"/>
          <w:szCs w:val="36"/>
        </w:rPr>
        <w:t xml:space="preserve">et </w:t>
      </w:r>
      <w:r>
        <w:rPr>
          <w:rFonts w:ascii="Times New Roman" w:hAnsi="Times New Roman" w:cs="Times New Roman"/>
          <w:sz w:val="36"/>
          <w:szCs w:val="36"/>
        </w:rPr>
        <w:t>kraftverk langt borte</w:t>
      </w:r>
      <w:r w:rsidR="002B0ED3" w:rsidRPr="001866EC">
        <w:rPr>
          <w:rFonts w:ascii="Times New Roman" w:hAnsi="Times New Roman" w:cs="Times New Roman"/>
          <w:sz w:val="36"/>
          <w:szCs w:val="36"/>
        </w:rPr>
        <w:t xml:space="preserve">. </w:t>
      </w:r>
      <w:r w:rsidR="002B0ED3" w:rsidRPr="001866EC">
        <w:rPr>
          <w:rFonts w:ascii="Times New Roman" w:hAnsi="Times New Roman" w:cs="Times New Roman"/>
          <w:sz w:val="36"/>
          <w:szCs w:val="36"/>
        </w:rPr>
        <w:br/>
      </w:r>
    </w:p>
    <w:p w:rsidR="00BC1B07" w:rsidRDefault="00481D4A" w:rsidP="00BC1B07">
      <w:pPr>
        <w:ind w:left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Det er gjennom sikringsskapet at strømmen kommer inn i huset</w:t>
      </w:r>
      <w:r w:rsidR="002B0ED3" w:rsidRPr="001866EC">
        <w:rPr>
          <w:rFonts w:ascii="Times New Roman" w:hAnsi="Times New Roman" w:cs="Times New Roman"/>
          <w:sz w:val="36"/>
          <w:szCs w:val="36"/>
        </w:rPr>
        <w:t xml:space="preserve">. </w:t>
      </w:r>
      <w:r w:rsidR="002B0ED3" w:rsidRPr="001866EC">
        <w:rPr>
          <w:rFonts w:ascii="Times New Roman" w:hAnsi="Times New Roman" w:cs="Times New Roman"/>
          <w:sz w:val="36"/>
          <w:szCs w:val="36"/>
        </w:rPr>
        <w:br/>
      </w:r>
    </w:p>
    <w:p w:rsidR="00A737ED" w:rsidRPr="00A737ED" w:rsidRDefault="00481D4A" w:rsidP="00A737ED">
      <w:pPr>
        <w:ind w:left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Sikringene i sikringsskapet er der for at du skal kunne få det til å gå mer strøm i ledningene</w:t>
      </w:r>
      <w:r w:rsidR="002B0ED3" w:rsidRPr="001866EC">
        <w:rPr>
          <w:rFonts w:ascii="Times New Roman" w:hAnsi="Times New Roman" w:cs="Times New Roman"/>
          <w:sz w:val="36"/>
          <w:szCs w:val="36"/>
        </w:rPr>
        <w:t>.</w:t>
      </w:r>
      <w:r w:rsidR="002C1F49">
        <w:rPr>
          <w:rFonts w:ascii="Times New Roman" w:hAnsi="Times New Roman" w:cs="Times New Roman"/>
          <w:sz w:val="36"/>
          <w:szCs w:val="36"/>
        </w:rPr>
        <w:t xml:space="preserve"> </w:t>
      </w:r>
    </w:p>
    <w:p w:rsidR="0026793E" w:rsidRPr="00594D90" w:rsidRDefault="00594D90" w:rsidP="00594D90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br w:type="page"/>
      </w:r>
      <w:r w:rsidR="00BC1E85" w:rsidRPr="00BC1E85">
        <w:rPr>
          <w:rFonts w:ascii="Times New Roman" w:hAnsi="Times New Roman" w:cs="Times New Roman"/>
          <w:b/>
          <w:sz w:val="48"/>
          <w:szCs w:val="48"/>
        </w:rPr>
        <w:lastRenderedPageBreak/>
        <w:t>R</w:t>
      </w:r>
      <w:r w:rsidR="00E66AB6">
        <w:rPr>
          <w:rFonts w:ascii="Times New Roman" w:hAnsi="Times New Roman" w:cs="Times New Roman"/>
          <w:b/>
          <w:sz w:val="48"/>
          <w:szCs w:val="48"/>
        </w:rPr>
        <w:t>efleksjon</w:t>
      </w:r>
      <w:r w:rsidR="00BC1E85" w:rsidRPr="00BC1E85">
        <w:rPr>
          <w:rFonts w:ascii="Times New Roman" w:hAnsi="Times New Roman" w:cs="Times New Roman"/>
          <w:b/>
          <w:sz w:val="48"/>
          <w:szCs w:val="48"/>
        </w:rPr>
        <w:t xml:space="preserve"> over forrige økt</w:t>
      </w:r>
      <w:r w:rsidR="00BC1E85">
        <w:rPr>
          <w:rFonts w:ascii="Times New Roman" w:hAnsi="Times New Roman" w:cs="Times New Roman"/>
          <w:sz w:val="48"/>
          <w:szCs w:val="48"/>
        </w:rPr>
        <w:t xml:space="preserve"> </w:t>
      </w:r>
    </w:p>
    <w:p w:rsidR="00381295" w:rsidRDefault="00937AFE" w:rsidP="0038129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drawing>
          <wp:inline distT="0" distB="0" distL="0" distR="0" wp14:anchorId="543F4D11" wp14:editId="14626586">
            <wp:extent cx="1114425" cy="557213"/>
            <wp:effectExtent l="0" t="0" r="0" b="0"/>
            <wp:docPr id="2071" name="Picture 2071" descr="School, Pencil, Pen, Write, Sketch, Draw, Auth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, Pencil, Pen, Write, Sketch, Draw, Author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648" cy="56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E85" w:rsidRPr="00B937B7" w:rsidRDefault="00013DFB" w:rsidP="007B26C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1. </w:t>
      </w:r>
      <w:r w:rsidR="007B26CB" w:rsidRPr="00B937B7">
        <w:rPr>
          <w:rFonts w:ascii="Times New Roman" w:hAnsi="Times New Roman" w:cs="Times New Roman"/>
          <w:sz w:val="36"/>
          <w:szCs w:val="36"/>
        </w:rPr>
        <w:t>Skriv</w:t>
      </w:r>
      <w:r w:rsidR="00D37DC2">
        <w:rPr>
          <w:rFonts w:ascii="Times New Roman" w:hAnsi="Times New Roman" w:cs="Times New Roman"/>
          <w:sz w:val="36"/>
          <w:szCs w:val="36"/>
        </w:rPr>
        <w:t xml:space="preserve"> navnet på</w:t>
      </w:r>
      <w:r w:rsidR="007B26CB" w:rsidRPr="00B937B7">
        <w:rPr>
          <w:rFonts w:ascii="Times New Roman" w:hAnsi="Times New Roman" w:cs="Times New Roman"/>
          <w:sz w:val="36"/>
          <w:szCs w:val="36"/>
        </w:rPr>
        <w:t xml:space="preserve"> gjenstand</w:t>
      </w:r>
      <w:r w:rsidR="00D37DC2">
        <w:rPr>
          <w:rFonts w:ascii="Times New Roman" w:hAnsi="Times New Roman" w:cs="Times New Roman"/>
          <w:sz w:val="36"/>
          <w:szCs w:val="36"/>
        </w:rPr>
        <w:t>er</w:t>
      </w:r>
      <w:r w:rsidR="007B26CB" w:rsidRPr="00B937B7">
        <w:rPr>
          <w:rFonts w:ascii="Times New Roman" w:hAnsi="Times New Roman" w:cs="Times New Roman"/>
          <w:sz w:val="36"/>
          <w:szCs w:val="36"/>
        </w:rPr>
        <w:t xml:space="preserve"> som passer til </w:t>
      </w:r>
      <w:r w:rsidR="00537A3E" w:rsidRPr="00B937B7">
        <w:rPr>
          <w:rFonts w:ascii="Times New Roman" w:hAnsi="Times New Roman" w:cs="Times New Roman"/>
          <w:sz w:val="36"/>
          <w:szCs w:val="36"/>
        </w:rPr>
        <w:t>hoved</w:t>
      </w:r>
      <w:r w:rsidR="007B26CB" w:rsidRPr="00B937B7">
        <w:rPr>
          <w:rFonts w:ascii="Times New Roman" w:hAnsi="Times New Roman" w:cs="Times New Roman"/>
          <w:sz w:val="36"/>
          <w:szCs w:val="36"/>
        </w:rPr>
        <w:t>funksjon</w:t>
      </w:r>
      <w:r w:rsidR="00537A3E" w:rsidRPr="00B937B7">
        <w:rPr>
          <w:rFonts w:ascii="Times New Roman" w:hAnsi="Times New Roman" w:cs="Times New Roman"/>
          <w:sz w:val="36"/>
          <w:szCs w:val="36"/>
        </w:rPr>
        <w:t>ene til elektrisk strøm (én gjenstand for hver funksjon)</w:t>
      </w:r>
      <w:r w:rsidR="007B26CB" w:rsidRPr="00B937B7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7B26CB" w:rsidRDefault="007B26CB" w:rsidP="007B26CB">
      <w:pPr>
        <w:rPr>
          <w:rFonts w:ascii="Times New Roman" w:hAnsi="Times New Roman" w:cs="Times New Roman"/>
          <w:sz w:val="40"/>
          <w:szCs w:val="40"/>
        </w:rPr>
      </w:pPr>
    </w:p>
    <w:p w:rsidR="007B26CB" w:rsidRDefault="007B26CB" w:rsidP="007B26CB">
      <w:pPr>
        <w:rPr>
          <w:rFonts w:ascii="Times New Roman" w:hAnsi="Times New Roman" w:cs="Times New Roman"/>
          <w:sz w:val="40"/>
          <w:szCs w:val="40"/>
        </w:rPr>
      </w:pPr>
    </w:p>
    <w:p w:rsidR="007B26CB" w:rsidRDefault="007B26CB" w:rsidP="007B26CB">
      <w:pPr>
        <w:rPr>
          <w:rFonts w:ascii="Times New Roman" w:hAnsi="Times New Roman" w:cs="Times New Roman"/>
          <w:sz w:val="40"/>
          <w:szCs w:val="40"/>
        </w:rPr>
      </w:pPr>
    </w:p>
    <w:p w:rsidR="007B26CB" w:rsidRPr="00937AFE" w:rsidRDefault="00013DFB" w:rsidP="007B26CB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2. </w:t>
      </w:r>
      <w:r w:rsidR="001B5DD3">
        <w:rPr>
          <w:rFonts w:ascii="Times New Roman" w:hAnsi="Times New Roman" w:cs="Times New Roman"/>
          <w:sz w:val="36"/>
          <w:szCs w:val="36"/>
        </w:rPr>
        <w:t xml:space="preserve">Hvilke deler </w:t>
      </w:r>
      <w:r w:rsidR="00D44D66">
        <w:rPr>
          <w:rFonts w:ascii="Times New Roman" w:hAnsi="Times New Roman" w:cs="Times New Roman"/>
          <w:sz w:val="36"/>
          <w:szCs w:val="36"/>
        </w:rPr>
        <w:t>har</w:t>
      </w:r>
      <w:r w:rsidR="001B5DD3">
        <w:rPr>
          <w:rFonts w:ascii="Times New Roman" w:hAnsi="Times New Roman" w:cs="Times New Roman"/>
          <w:sz w:val="36"/>
          <w:szCs w:val="36"/>
        </w:rPr>
        <w:t xml:space="preserve"> lampa du </w:t>
      </w:r>
      <w:r w:rsidR="00D44D66">
        <w:rPr>
          <w:rFonts w:ascii="Times New Roman" w:hAnsi="Times New Roman" w:cs="Times New Roman"/>
          <w:sz w:val="36"/>
          <w:szCs w:val="36"/>
        </w:rPr>
        <w:t xml:space="preserve">har </w:t>
      </w:r>
      <w:r w:rsidR="001B5DD3">
        <w:rPr>
          <w:rFonts w:ascii="Times New Roman" w:hAnsi="Times New Roman" w:cs="Times New Roman"/>
          <w:sz w:val="36"/>
          <w:szCs w:val="36"/>
        </w:rPr>
        <w:t xml:space="preserve">tatt bilde av? Hva er funksjonen til hver del? </w:t>
      </w:r>
    </w:p>
    <w:p w:rsidR="00165282" w:rsidRDefault="00165282" w:rsidP="007B26CB">
      <w:pPr>
        <w:rPr>
          <w:rFonts w:ascii="Times New Roman" w:hAnsi="Times New Roman" w:cs="Times New Roman"/>
          <w:sz w:val="40"/>
          <w:szCs w:val="40"/>
        </w:rPr>
      </w:pPr>
    </w:p>
    <w:p w:rsidR="00165282" w:rsidRDefault="00165282" w:rsidP="007B26CB">
      <w:pPr>
        <w:rPr>
          <w:rFonts w:ascii="Times New Roman" w:hAnsi="Times New Roman" w:cs="Times New Roman"/>
          <w:sz w:val="40"/>
          <w:szCs w:val="40"/>
        </w:rPr>
      </w:pPr>
    </w:p>
    <w:p w:rsidR="00FE3796" w:rsidRDefault="00FE3796" w:rsidP="007B26CB">
      <w:pPr>
        <w:rPr>
          <w:rFonts w:ascii="Times New Roman" w:hAnsi="Times New Roman" w:cs="Times New Roman"/>
          <w:b/>
          <w:sz w:val="40"/>
          <w:szCs w:val="40"/>
        </w:rPr>
      </w:pPr>
    </w:p>
    <w:p w:rsidR="003E16A0" w:rsidRDefault="003E16A0" w:rsidP="007B26CB">
      <w:pPr>
        <w:rPr>
          <w:rFonts w:ascii="Times New Roman" w:hAnsi="Times New Roman" w:cs="Times New Roman"/>
          <w:b/>
          <w:sz w:val="40"/>
          <w:szCs w:val="40"/>
        </w:rPr>
      </w:pPr>
    </w:p>
    <w:p w:rsidR="00165282" w:rsidRPr="00165282" w:rsidRDefault="00013DFB" w:rsidP="007B26CB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3. </w:t>
      </w:r>
      <w:r w:rsidR="009018DD">
        <w:rPr>
          <w:rFonts w:ascii="Times New Roman" w:hAnsi="Times New Roman" w:cs="Times New Roman"/>
          <w:sz w:val="36"/>
          <w:szCs w:val="36"/>
        </w:rPr>
        <w:t xml:space="preserve">Hvordan må ledningene kobles til lyspæra for at lyspæra skal lyse? </w:t>
      </w:r>
      <w:r w:rsidR="00496185">
        <w:rPr>
          <w:rFonts w:ascii="Times New Roman" w:hAnsi="Times New Roman" w:cs="Times New Roman"/>
          <w:sz w:val="36"/>
          <w:szCs w:val="36"/>
        </w:rPr>
        <w:t xml:space="preserve">Lag en tegning hvis det hjelper deg å forklare. </w:t>
      </w:r>
    </w:p>
    <w:p w:rsidR="00165282" w:rsidRDefault="00165282" w:rsidP="007B26CB">
      <w:pPr>
        <w:rPr>
          <w:rFonts w:ascii="Times New Roman" w:hAnsi="Times New Roman" w:cs="Times New Roman"/>
          <w:sz w:val="40"/>
          <w:szCs w:val="40"/>
        </w:rPr>
      </w:pPr>
    </w:p>
    <w:p w:rsidR="00165282" w:rsidRDefault="00165282" w:rsidP="004E27C4">
      <w:pPr>
        <w:rPr>
          <w:rFonts w:ascii="Times New Roman" w:hAnsi="Times New Roman" w:cs="Times New Roman"/>
          <w:b/>
          <w:sz w:val="48"/>
          <w:szCs w:val="48"/>
        </w:rPr>
      </w:pPr>
    </w:p>
    <w:p w:rsidR="00B120EB" w:rsidRDefault="00B120EB" w:rsidP="007B26CB">
      <w:pPr>
        <w:rPr>
          <w:rFonts w:ascii="Times New Roman" w:hAnsi="Times New Roman" w:cs="Times New Roman"/>
          <w:b/>
          <w:sz w:val="40"/>
          <w:szCs w:val="40"/>
        </w:rPr>
      </w:pPr>
    </w:p>
    <w:p w:rsidR="00381295" w:rsidRDefault="00381295" w:rsidP="003812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7AFE" w:rsidRDefault="00937AFE" w:rsidP="00937AF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78D969C" wp14:editId="7DD7AC72">
            <wp:extent cx="1114425" cy="557213"/>
            <wp:effectExtent l="0" t="0" r="0" b="0"/>
            <wp:docPr id="2072" name="Picture 2072" descr="School, Pencil, Pen, Write, Sketch, Draw, Auth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, Pencil, Pen, Write, Sketch, Draw, Author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648" cy="56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A3E" w:rsidRDefault="00013DFB" w:rsidP="007B26C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4. </w:t>
      </w:r>
      <w:r w:rsidR="00B854A1">
        <w:rPr>
          <w:rFonts w:ascii="Times New Roman" w:hAnsi="Times New Roman" w:cs="Times New Roman"/>
          <w:sz w:val="40"/>
          <w:szCs w:val="40"/>
        </w:rPr>
        <w:t xml:space="preserve"> </w:t>
      </w:r>
      <w:r w:rsidR="00BA5394">
        <w:rPr>
          <w:rFonts w:ascii="Times New Roman" w:hAnsi="Times New Roman" w:cs="Times New Roman"/>
          <w:sz w:val="36"/>
          <w:szCs w:val="36"/>
        </w:rPr>
        <w:t>Hva skjer med elektronene i lyspæra, som gjør at lyspæra lyser?</w:t>
      </w:r>
      <w:r w:rsidR="00D80260">
        <w:rPr>
          <w:rFonts w:ascii="Times New Roman" w:hAnsi="Times New Roman" w:cs="Times New Roman"/>
          <w:sz w:val="36"/>
          <w:szCs w:val="36"/>
        </w:rPr>
        <w:t xml:space="preserve"> Lag en tegning hvis det hjelper deg å forklare. </w:t>
      </w:r>
      <w:r w:rsidR="00BA5394">
        <w:rPr>
          <w:rFonts w:ascii="Times New Roman" w:hAnsi="Times New Roman" w:cs="Times New Roman"/>
          <w:sz w:val="36"/>
          <w:szCs w:val="36"/>
        </w:rPr>
        <w:t xml:space="preserve"> </w:t>
      </w:r>
    </w:p>
    <w:p w:rsidR="005D1A3E" w:rsidRDefault="005D1A3E" w:rsidP="007B26CB">
      <w:pPr>
        <w:rPr>
          <w:rFonts w:ascii="Times New Roman" w:hAnsi="Times New Roman" w:cs="Times New Roman"/>
          <w:sz w:val="36"/>
          <w:szCs w:val="36"/>
        </w:rPr>
      </w:pPr>
    </w:p>
    <w:p w:rsidR="005D1A3E" w:rsidRDefault="005D1A3E" w:rsidP="007B26CB">
      <w:pPr>
        <w:rPr>
          <w:rFonts w:ascii="Times New Roman" w:hAnsi="Times New Roman" w:cs="Times New Roman"/>
          <w:sz w:val="36"/>
          <w:szCs w:val="36"/>
        </w:rPr>
      </w:pPr>
    </w:p>
    <w:p w:rsidR="005D1A3E" w:rsidRDefault="005D1A3E" w:rsidP="007B26CB">
      <w:pPr>
        <w:rPr>
          <w:rFonts w:ascii="Times New Roman" w:hAnsi="Times New Roman" w:cs="Times New Roman"/>
          <w:sz w:val="36"/>
          <w:szCs w:val="36"/>
        </w:rPr>
      </w:pPr>
    </w:p>
    <w:p w:rsidR="005D1A3E" w:rsidRDefault="005D1A3E" w:rsidP="007B26CB">
      <w:pPr>
        <w:rPr>
          <w:rFonts w:ascii="Times New Roman" w:hAnsi="Times New Roman" w:cs="Times New Roman"/>
          <w:sz w:val="36"/>
          <w:szCs w:val="36"/>
        </w:rPr>
      </w:pPr>
    </w:p>
    <w:p w:rsidR="00B854A1" w:rsidRDefault="00B854A1" w:rsidP="007B26CB">
      <w:pPr>
        <w:rPr>
          <w:rFonts w:ascii="Times New Roman" w:hAnsi="Times New Roman" w:cs="Times New Roman"/>
          <w:b/>
          <w:sz w:val="40"/>
          <w:szCs w:val="40"/>
        </w:rPr>
      </w:pPr>
    </w:p>
    <w:p w:rsidR="00165282" w:rsidRDefault="005D1A3E" w:rsidP="007B26CB">
      <w:pPr>
        <w:rPr>
          <w:rFonts w:ascii="Times New Roman" w:hAnsi="Times New Roman" w:cs="Times New Roman"/>
          <w:sz w:val="40"/>
          <w:szCs w:val="40"/>
        </w:rPr>
      </w:pPr>
      <w:r w:rsidRPr="00AE483E">
        <w:rPr>
          <w:rFonts w:ascii="Times New Roman" w:hAnsi="Times New Roman" w:cs="Times New Roman"/>
          <w:b/>
          <w:sz w:val="40"/>
          <w:szCs w:val="40"/>
        </w:rPr>
        <w:t>5.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165282" w:rsidRPr="00B937B7">
        <w:rPr>
          <w:rFonts w:ascii="Times New Roman" w:hAnsi="Times New Roman" w:cs="Times New Roman"/>
          <w:sz w:val="36"/>
          <w:szCs w:val="36"/>
        </w:rPr>
        <w:t xml:space="preserve">Hvilke funksjoner har lampesokkelen? </w:t>
      </w:r>
    </w:p>
    <w:p w:rsidR="00165282" w:rsidRDefault="00165282" w:rsidP="007B26CB">
      <w:pPr>
        <w:rPr>
          <w:rFonts w:ascii="Times New Roman" w:hAnsi="Times New Roman" w:cs="Times New Roman"/>
          <w:sz w:val="40"/>
          <w:szCs w:val="40"/>
        </w:rPr>
      </w:pPr>
    </w:p>
    <w:p w:rsidR="00B647E8" w:rsidRDefault="00B647E8" w:rsidP="007B26CB">
      <w:pPr>
        <w:rPr>
          <w:rFonts w:ascii="Times New Roman" w:hAnsi="Times New Roman" w:cs="Times New Roman"/>
          <w:b/>
          <w:sz w:val="40"/>
          <w:szCs w:val="40"/>
        </w:rPr>
      </w:pPr>
    </w:p>
    <w:p w:rsidR="00B647E8" w:rsidRDefault="00B647E8" w:rsidP="007B26CB">
      <w:pPr>
        <w:rPr>
          <w:rFonts w:ascii="Times New Roman" w:hAnsi="Times New Roman" w:cs="Times New Roman"/>
          <w:b/>
          <w:sz w:val="40"/>
          <w:szCs w:val="40"/>
        </w:rPr>
      </w:pPr>
    </w:p>
    <w:p w:rsidR="00574D22" w:rsidRDefault="00574D22" w:rsidP="007B26CB">
      <w:pPr>
        <w:rPr>
          <w:rFonts w:ascii="Times New Roman" w:hAnsi="Times New Roman" w:cs="Times New Roman"/>
          <w:b/>
          <w:sz w:val="40"/>
          <w:szCs w:val="40"/>
        </w:rPr>
      </w:pPr>
    </w:p>
    <w:p w:rsidR="00165282" w:rsidRDefault="005D1A3E" w:rsidP="007B26C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6</w:t>
      </w:r>
      <w:r w:rsidR="00013DFB">
        <w:rPr>
          <w:rFonts w:ascii="Times New Roman" w:hAnsi="Times New Roman" w:cs="Times New Roman"/>
          <w:b/>
          <w:sz w:val="40"/>
          <w:szCs w:val="40"/>
        </w:rPr>
        <w:t xml:space="preserve">. </w:t>
      </w:r>
      <w:r w:rsidR="00165282" w:rsidRPr="00B937B7">
        <w:rPr>
          <w:rFonts w:ascii="Times New Roman" w:hAnsi="Times New Roman" w:cs="Times New Roman"/>
          <w:sz w:val="36"/>
          <w:szCs w:val="36"/>
        </w:rPr>
        <w:t>Hva vil det si at et materiale leder strøm? Kan du nevne noen materialer som leder strøm og noen som isolerer strøm?</w:t>
      </w:r>
      <w:r w:rsidR="00165282">
        <w:rPr>
          <w:rFonts w:ascii="Times New Roman" w:hAnsi="Times New Roman" w:cs="Times New Roman"/>
          <w:sz w:val="40"/>
          <w:szCs w:val="40"/>
        </w:rPr>
        <w:t xml:space="preserve"> </w:t>
      </w:r>
    </w:p>
    <w:p w:rsidR="00165282" w:rsidRDefault="00165282" w:rsidP="007B26CB">
      <w:pPr>
        <w:rPr>
          <w:rFonts w:ascii="Times New Roman" w:hAnsi="Times New Roman" w:cs="Times New Roman"/>
          <w:sz w:val="40"/>
          <w:szCs w:val="40"/>
        </w:rPr>
      </w:pPr>
    </w:p>
    <w:p w:rsidR="00165282" w:rsidRDefault="00165282" w:rsidP="007B26CB">
      <w:pPr>
        <w:rPr>
          <w:rFonts w:ascii="Times New Roman" w:hAnsi="Times New Roman" w:cs="Times New Roman"/>
          <w:sz w:val="40"/>
          <w:szCs w:val="40"/>
        </w:rPr>
      </w:pPr>
    </w:p>
    <w:p w:rsidR="00165282" w:rsidRDefault="00165282" w:rsidP="007B26CB">
      <w:pPr>
        <w:rPr>
          <w:rFonts w:ascii="Times New Roman" w:hAnsi="Times New Roman" w:cs="Times New Roman"/>
          <w:sz w:val="40"/>
          <w:szCs w:val="40"/>
        </w:rPr>
      </w:pPr>
    </w:p>
    <w:p w:rsidR="00165282" w:rsidRDefault="00165282" w:rsidP="007B26CB">
      <w:pPr>
        <w:rPr>
          <w:rFonts w:ascii="Times New Roman" w:hAnsi="Times New Roman" w:cs="Times New Roman"/>
          <w:sz w:val="40"/>
          <w:szCs w:val="40"/>
        </w:rPr>
      </w:pPr>
    </w:p>
    <w:p w:rsidR="00B120EB" w:rsidRDefault="00937AFE" w:rsidP="00937AF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5572064" wp14:editId="2A828049">
            <wp:extent cx="1114425" cy="557213"/>
            <wp:effectExtent l="0" t="0" r="0" b="0"/>
            <wp:docPr id="2073" name="Picture 2073" descr="School, Pencil, Pen, Write, Sketch, Draw, Auth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, Pencil, Pen, Write, Sketch, Draw, Author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648" cy="56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282" w:rsidRPr="00013DFB" w:rsidRDefault="005D1A3E" w:rsidP="007B26CB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7</w:t>
      </w:r>
      <w:r w:rsidR="00013DFB">
        <w:rPr>
          <w:rFonts w:ascii="Times New Roman" w:hAnsi="Times New Roman" w:cs="Times New Roman"/>
          <w:b/>
          <w:sz w:val="40"/>
          <w:szCs w:val="40"/>
        </w:rPr>
        <w:t xml:space="preserve">a. </w:t>
      </w:r>
      <w:r w:rsidR="00165282" w:rsidRPr="00B937B7">
        <w:rPr>
          <w:rFonts w:ascii="Times New Roman" w:hAnsi="Times New Roman" w:cs="Times New Roman"/>
          <w:sz w:val="36"/>
          <w:szCs w:val="36"/>
        </w:rPr>
        <w:t xml:space="preserve">Hva skjer med elektronene </w:t>
      </w:r>
      <w:r w:rsidR="001A6D47">
        <w:rPr>
          <w:rFonts w:ascii="Times New Roman" w:hAnsi="Times New Roman" w:cs="Times New Roman"/>
          <w:sz w:val="36"/>
          <w:szCs w:val="36"/>
        </w:rPr>
        <w:t xml:space="preserve">når det går strøm </w:t>
      </w:r>
      <w:r w:rsidR="00165282" w:rsidRPr="00B937B7">
        <w:rPr>
          <w:rFonts w:ascii="Times New Roman" w:hAnsi="Times New Roman" w:cs="Times New Roman"/>
          <w:sz w:val="36"/>
          <w:szCs w:val="36"/>
        </w:rPr>
        <w:t>i en lukket elektrisk krets?</w:t>
      </w:r>
      <w:r w:rsidR="00165282">
        <w:rPr>
          <w:rFonts w:ascii="Times New Roman" w:hAnsi="Times New Roman" w:cs="Times New Roman"/>
          <w:sz w:val="40"/>
          <w:szCs w:val="40"/>
        </w:rPr>
        <w:t xml:space="preserve"> </w:t>
      </w:r>
      <w:r w:rsidR="00B120EB" w:rsidRPr="00D42A29">
        <w:rPr>
          <w:rFonts w:ascii="Times New Roman" w:hAnsi="Times New Roman" w:cs="Times New Roman"/>
          <w:sz w:val="36"/>
          <w:szCs w:val="36"/>
        </w:rPr>
        <w:t>Lag en tegning hvis det hjelper deg å forklare.</w:t>
      </w:r>
      <w:r w:rsidR="00B120EB">
        <w:rPr>
          <w:rFonts w:ascii="Times New Roman" w:hAnsi="Times New Roman" w:cs="Times New Roman"/>
          <w:sz w:val="40"/>
          <w:szCs w:val="40"/>
        </w:rPr>
        <w:t xml:space="preserve"> </w:t>
      </w:r>
    </w:p>
    <w:p w:rsidR="007E7603" w:rsidRDefault="007E7603" w:rsidP="007B26CB">
      <w:pPr>
        <w:rPr>
          <w:rFonts w:ascii="Times New Roman" w:hAnsi="Times New Roman" w:cs="Times New Roman"/>
          <w:sz w:val="40"/>
          <w:szCs w:val="40"/>
        </w:rPr>
      </w:pPr>
    </w:p>
    <w:p w:rsidR="007E7603" w:rsidRDefault="007E7603" w:rsidP="007B26CB">
      <w:pPr>
        <w:rPr>
          <w:rFonts w:ascii="Times New Roman" w:hAnsi="Times New Roman" w:cs="Times New Roman"/>
          <w:sz w:val="40"/>
          <w:szCs w:val="40"/>
        </w:rPr>
      </w:pPr>
    </w:p>
    <w:p w:rsidR="00B937B7" w:rsidRDefault="00B937B7" w:rsidP="007B26CB">
      <w:pPr>
        <w:rPr>
          <w:rFonts w:ascii="Times New Roman" w:hAnsi="Times New Roman" w:cs="Times New Roman"/>
          <w:b/>
          <w:sz w:val="40"/>
          <w:szCs w:val="40"/>
        </w:rPr>
      </w:pPr>
    </w:p>
    <w:p w:rsidR="00B937B7" w:rsidRDefault="00B937B7" w:rsidP="007B26CB">
      <w:pPr>
        <w:rPr>
          <w:rFonts w:ascii="Times New Roman" w:hAnsi="Times New Roman" w:cs="Times New Roman"/>
          <w:b/>
          <w:sz w:val="40"/>
          <w:szCs w:val="40"/>
        </w:rPr>
      </w:pPr>
    </w:p>
    <w:p w:rsidR="00F85CCD" w:rsidRDefault="00F85CCD" w:rsidP="007B26CB">
      <w:pPr>
        <w:rPr>
          <w:rFonts w:ascii="Times New Roman" w:hAnsi="Times New Roman" w:cs="Times New Roman"/>
          <w:b/>
          <w:sz w:val="40"/>
          <w:szCs w:val="40"/>
        </w:rPr>
      </w:pPr>
    </w:p>
    <w:p w:rsidR="00165282" w:rsidRDefault="005D1A3E" w:rsidP="007B26C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7</w:t>
      </w:r>
      <w:r w:rsidR="00013DFB" w:rsidRPr="00013DFB">
        <w:rPr>
          <w:rFonts w:ascii="Times New Roman" w:hAnsi="Times New Roman" w:cs="Times New Roman"/>
          <w:b/>
          <w:sz w:val="40"/>
          <w:szCs w:val="40"/>
        </w:rPr>
        <w:t>b.</w:t>
      </w:r>
      <w:r w:rsidR="00165282">
        <w:rPr>
          <w:rFonts w:ascii="Times New Roman" w:hAnsi="Times New Roman" w:cs="Times New Roman"/>
          <w:sz w:val="40"/>
          <w:szCs w:val="40"/>
        </w:rPr>
        <w:t xml:space="preserve"> </w:t>
      </w:r>
      <w:r w:rsidR="00165282" w:rsidRPr="00B937B7">
        <w:rPr>
          <w:rFonts w:ascii="Times New Roman" w:hAnsi="Times New Roman" w:cs="Times New Roman"/>
          <w:sz w:val="36"/>
          <w:szCs w:val="36"/>
        </w:rPr>
        <w:t xml:space="preserve">Hva skjer </w:t>
      </w:r>
      <w:r w:rsidR="007E7603" w:rsidRPr="00B937B7">
        <w:rPr>
          <w:rFonts w:ascii="Times New Roman" w:hAnsi="Times New Roman" w:cs="Times New Roman"/>
          <w:sz w:val="36"/>
          <w:szCs w:val="36"/>
        </w:rPr>
        <w:t xml:space="preserve">med elektronene hvis </w:t>
      </w:r>
      <w:r w:rsidR="008341D3">
        <w:rPr>
          <w:rFonts w:ascii="Times New Roman" w:hAnsi="Times New Roman" w:cs="Times New Roman"/>
          <w:sz w:val="36"/>
          <w:szCs w:val="36"/>
        </w:rPr>
        <w:t>vi bryter kretsen</w:t>
      </w:r>
      <w:r w:rsidR="007E7603" w:rsidRPr="00B937B7">
        <w:rPr>
          <w:rFonts w:ascii="Times New Roman" w:hAnsi="Times New Roman" w:cs="Times New Roman"/>
          <w:sz w:val="36"/>
          <w:szCs w:val="36"/>
        </w:rPr>
        <w:t xml:space="preserve">? </w:t>
      </w:r>
      <w:r w:rsidR="00B120EB">
        <w:rPr>
          <w:rFonts w:ascii="Times New Roman" w:hAnsi="Times New Roman" w:cs="Times New Roman"/>
          <w:sz w:val="36"/>
          <w:szCs w:val="36"/>
        </w:rPr>
        <w:t xml:space="preserve">Lag en tegning hvis det hjelper deg å forklare. </w:t>
      </w:r>
    </w:p>
    <w:p w:rsidR="007E7603" w:rsidRDefault="007E7603" w:rsidP="007B26CB">
      <w:pPr>
        <w:rPr>
          <w:rFonts w:ascii="Times New Roman" w:hAnsi="Times New Roman" w:cs="Times New Roman"/>
          <w:sz w:val="40"/>
          <w:szCs w:val="40"/>
        </w:rPr>
      </w:pPr>
    </w:p>
    <w:p w:rsidR="00684F6A" w:rsidRDefault="00684F6A" w:rsidP="007B26CB">
      <w:pPr>
        <w:rPr>
          <w:rFonts w:ascii="Times New Roman" w:hAnsi="Times New Roman" w:cs="Times New Roman"/>
          <w:b/>
          <w:sz w:val="48"/>
          <w:szCs w:val="48"/>
        </w:rPr>
      </w:pPr>
    </w:p>
    <w:p w:rsidR="00B937B7" w:rsidRDefault="00B937B7" w:rsidP="007B26CB">
      <w:pPr>
        <w:rPr>
          <w:rFonts w:ascii="Times New Roman" w:hAnsi="Times New Roman" w:cs="Times New Roman"/>
          <w:b/>
          <w:sz w:val="48"/>
          <w:szCs w:val="48"/>
        </w:rPr>
      </w:pPr>
    </w:p>
    <w:p w:rsidR="00F85CCD" w:rsidRDefault="00F85CCD" w:rsidP="007B26CB">
      <w:pPr>
        <w:rPr>
          <w:rFonts w:ascii="Times New Roman" w:hAnsi="Times New Roman" w:cs="Times New Roman"/>
          <w:b/>
          <w:sz w:val="40"/>
          <w:szCs w:val="40"/>
        </w:rPr>
      </w:pPr>
    </w:p>
    <w:p w:rsidR="007E7603" w:rsidRDefault="005D1A3E" w:rsidP="007B26C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8</w:t>
      </w:r>
      <w:r w:rsidR="00013DFB">
        <w:rPr>
          <w:rFonts w:ascii="Times New Roman" w:hAnsi="Times New Roman" w:cs="Times New Roman"/>
          <w:sz w:val="40"/>
          <w:szCs w:val="40"/>
        </w:rPr>
        <w:t>.</w:t>
      </w:r>
      <w:r w:rsidR="00B854A1">
        <w:rPr>
          <w:rFonts w:ascii="Times New Roman" w:hAnsi="Times New Roman" w:cs="Times New Roman"/>
          <w:sz w:val="40"/>
          <w:szCs w:val="40"/>
        </w:rPr>
        <w:t xml:space="preserve"> </w:t>
      </w:r>
      <w:r w:rsidR="002C773D" w:rsidRPr="00B937B7">
        <w:rPr>
          <w:rFonts w:ascii="Times New Roman" w:hAnsi="Times New Roman" w:cs="Times New Roman"/>
          <w:sz w:val="36"/>
          <w:szCs w:val="36"/>
        </w:rPr>
        <w:t xml:space="preserve">Hva er funksjonen til </w:t>
      </w:r>
      <w:r w:rsidR="00202A5E">
        <w:rPr>
          <w:rFonts w:ascii="Times New Roman" w:hAnsi="Times New Roman" w:cs="Times New Roman"/>
          <w:sz w:val="36"/>
          <w:szCs w:val="36"/>
        </w:rPr>
        <w:t>strømkilden (</w:t>
      </w:r>
      <w:r w:rsidR="002C773D" w:rsidRPr="00B937B7">
        <w:rPr>
          <w:rFonts w:ascii="Times New Roman" w:hAnsi="Times New Roman" w:cs="Times New Roman"/>
          <w:sz w:val="36"/>
          <w:szCs w:val="36"/>
        </w:rPr>
        <w:t>batteriet</w:t>
      </w:r>
      <w:r w:rsidR="00202A5E">
        <w:rPr>
          <w:rFonts w:ascii="Times New Roman" w:hAnsi="Times New Roman" w:cs="Times New Roman"/>
          <w:sz w:val="36"/>
          <w:szCs w:val="36"/>
        </w:rPr>
        <w:t xml:space="preserve"> eller</w:t>
      </w:r>
      <w:r w:rsidR="002C773D" w:rsidRPr="00B937B7">
        <w:rPr>
          <w:rFonts w:ascii="Times New Roman" w:hAnsi="Times New Roman" w:cs="Times New Roman"/>
          <w:sz w:val="36"/>
          <w:szCs w:val="36"/>
        </w:rPr>
        <w:t xml:space="preserve"> stikkontakten</w:t>
      </w:r>
      <w:r w:rsidR="00202A5E">
        <w:rPr>
          <w:rFonts w:ascii="Times New Roman" w:hAnsi="Times New Roman" w:cs="Times New Roman"/>
          <w:sz w:val="36"/>
          <w:szCs w:val="36"/>
        </w:rPr>
        <w:t>)</w:t>
      </w:r>
      <w:r w:rsidR="002C773D" w:rsidRPr="00B937B7">
        <w:rPr>
          <w:rFonts w:ascii="Times New Roman" w:hAnsi="Times New Roman" w:cs="Times New Roman"/>
          <w:sz w:val="36"/>
          <w:szCs w:val="36"/>
        </w:rPr>
        <w:t xml:space="preserve"> i en lukket elektrisk krets?</w:t>
      </w:r>
      <w:r w:rsidR="002C773D">
        <w:rPr>
          <w:rFonts w:ascii="Times New Roman" w:hAnsi="Times New Roman" w:cs="Times New Roman"/>
          <w:sz w:val="40"/>
          <w:szCs w:val="40"/>
        </w:rPr>
        <w:t xml:space="preserve"> </w:t>
      </w:r>
    </w:p>
    <w:p w:rsidR="001F2C19" w:rsidRDefault="001F2C19" w:rsidP="007B26CB">
      <w:pPr>
        <w:rPr>
          <w:rFonts w:ascii="Times New Roman" w:hAnsi="Times New Roman" w:cs="Times New Roman"/>
          <w:sz w:val="40"/>
          <w:szCs w:val="40"/>
        </w:rPr>
      </w:pPr>
    </w:p>
    <w:p w:rsidR="00D37DC2" w:rsidRDefault="00D37DC2" w:rsidP="007B26CB">
      <w:pPr>
        <w:rPr>
          <w:rFonts w:ascii="Times New Roman" w:hAnsi="Times New Roman" w:cs="Times New Roman"/>
          <w:sz w:val="40"/>
          <w:szCs w:val="40"/>
        </w:rPr>
      </w:pPr>
    </w:p>
    <w:p w:rsidR="00D42A29" w:rsidRDefault="00D42A29" w:rsidP="007B26CB">
      <w:pPr>
        <w:rPr>
          <w:rFonts w:ascii="Times New Roman" w:hAnsi="Times New Roman" w:cs="Times New Roman"/>
          <w:sz w:val="40"/>
          <w:szCs w:val="40"/>
        </w:rPr>
      </w:pPr>
    </w:p>
    <w:p w:rsidR="00B854A1" w:rsidRDefault="00937AFE" w:rsidP="00937AF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5FD63DB" wp14:editId="34EC834E">
            <wp:extent cx="1114425" cy="557213"/>
            <wp:effectExtent l="0" t="0" r="0" b="0"/>
            <wp:docPr id="2074" name="Picture 2074" descr="School, Pencil, Pen, Write, Sketch, Draw, Auth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, Pencil, Pen, Write, Sketch, Draw, Author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648" cy="56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1A3" w:rsidRDefault="005D1A3E" w:rsidP="007B26C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9</w:t>
      </w:r>
      <w:r w:rsidR="00013DFB">
        <w:rPr>
          <w:rFonts w:ascii="Times New Roman" w:hAnsi="Times New Roman" w:cs="Times New Roman"/>
          <w:b/>
          <w:sz w:val="40"/>
          <w:szCs w:val="40"/>
        </w:rPr>
        <w:t>.</w:t>
      </w:r>
      <w:r w:rsidR="00B854A1">
        <w:rPr>
          <w:rFonts w:ascii="Times New Roman" w:hAnsi="Times New Roman" w:cs="Times New Roman"/>
          <w:sz w:val="40"/>
          <w:szCs w:val="40"/>
        </w:rPr>
        <w:t xml:space="preserve"> </w:t>
      </w:r>
      <w:r w:rsidR="00F41CBD" w:rsidRPr="00B937B7">
        <w:rPr>
          <w:rFonts w:ascii="Times New Roman" w:hAnsi="Times New Roman" w:cs="Times New Roman"/>
          <w:sz w:val="36"/>
          <w:szCs w:val="36"/>
        </w:rPr>
        <w:t>Hvorfor har koblingsskjemaer symboler?</w:t>
      </w:r>
      <w:r w:rsidR="00F41CBD">
        <w:rPr>
          <w:rFonts w:ascii="Times New Roman" w:hAnsi="Times New Roman" w:cs="Times New Roman"/>
          <w:sz w:val="40"/>
          <w:szCs w:val="40"/>
        </w:rPr>
        <w:t xml:space="preserve"> </w:t>
      </w:r>
    </w:p>
    <w:p w:rsidR="00F41CBD" w:rsidRDefault="00F41CBD" w:rsidP="007B26CB">
      <w:pPr>
        <w:rPr>
          <w:rFonts w:ascii="Times New Roman" w:hAnsi="Times New Roman" w:cs="Times New Roman"/>
          <w:sz w:val="40"/>
          <w:szCs w:val="40"/>
        </w:rPr>
      </w:pPr>
    </w:p>
    <w:p w:rsidR="00B647E8" w:rsidRDefault="00B647E8" w:rsidP="007B26CB">
      <w:pPr>
        <w:rPr>
          <w:rFonts w:ascii="Times New Roman" w:hAnsi="Times New Roman" w:cs="Times New Roman"/>
          <w:b/>
          <w:sz w:val="40"/>
          <w:szCs w:val="40"/>
        </w:rPr>
      </w:pPr>
    </w:p>
    <w:p w:rsidR="00B7586E" w:rsidRDefault="00B7586E" w:rsidP="007B26CB">
      <w:pPr>
        <w:rPr>
          <w:rFonts w:ascii="Times New Roman" w:hAnsi="Times New Roman" w:cs="Times New Roman"/>
          <w:b/>
          <w:sz w:val="40"/>
          <w:szCs w:val="40"/>
        </w:rPr>
      </w:pPr>
    </w:p>
    <w:p w:rsidR="00574D22" w:rsidRDefault="00574D22" w:rsidP="007B26CB">
      <w:pPr>
        <w:rPr>
          <w:rFonts w:ascii="Times New Roman" w:hAnsi="Times New Roman" w:cs="Times New Roman"/>
          <w:b/>
          <w:sz w:val="40"/>
          <w:szCs w:val="40"/>
        </w:rPr>
      </w:pPr>
    </w:p>
    <w:p w:rsidR="00F41CBD" w:rsidRDefault="005D1A3E" w:rsidP="007B26C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10</w:t>
      </w:r>
      <w:r w:rsidR="00013DFB">
        <w:rPr>
          <w:rFonts w:ascii="Times New Roman" w:hAnsi="Times New Roman" w:cs="Times New Roman"/>
          <w:b/>
          <w:sz w:val="40"/>
          <w:szCs w:val="40"/>
        </w:rPr>
        <w:t xml:space="preserve">. </w:t>
      </w:r>
      <w:r w:rsidR="00B854A1">
        <w:rPr>
          <w:rFonts w:ascii="Times New Roman" w:hAnsi="Times New Roman" w:cs="Times New Roman"/>
          <w:sz w:val="40"/>
          <w:szCs w:val="40"/>
        </w:rPr>
        <w:t xml:space="preserve"> </w:t>
      </w:r>
      <w:r w:rsidR="00373B5F" w:rsidRPr="00B937B7">
        <w:rPr>
          <w:rFonts w:ascii="Times New Roman" w:hAnsi="Times New Roman" w:cs="Times New Roman"/>
          <w:sz w:val="36"/>
          <w:szCs w:val="36"/>
        </w:rPr>
        <w:t>Hvorfor bruker elektrikere koblingsskjema?</w:t>
      </w:r>
      <w:r w:rsidR="00373B5F">
        <w:rPr>
          <w:rFonts w:ascii="Times New Roman" w:hAnsi="Times New Roman" w:cs="Times New Roman"/>
          <w:sz w:val="40"/>
          <w:szCs w:val="40"/>
        </w:rPr>
        <w:t xml:space="preserve"> </w:t>
      </w:r>
    </w:p>
    <w:p w:rsidR="00373B5F" w:rsidRDefault="00373B5F" w:rsidP="007B26CB">
      <w:pPr>
        <w:rPr>
          <w:rFonts w:ascii="Times New Roman" w:hAnsi="Times New Roman" w:cs="Times New Roman"/>
          <w:sz w:val="40"/>
          <w:szCs w:val="40"/>
        </w:rPr>
      </w:pPr>
    </w:p>
    <w:p w:rsidR="00373B5F" w:rsidRDefault="00373B5F" w:rsidP="007B26CB">
      <w:pPr>
        <w:rPr>
          <w:rFonts w:ascii="Times New Roman" w:hAnsi="Times New Roman" w:cs="Times New Roman"/>
          <w:sz w:val="40"/>
          <w:szCs w:val="40"/>
        </w:rPr>
      </w:pPr>
    </w:p>
    <w:p w:rsidR="00873E34" w:rsidRDefault="00873E34" w:rsidP="007B26CB">
      <w:pPr>
        <w:rPr>
          <w:rFonts w:ascii="Times New Roman" w:hAnsi="Times New Roman" w:cs="Times New Roman"/>
          <w:b/>
          <w:sz w:val="40"/>
          <w:szCs w:val="40"/>
        </w:rPr>
      </w:pPr>
    </w:p>
    <w:p w:rsidR="00B854A1" w:rsidRDefault="00B854A1" w:rsidP="007B26CB">
      <w:pPr>
        <w:rPr>
          <w:rFonts w:ascii="Times New Roman" w:hAnsi="Times New Roman" w:cs="Times New Roman"/>
          <w:b/>
          <w:sz w:val="40"/>
          <w:szCs w:val="40"/>
        </w:rPr>
      </w:pPr>
    </w:p>
    <w:p w:rsidR="00574D22" w:rsidRDefault="00574D22" w:rsidP="007B26CB">
      <w:pPr>
        <w:rPr>
          <w:rFonts w:ascii="Times New Roman" w:hAnsi="Times New Roman" w:cs="Times New Roman"/>
          <w:b/>
          <w:sz w:val="40"/>
          <w:szCs w:val="40"/>
        </w:rPr>
      </w:pPr>
    </w:p>
    <w:p w:rsidR="00C357ED" w:rsidRDefault="005D1A3E" w:rsidP="007B26C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11</w:t>
      </w:r>
      <w:r w:rsidR="00013DFB">
        <w:rPr>
          <w:rFonts w:ascii="Times New Roman" w:hAnsi="Times New Roman" w:cs="Times New Roman"/>
          <w:b/>
          <w:sz w:val="40"/>
          <w:szCs w:val="40"/>
        </w:rPr>
        <w:t xml:space="preserve">. </w:t>
      </w:r>
      <w:r w:rsidR="00C357ED" w:rsidRPr="004C338D">
        <w:rPr>
          <w:rFonts w:ascii="Times New Roman" w:hAnsi="Times New Roman" w:cs="Times New Roman"/>
          <w:sz w:val="36"/>
          <w:szCs w:val="36"/>
        </w:rPr>
        <w:t>Hva syn</w:t>
      </w:r>
      <w:r w:rsidR="00D37DC2">
        <w:rPr>
          <w:rFonts w:ascii="Times New Roman" w:hAnsi="Times New Roman" w:cs="Times New Roman"/>
          <w:sz w:val="36"/>
          <w:szCs w:val="36"/>
        </w:rPr>
        <w:t>t</w:t>
      </w:r>
      <w:r w:rsidR="00C357ED" w:rsidRPr="004C338D">
        <w:rPr>
          <w:rFonts w:ascii="Times New Roman" w:hAnsi="Times New Roman" w:cs="Times New Roman"/>
          <w:sz w:val="36"/>
          <w:szCs w:val="36"/>
        </w:rPr>
        <w:t xml:space="preserve">es du var utfordrende med å koble </w:t>
      </w:r>
      <w:r w:rsidR="005020FF">
        <w:rPr>
          <w:rFonts w:ascii="Times New Roman" w:hAnsi="Times New Roman" w:cs="Times New Roman"/>
          <w:sz w:val="36"/>
          <w:szCs w:val="36"/>
        </w:rPr>
        <w:t xml:space="preserve">den </w:t>
      </w:r>
      <w:r w:rsidR="00C357ED" w:rsidRPr="004C338D">
        <w:rPr>
          <w:rFonts w:ascii="Times New Roman" w:hAnsi="Times New Roman" w:cs="Times New Roman"/>
          <w:sz w:val="36"/>
          <w:szCs w:val="36"/>
        </w:rPr>
        <w:t>elektrisk</w:t>
      </w:r>
      <w:r w:rsidR="005020FF">
        <w:rPr>
          <w:rFonts w:ascii="Times New Roman" w:hAnsi="Times New Roman" w:cs="Times New Roman"/>
          <w:sz w:val="36"/>
          <w:szCs w:val="36"/>
        </w:rPr>
        <w:t>e</w:t>
      </w:r>
      <w:r w:rsidR="00C357ED" w:rsidRPr="004C338D">
        <w:rPr>
          <w:rFonts w:ascii="Times New Roman" w:hAnsi="Times New Roman" w:cs="Times New Roman"/>
          <w:sz w:val="36"/>
          <w:szCs w:val="36"/>
        </w:rPr>
        <w:t xml:space="preserve"> krets</w:t>
      </w:r>
      <w:r w:rsidR="005020FF">
        <w:rPr>
          <w:rFonts w:ascii="Times New Roman" w:hAnsi="Times New Roman" w:cs="Times New Roman"/>
          <w:sz w:val="36"/>
          <w:szCs w:val="36"/>
        </w:rPr>
        <w:t>en</w:t>
      </w:r>
      <w:r w:rsidR="00C357ED" w:rsidRPr="004C338D">
        <w:rPr>
          <w:rFonts w:ascii="Times New Roman" w:hAnsi="Times New Roman" w:cs="Times New Roman"/>
          <w:sz w:val="36"/>
          <w:szCs w:val="36"/>
        </w:rPr>
        <w:t xml:space="preserve"> til et modellrom?</w:t>
      </w:r>
      <w:r w:rsidR="00C357ED">
        <w:rPr>
          <w:rFonts w:ascii="Times New Roman" w:hAnsi="Times New Roman" w:cs="Times New Roman"/>
          <w:sz w:val="40"/>
          <w:szCs w:val="40"/>
        </w:rPr>
        <w:t xml:space="preserve"> </w:t>
      </w:r>
    </w:p>
    <w:p w:rsidR="00373B5F" w:rsidRDefault="00373B5F" w:rsidP="007B26CB">
      <w:pPr>
        <w:rPr>
          <w:rFonts w:ascii="Times New Roman" w:hAnsi="Times New Roman" w:cs="Times New Roman"/>
          <w:sz w:val="40"/>
          <w:szCs w:val="40"/>
        </w:rPr>
      </w:pPr>
    </w:p>
    <w:p w:rsidR="00373B5F" w:rsidRDefault="00373B5F" w:rsidP="007B26CB">
      <w:pPr>
        <w:rPr>
          <w:rFonts w:ascii="Times New Roman" w:hAnsi="Times New Roman" w:cs="Times New Roman"/>
          <w:sz w:val="40"/>
          <w:szCs w:val="40"/>
        </w:rPr>
      </w:pPr>
    </w:p>
    <w:p w:rsidR="00373B5F" w:rsidRPr="00165282" w:rsidRDefault="00373B5F" w:rsidP="007B26CB">
      <w:pPr>
        <w:rPr>
          <w:rFonts w:ascii="Times New Roman" w:hAnsi="Times New Roman" w:cs="Times New Roman"/>
          <w:sz w:val="40"/>
          <w:szCs w:val="40"/>
        </w:rPr>
      </w:pPr>
    </w:p>
    <w:sectPr w:rsidR="00373B5F" w:rsidRPr="00165282" w:rsidSect="00386CDF">
      <w:footerReference w:type="default" r:id="rId61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078" w:rsidRDefault="008C6078" w:rsidP="008C6078">
      <w:pPr>
        <w:spacing w:after="0" w:line="240" w:lineRule="auto"/>
      </w:pPr>
      <w:r>
        <w:separator/>
      </w:r>
    </w:p>
  </w:endnote>
  <w:endnote w:type="continuationSeparator" w:id="0">
    <w:p w:rsidR="008C6078" w:rsidRDefault="008C6078" w:rsidP="008C6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9CF" w:rsidRDefault="00C159C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1715" w:rsidRPr="007A1715" w:rsidRDefault="005D59F7">
    <w:pPr>
      <w:pStyle w:val="Footer"/>
      <w:jc w:val="right"/>
      <w:rPr>
        <w:rFonts w:ascii="Times New Roman" w:hAnsi="Times New Roman" w:cs="Times New Roman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DE3CB2B" wp14:editId="36F5FFD2">
          <wp:simplePos x="0" y="0"/>
          <wp:positionH relativeFrom="column">
            <wp:posOffset>-252730</wp:posOffset>
          </wp:positionH>
          <wp:positionV relativeFrom="paragraph">
            <wp:posOffset>-20955</wp:posOffset>
          </wp:positionV>
          <wp:extent cx="1885950" cy="615315"/>
          <wp:effectExtent l="0" t="0" r="0" b="0"/>
          <wp:wrapNone/>
          <wp:docPr id="3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lys_liggende_far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5950" cy="615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C6078" w:rsidRDefault="008C6078" w:rsidP="00145F65">
    <w:pPr>
      <w:pStyle w:val="Footer"/>
      <w:tabs>
        <w:tab w:val="clear" w:pos="4536"/>
        <w:tab w:val="clear" w:pos="9072"/>
        <w:tab w:val="left" w:pos="1265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6022647"/>
      <w:docPartObj>
        <w:docPartGallery w:val="Page Numbers (Bottom of Page)"/>
        <w:docPartUnique/>
      </w:docPartObj>
    </w:sdtPr>
    <w:sdtEndPr/>
    <w:sdtContent>
      <w:p w:rsidR="00BA7BA3" w:rsidRDefault="00BA7BA3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BA7BA3" w:rsidRDefault="00BA7BA3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072831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04B8A" w:rsidRPr="007A1715" w:rsidRDefault="00804B8A">
        <w:pPr>
          <w:pStyle w:val="Foot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A171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A171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A171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94DA9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7A171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804B8A" w:rsidRDefault="00804B8A" w:rsidP="003D6B7D">
    <w:pPr>
      <w:pStyle w:val="Footer"/>
      <w:tabs>
        <w:tab w:val="clear" w:pos="4536"/>
        <w:tab w:val="clear" w:pos="9072"/>
        <w:tab w:val="left" w:pos="1265"/>
      </w:tabs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971822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2B7F84" w:rsidRPr="007A1715" w:rsidRDefault="002B7F84">
        <w:pPr>
          <w:pStyle w:val="Foot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A171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A171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A171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E6A2A">
          <w:rPr>
            <w:rFonts w:ascii="Times New Roman" w:hAnsi="Times New Roman" w:cs="Times New Roman"/>
            <w:noProof/>
            <w:sz w:val="24"/>
            <w:szCs w:val="24"/>
          </w:rPr>
          <w:t>22</w:t>
        </w:r>
        <w:r w:rsidRPr="007A171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2B7F84" w:rsidRDefault="002B7F84" w:rsidP="003D6B7D">
    <w:pPr>
      <w:pStyle w:val="Footer"/>
      <w:tabs>
        <w:tab w:val="clear" w:pos="4536"/>
        <w:tab w:val="clear" w:pos="9072"/>
        <w:tab w:val="left" w:pos="126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078" w:rsidRDefault="008C6078" w:rsidP="008C6078">
      <w:pPr>
        <w:spacing w:after="0" w:line="240" w:lineRule="auto"/>
      </w:pPr>
      <w:r>
        <w:separator/>
      </w:r>
    </w:p>
  </w:footnote>
  <w:footnote w:type="continuationSeparator" w:id="0">
    <w:p w:rsidR="008C6078" w:rsidRDefault="008C6078" w:rsidP="008C60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9CF" w:rsidRDefault="00C159C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9CF" w:rsidRDefault="00C159C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9CF" w:rsidRDefault="00C159C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B1351"/>
    <w:multiLevelType w:val="hybridMultilevel"/>
    <w:tmpl w:val="9854727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91645"/>
    <w:multiLevelType w:val="hybridMultilevel"/>
    <w:tmpl w:val="59F0DB42"/>
    <w:lvl w:ilvl="0" w:tplc="AAFAE6A2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002120"/>
    <w:multiLevelType w:val="hybridMultilevel"/>
    <w:tmpl w:val="CC16151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BF0471"/>
    <w:multiLevelType w:val="hybridMultilevel"/>
    <w:tmpl w:val="1E02B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D92DCF"/>
    <w:multiLevelType w:val="hybridMultilevel"/>
    <w:tmpl w:val="377863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8E461A"/>
    <w:multiLevelType w:val="hybridMultilevel"/>
    <w:tmpl w:val="2ECCC30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1B7C56"/>
    <w:multiLevelType w:val="hybridMultilevel"/>
    <w:tmpl w:val="72C2FE7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E43B85"/>
    <w:multiLevelType w:val="hybridMultilevel"/>
    <w:tmpl w:val="4740F89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2"/>
  </w:num>
  <w:num w:numId="5">
    <w:abstractNumId w:val="7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1679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078"/>
    <w:rsid w:val="0000458D"/>
    <w:rsid w:val="00013DFB"/>
    <w:rsid w:val="00015E66"/>
    <w:rsid w:val="00020A00"/>
    <w:rsid w:val="000249C8"/>
    <w:rsid w:val="000319CB"/>
    <w:rsid w:val="000325E2"/>
    <w:rsid w:val="00033C98"/>
    <w:rsid w:val="00034AE7"/>
    <w:rsid w:val="00041DE7"/>
    <w:rsid w:val="00044964"/>
    <w:rsid w:val="00045C1D"/>
    <w:rsid w:val="000468BB"/>
    <w:rsid w:val="00057427"/>
    <w:rsid w:val="00057DFA"/>
    <w:rsid w:val="000609E5"/>
    <w:rsid w:val="00061CE7"/>
    <w:rsid w:val="00063BFC"/>
    <w:rsid w:val="0007494E"/>
    <w:rsid w:val="000761EF"/>
    <w:rsid w:val="000763C8"/>
    <w:rsid w:val="00077E40"/>
    <w:rsid w:val="00083AB1"/>
    <w:rsid w:val="00083D1D"/>
    <w:rsid w:val="000843F3"/>
    <w:rsid w:val="000A0C1C"/>
    <w:rsid w:val="000A6987"/>
    <w:rsid w:val="000A751E"/>
    <w:rsid w:val="000B1508"/>
    <w:rsid w:val="000C357D"/>
    <w:rsid w:val="000C3C5D"/>
    <w:rsid w:val="000D062B"/>
    <w:rsid w:val="000D1C0D"/>
    <w:rsid w:val="000D214D"/>
    <w:rsid w:val="000D2F97"/>
    <w:rsid w:val="000D41E7"/>
    <w:rsid w:val="000E4464"/>
    <w:rsid w:val="000F065D"/>
    <w:rsid w:val="000F122C"/>
    <w:rsid w:val="000F1EF5"/>
    <w:rsid w:val="000F280E"/>
    <w:rsid w:val="000F51E9"/>
    <w:rsid w:val="000F66D0"/>
    <w:rsid w:val="001010B1"/>
    <w:rsid w:val="00102DED"/>
    <w:rsid w:val="00103D25"/>
    <w:rsid w:val="00104214"/>
    <w:rsid w:val="00104823"/>
    <w:rsid w:val="00111018"/>
    <w:rsid w:val="00113FC7"/>
    <w:rsid w:val="001173E4"/>
    <w:rsid w:val="00123DD0"/>
    <w:rsid w:val="00132314"/>
    <w:rsid w:val="0013346D"/>
    <w:rsid w:val="00134E8C"/>
    <w:rsid w:val="00144790"/>
    <w:rsid w:val="00145F65"/>
    <w:rsid w:val="001467D9"/>
    <w:rsid w:val="00146AFA"/>
    <w:rsid w:val="00150A0C"/>
    <w:rsid w:val="00151D04"/>
    <w:rsid w:val="00152EED"/>
    <w:rsid w:val="00156480"/>
    <w:rsid w:val="00157351"/>
    <w:rsid w:val="00157FAA"/>
    <w:rsid w:val="001608B7"/>
    <w:rsid w:val="00165282"/>
    <w:rsid w:val="00165EDE"/>
    <w:rsid w:val="00173D81"/>
    <w:rsid w:val="00175342"/>
    <w:rsid w:val="00176572"/>
    <w:rsid w:val="001811A8"/>
    <w:rsid w:val="001866EC"/>
    <w:rsid w:val="00187F01"/>
    <w:rsid w:val="00195045"/>
    <w:rsid w:val="001A6D47"/>
    <w:rsid w:val="001B14C0"/>
    <w:rsid w:val="001B5DD3"/>
    <w:rsid w:val="001B76BF"/>
    <w:rsid w:val="001B7EF4"/>
    <w:rsid w:val="001C3F13"/>
    <w:rsid w:val="001D2339"/>
    <w:rsid w:val="001D3F6C"/>
    <w:rsid w:val="001D4901"/>
    <w:rsid w:val="001D50B2"/>
    <w:rsid w:val="001D5553"/>
    <w:rsid w:val="001D5799"/>
    <w:rsid w:val="001D5800"/>
    <w:rsid w:val="001E518E"/>
    <w:rsid w:val="001E607A"/>
    <w:rsid w:val="001E7BC2"/>
    <w:rsid w:val="001F0004"/>
    <w:rsid w:val="001F0BC9"/>
    <w:rsid w:val="001F2B6B"/>
    <w:rsid w:val="001F2C19"/>
    <w:rsid w:val="001F7FEE"/>
    <w:rsid w:val="00202A5E"/>
    <w:rsid w:val="002044AF"/>
    <w:rsid w:val="002050A3"/>
    <w:rsid w:val="002051D9"/>
    <w:rsid w:val="00206FB7"/>
    <w:rsid w:val="0021232D"/>
    <w:rsid w:val="002136B4"/>
    <w:rsid w:val="00216F06"/>
    <w:rsid w:val="00217CEB"/>
    <w:rsid w:val="00220957"/>
    <w:rsid w:val="00221B54"/>
    <w:rsid w:val="002246FC"/>
    <w:rsid w:val="00227804"/>
    <w:rsid w:val="002336D5"/>
    <w:rsid w:val="00241C9D"/>
    <w:rsid w:val="00245938"/>
    <w:rsid w:val="002530B8"/>
    <w:rsid w:val="002537A8"/>
    <w:rsid w:val="00265002"/>
    <w:rsid w:val="0026793E"/>
    <w:rsid w:val="0028284F"/>
    <w:rsid w:val="00287F84"/>
    <w:rsid w:val="002959E8"/>
    <w:rsid w:val="00296D66"/>
    <w:rsid w:val="002973BC"/>
    <w:rsid w:val="00297A1C"/>
    <w:rsid w:val="002A32AF"/>
    <w:rsid w:val="002A3D02"/>
    <w:rsid w:val="002A69D8"/>
    <w:rsid w:val="002B0ED3"/>
    <w:rsid w:val="002B153E"/>
    <w:rsid w:val="002B3821"/>
    <w:rsid w:val="002B419E"/>
    <w:rsid w:val="002B6E98"/>
    <w:rsid w:val="002B7F84"/>
    <w:rsid w:val="002C1F49"/>
    <w:rsid w:val="002C307E"/>
    <w:rsid w:val="002C4A64"/>
    <w:rsid w:val="002C5B35"/>
    <w:rsid w:val="002C773D"/>
    <w:rsid w:val="002D00C1"/>
    <w:rsid w:val="002D0E8C"/>
    <w:rsid w:val="002D56E7"/>
    <w:rsid w:val="002D5F98"/>
    <w:rsid w:val="002E0526"/>
    <w:rsid w:val="002E075F"/>
    <w:rsid w:val="002E1733"/>
    <w:rsid w:val="002E4569"/>
    <w:rsid w:val="002E4981"/>
    <w:rsid w:val="002F0A0A"/>
    <w:rsid w:val="002F771D"/>
    <w:rsid w:val="00300A3D"/>
    <w:rsid w:val="003026B5"/>
    <w:rsid w:val="00303DE8"/>
    <w:rsid w:val="0030524F"/>
    <w:rsid w:val="0030641A"/>
    <w:rsid w:val="003102D3"/>
    <w:rsid w:val="00314CF5"/>
    <w:rsid w:val="00315318"/>
    <w:rsid w:val="0031690E"/>
    <w:rsid w:val="00324AF9"/>
    <w:rsid w:val="003251A1"/>
    <w:rsid w:val="0032651B"/>
    <w:rsid w:val="00326F79"/>
    <w:rsid w:val="0032747C"/>
    <w:rsid w:val="00330AC1"/>
    <w:rsid w:val="00331152"/>
    <w:rsid w:val="00332E49"/>
    <w:rsid w:val="00334B5D"/>
    <w:rsid w:val="003369E5"/>
    <w:rsid w:val="00337D31"/>
    <w:rsid w:val="00350227"/>
    <w:rsid w:val="00362281"/>
    <w:rsid w:val="00365CE0"/>
    <w:rsid w:val="0037399D"/>
    <w:rsid w:val="00373B5F"/>
    <w:rsid w:val="0037405C"/>
    <w:rsid w:val="003752D1"/>
    <w:rsid w:val="00380AC2"/>
    <w:rsid w:val="00381295"/>
    <w:rsid w:val="00386CDF"/>
    <w:rsid w:val="003870F6"/>
    <w:rsid w:val="00391416"/>
    <w:rsid w:val="00393E23"/>
    <w:rsid w:val="00394B6C"/>
    <w:rsid w:val="0039567D"/>
    <w:rsid w:val="003A51A9"/>
    <w:rsid w:val="003B6209"/>
    <w:rsid w:val="003C1C17"/>
    <w:rsid w:val="003C3AA6"/>
    <w:rsid w:val="003C4D95"/>
    <w:rsid w:val="003C77A3"/>
    <w:rsid w:val="003C7B2E"/>
    <w:rsid w:val="003D1E53"/>
    <w:rsid w:val="003D6B7D"/>
    <w:rsid w:val="003E16A0"/>
    <w:rsid w:val="003E2EF9"/>
    <w:rsid w:val="003E5523"/>
    <w:rsid w:val="003F0C69"/>
    <w:rsid w:val="003F5F41"/>
    <w:rsid w:val="003F7D9B"/>
    <w:rsid w:val="00402B2C"/>
    <w:rsid w:val="004035B0"/>
    <w:rsid w:val="00406F01"/>
    <w:rsid w:val="00414108"/>
    <w:rsid w:val="00416AD6"/>
    <w:rsid w:val="00431413"/>
    <w:rsid w:val="00431D31"/>
    <w:rsid w:val="004320BC"/>
    <w:rsid w:val="00436866"/>
    <w:rsid w:val="004372D2"/>
    <w:rsid w:val="00437728"/>
    <w:rsid w:val="0044236C"/>
    <w:rsid w:val="004466BF"/>
    <w:rsid w:val="00450281"/>
    <w:rsid w:val="00451DED"/>
    <w:rsid w:val="00451E44"/>
    <w:rsid w:val="00452500"/>
    <w:rsid w:val="004536FD"/>
    <w:rsid w:val="00460B3F"/>
    <w:rsid w:val="00462B0F"/>
    <w:rsid w:val="00463879"/>
    <w:rsid w:val="004644AF"/>
    <w:rsid w:val="0046652D"/>
    <w:rsid w:val="00467495"/>
    <w:rsid w:val="004706CE"/>
    <w:rsid w:val="00470731"/>
    <w:rsid w:val="00472132"/>
    <w:rsid w:val="00474514"/>
    <w:rsid w:val="004763B9"/>
    <w:rsid w:val="0047680A"/>
    <w:rsid w:val="00477E62"/>
    <w:rsid w:val="00480838"/>
    <w:rsid w:val="00481D4A"/>
    <w:rsid w:val="004821D2"/>
    <w:rsid w:val="00485506"/>
    <w:rsid w:val="00486651"/>
    <w:rsid w:val="00496185"/>
    <w:rsid w:val="00496596"/>
    <w:rsid w:val="00496F03"/>
    <w:rsid w:val="004A0A9E"/>
    <w:rsid w:val="004A2A02"/>
    <w:rsid w:val="004A39E4"/>
    <w:rsid w:val="004A3A5A"/>
    <w:rsid w:val="004A74BD"/>
    <w:rsid w:val="004A77BA"/>
    <w:rsid w:val="004B03FD"/>
    <w:rsid w:val="004B22BC"/>
    <w:rsid w:val="004B267D"/>
    <w:rsid w:val="004B42AA"/>
    <w:rsid w:val="004C0971"/>
    <w:rsid w:val="004C0B81"/>
    <w:rsid w:val="004C3222"/>
    <w:rsid w:val="004C338D"/>
    <w:rsid w:val="004C4A55"/>
    <w:rsid w:val="004C6A59"/>
    <w:rsid w:val="004D29BB"/>
    <w:rsid w:val="004D29CC"/>
    <w:rsid w:val="004D42AA"/>
    <w:rsid w:val="004D4342"/>
    <w:rsid w:val="004E05ED"/>
    <w:rsid w:val="004E102E"/>
    <w:rsid w:val="004E27C4"/>
    <w:rsid w:val="004E35B3"/>
    <w:rsid w:val="004E3CA8"/>
    <w:rsid w:val="004E7268"/>
    <w:rsid w:val="004F14E8"/>
    <w:rsid w:val="004F36AB"/>
    <w:rsid w:val="004F3A16"/>
    <w:rsid w:val="004F42C5"/>
    <w:rsid w:val="004F628B"/>
    <w:rsid w:val="004F7FD4"/>
    <w:rsid w:val="005020FF"/>
    <w:rsid w:val="00503C6E"/>
    <w:rsid w:val="00514721"/>
    <w:rsid w:val="005164D7"/>
    <w:rsid w:val="00521DC4"/>
    <w:rsid w:val="005272C6"/>
    <w:rsid w:val="00532A56"/>
    <w:rsid w:val="00537456"/>
    <w:rsid w:val="00537A3E"/>
    <w:rsid w:val="0054324D"/>
    <w:rsid w:val="00550F15"/>
    <w:rsid w:val="005551F1"/>
    <w:rsid w:val="00555319"/>
    <w:rsid w:val="00556619"/>
    <w:rsid w:val="005605CC"/>
    <w:rsid w:val="0056296F"/>
    <w:rsid w:val="0057084F"/>
    <w:rsid w:val="00571E97"/>
    <w:rsid w:val="00574004"/>
    <w:rsid w:val="00574D22"/>
    <w:rsid w:val="005819E0"/>
    <w:rsid w:val="00584A92"/>
    <w:rsid w:val="005857AD"/>
    <w:rsid w:val="005857B3"/>
    <w:rsid w:val="00594D90"/>
    <w:rsid w:val="00594E14"/>
    <w:rsid w:val="00594F6C"/>
    <w:rsid w:val="005A387D"/>
    <w:rsid w:val="005A3F08"/>
    <w:rsid w:val="005A50AC"/>
    <w:rsid w:val="005B02F3"/>
    <w:rsid w:val="005B2605"/>
    <w:rsid w:val="005B406F"/>
    <w:rsid w:val="005B4609"/>
    <w:rsid w:val="005B4F6A"/>
    <w:rsid w:val="005C4BEF"/>
    <w:rsid w:val="005C6620"/>
    <w:rsid w:val="005C6973"/>
    <w:rsid w:val="005D08FF"/>
    <w:rsid w:val="005D1A3E"/>
    <w:rsid w:val="005D1F97"/>
    <w:rsid w:val="005D3772"/>
    <w:rsid w:val="005D4FFC"/>
    <w:rsid w:val="005D59F7"/>
    <w:rsid w:val="005E0B1D"/>
    <w:rsid w:val="005E53AC"/>
    <w:rsid w:val="005E7EF0"/>
    <w:rsid w:val="005F0847"/>
    <w:rsid w:val="005F6B01"/>
    <w:rsid w:val="006128C3"/>
    <w:rsid w:val="006165CF"/>
    <w:rsid w:val="006229FD"/>
    <w:rsid w:val="00625DEA"/>
    <w:rsid w:val="0062693E"/>
    <w:rsid w:val="00630193"/>
    <w:rsid w:val="0063109A"/>
    <w:rsid w:val="00633447"/>
    <w:rsid w:val="00634C81"/>
    <w:rsid w:val="00635350"/>
    <w:rsid w:val="006378FB"/>
    <w:rsid w:val="0064080E"/>
    <w:rsid w:val="006419BC"/>
    <w:rsid w:val="00643CA3"/>
    <w:rsid w:val="006440F3"/>
    <w:rsid w:val="00650235"/>
    <w:rsid w:val="00652D6F"/>
    <w:rsid w:val="006562C4"/>
    <w:rsid w:val="00660D70"/>
    <w:rsid w:val="00667536"/>
    <w:rsid w:val="00671573"/>
    <w:rsid w:val="00681148"/>
    <w:rsid w:val="00684254"/>
    <w:rsid w:val="006843E0"/>
    <w:rsid w:val="00684E5A"/>
    <w:rsid w:val="00684F6A"/>
    <w:rsid w:val="0068782D"/>
    <w:rsid w:val="00691C67"/>
    <w:rsid w:val="0069236F"/>
    <w:rsid w:val="006949CD"/>
    <w:rsid w:val="006A4B28"/>
    <w:rsid w:val="006A5CD6"/>
    <w:rsid w:val="006B70AF"/>
    <w:rsid w:val="006B744E"/>
    <w:rsid w:val="006C5A48"/>
    <w:rsid w:val="006C7E8A"/>
    <w:rsid w:val="006D0BEB"/>
    <w:rsid w:val="006D3CC8"/>
    <w:rsid w:val="006D442F"/>
    <w:rsid w:val="006D4BBB"/>
    <w:rsid w:val="006D6DD5"/>
    <w:rsid w:val="006E5969"/>
    <w:rsid w:val="006E7314"/>
    <w:rsid w:val="006F5093"/>
    <w:rsid w:val="006F74D3"/>
    <w:rsid w:val="00704A9E"/>
    <w:rsid w:val="007054B0"/>
    <w:rsid w:val="0070611E"/>
    <w:rsid w:val="00706755"/>
    <w:rsid w:val="00706E32"/>
    <w:rsid w:val="0070797C"/>
    <w:rsid w:val="00710ACB"/>
    <w:rsid w:val="00710CFC"/>
    <w:rsid w:val="007115D8"/>
    <w:rsid w:val="0071347F"/>
    <w:rsid w:val="00715C40"/>
    <w:rsid w:val="0072065D"/>
    <w:rsid w:val="00722168"/>
    <w:rsid w:val="0072322E"/>
    <w:rsid w:val="00725C48"/>
    <w:rsid w:val="00726E79"/>
    <w:rsid w:val="00727E83"/>
    <w:rsid w:val="00731A86"/>
    <w:rsid w:val="0073249A"/>
    <w:rsid w:val="00733108"/>
    <w:rsid w:val="0073353E"/>
    <w:rsid w:val="007341A3"/>
    <w:rsid w:val="00734E8D"/>
    <w:rsid w:val="00737150"/>
    <w:rsid w:val="00742032"/>
    <w:rsid w:val="0074344C"/>
    <w:rsid w:val="00745627"/>
    <w:rsid w:val="007463E9"/>
    <w:rsid w:val="00746C88"/>
    <w:rsid w:val="00746D0C"/>
    <w:rsid w:val="00751AEB"/>
    <w:rsid w:val="00752CD2"/>
    <w:rsid w:val="00753B8C"/>
    <w:rsid w:val="00754889"/>
    <w:rsid w:val="007613FC"/>
    <w:rsid w:val="007639E4"/>
    <w:rsid w:val="00765B9C"/>
    <w:rsid w:val="00766115"/>
    <w:rsid w:val="00770608"/>
    <w:rsid w:val="0077661C"/>
    <w:rsid w:val="007820C6"/>
    <w:rsid w:val="00786EF9"/>
    <w:rsid w:val="007904E4"/>
    <w:rsid w:val="00790DEE"/>
    <w:rsid w:val="0079154C"/>
    <w:rsid w:val="007927B0"/>
    <w:rsid w:val="00794437"/>
    <w:rsid w:val="007946F3"/>
    <w:rsid w:val="007A1715"/>
    <w:rsid w:val="007A399F"/>
    <w:rsid w:val="007A5C7E"/>
    <w:rsid w:val="007A73FD"/>
    <w:rsid w:val="007B12A9"/>
    <w:rsid w:val="007B26CB"/>
    <w:rsid w:val="007B3BD8"/>
    <w:rsid w:val="007B50C5"/>
    <w:rsid w:val="007B55C8"/>
    <w:rsid w:val="007B74F2"/>
    <w:rsid w:val="007C1015"/>
    <w:rsid w:val="007C7E18"/>
    <w:rsid w:val="007D6A09"/>
    <w:rsid w:val="007E0AE0"/>
    <w:rsid w:val="007E7603"/>
    <w:rsid w:val="007E7DD2"/>
    <w:rsid w:val="007F68F7"/>
    <w:rsid w:val="007F7385"/>
    <w:rsid w:val="0080077E"/>
    <w:rsid w:val="00804B8A"/>
    <w:rsid w:val="0080522D"/>
    <w:rsid w:val="00805B95"/>
    <w:rsid w:val="008108A0"/>
    <w:rsid w:val="00813308"/>
    <w:rsid w:val="0081334E"/>
    <w:rsid w:val="008152EE"/>
    <w:rsid w:val="00815384"/>
    <w:rsid w:val="00815713"/>
    <w:rsid w:val="00816D81"/>
    <w:rsid w:val="008227C3"/>
    <w:rsid w:val="00826BDC"/>
    <w:rsid w:val="00830077"/>
    <w:rsid w:val="00830F76"/>
    <w:rsid w:val="00831A3F"/>
    <w:rsid w:val="00832E5F"/>
    <w:rsid w:val="008333BB"/>
    <w:rsid w:val="008341D3"/>
    <w:rsid w:val="008358C8"/>
    <w:rsid w:val="00836857"/>
    <w:rsid w:val="00837230"/>
    <w:rsid w:val="00840208"/>
    <w:rsid w:val="0084039E"/>
    <w:rsid w:val="00844443"/>
    <w:rsid w:val="00845B11"/>
    <w:rsid w:val="008653E4"/>
    <w:rsid w:val="00865DB2"/>
    <w:rsid w:val="00865E3E"/>
    <w:rsid w:val="00866143"/>
    <w:rsid w:val="00870770"/>
    <w:rsid w:val="00871911"/>
    <w:rsid w:val="00873E34"/>
    <w:rsid w:val="00875BED"/>
    <w:rsid w:val="00881A11"/>
    <w:rsid w:val="00890911"/>
    <w:rsid w:val="00891316"/>
    <w:rsid w:val="0089156A"/>
    <w:rsid w:val="00894541"/>
    <w:rsid w:val="008A3BA0"/>
    <w:rsid w:val="008B039F"/>
    <w:rsid w:val="008B1C2C"/>
    <w:rsid w:val="008B3F56"/>
    <w:rsid w:val="008B67CE"/>
    <w:rsid w:val="008C0F1C"/>
    <w:rsid w:val="008C393F"/>
    <w:rsid w:val="008C3A7F"/>
    <w:rsid w:val="008C3D61"/>
    <w:rsid w:val="008C40EE"/>
    <w:rsid w:val="008C6078"/>
    <w:rsid w:val="008D573B"/>
    <w:rsid w:val="008D6F94"/>
    <w:rsid w:val="008D76F7"/>
    <w:rsid w:val="008E5A04"/>
    <w:rsid w:val="008E5A3E"/>
    <w:rsid w:val="008E6784"/>
    <w:rsid w:val="008F1148"/>
    <w:rsid w:val="008F31DC"/>
    <w:rsid w:val="008F42D8"/>
    <w:rsid w:val="008F46A7"/>
    <w:rsid w:val="009018DD"/>
    <w:rsid w:val="00903D0C"/>
    <w:rsid w:val="00904991"/>
    <w:rsid w:val="00905440"/>
    <w:rsid w:val="0090704D"/>
    <w:rsid w:val="00910FC6"/>
    <w:rsid w:val="00913D87"/>
    <w:rsid w:val="009150D3"/>
    <w:rsid w:val="0091659E"/>
    <w:rsid w:val="0091711A"/>
    <w:rsid w:val="00920743"/>
    <w:rsid w:val="00922CAB"/>
    <w:rsid w:val="00922CFC"/>
    <w:rsid w:val="009243CB"/>
    <w:rsid w:val="009279AB"/>
    <w:rsid w:val="00937AFE"/>
    <w:rsid w:val="00942B50"/>
    <w:rsid w:val="00946C14"/>
    <w:rsid w:val="00951630"/>
    <w:rsid w:val="00951995"/>
    <w:rsid w:val="0095728E"/>
    <w:rsid w:val="0096227F"/>
    <w:rsid w:val="00962924"/>
    <w:rsid w:val="00964A66"/>
    <w:rsid w:val="00965C28"/>
    <w:rsid w:val="00966718"/>
    <w:rsid w:val="009669B1"/>
    <w:rsid w:val="009706C1"/>
    <w:rsid w:val="009709EC"/>
    <w:rsid w:val="00971DED"/>
    <w:rsid w:val="00972D3D"/>
    <w:rsid w:val="00975950"/>
    <w:rsid w:val="00976F6A"/>
    <w:rsid w:val="00983C46"/>
    <w:rsid w:val="00986D84"/>
    <w:rsid w:val="0099050F"/>
    <w:rsid w:val="009914F0"/>
    <w:rsid w:val="00991AC0"/>
    <w:rsid w:val="009A3312"/>
    <w:rsid w:val="009A551A"/>
    <w:rsid w:val="009A6928"/>
    <w:rsid w:val="009A7B26"/>
    <w:rsid w:val="009B4075"/>
    <w:rsid w:val="009B50DA"/>
    <w:rsid w:val="009C15C3"/>
    <w:rsid w:val="009C3626"/>
    <w:rsid w:val="009C4F13"/>
    <w:rsid w:val="009C69BE"/>
    <w:rsid w:val="009C6B57"/>
    <w:rsid w:val="009D0E4E"/>
    <w:rsid w:val="009E10DB"/>
    <w:rsid w:val="009E217B"/>
    <w:rsid w:val="009E23FE"/>
    <w:rsid w:val="009E3870"/>
    <w:rsid w:val="009E4108"/>
    <w:rsid w:val="009E60A0"/>
    <w:rsid w:val="009F13D9"/>
    <w:rsid w:val="009F2ED5"/>
    <w:rsid w:val="009F4598"/>
    <w:rsid w:val="009F67DB"/>
    <w:rsid w:val="00A000EF"/>
    <w:rsid w:val="00A056FF"/>
    <w:rsid w:val="00A079C5"/>
    <w:rsid w:val="00A10765"/>
    <w:rsid w:val="00A11F25"/>
    <w:rsid w:val="00A24845"/>
    <w:rsid w:val="00A248DC"/>
    <w:rsid w:val="00A27415"/>
    <w:rsid w:val="00A32AB3"/>
    <w:rsid w:val="00A33E28"/>
    <w:rsid w:val="00A423AE"/>
    <w:rsid w:val="00A4447B"/>
    <w:rsid w:val="00A470DC"/>
    <w:rsid w:val="00A5636E"/>
    <w:rsid w:val="00A574C5"/>
    <w:rsid w:val="00A602A9"/>
    <w:rsid w:val="00A6167C"/>
    <w:rsid w:val="00A652F0"/>
    <w:rsid w:val="00A67248"/>
    <w:rsid w:val="00A710FA"/>
    <w:rsid w:val="00A7154B"/>
    <w:rsid w:val="00A737ED"/>
    <w:rsid w:val="00A764D9"/>
    <w:rsid w:val="00A81F27"/>
    <w:rsid w:val="00A833A0"/>
    <w:rsid w:val="00A84194"/>
    <w:rsid w:val="00A86736"/>
    <w:rsid w:val="00A8755F"/>
    <w:rsid w:val="00A92F88"/>
    <w:rsid w:val="00A95887"/>
    <w:rsid w:val="00A9607C"/>
    <w:rsid w:val="00AA0FBB"/>
    <w:rsid w:val="00AA68B7"/>
    <w:rsid w:val="00AB3D9A"/>
    <w:rsid w:val="00AB50F7"/>
    <w:rsid w:val="00AC32B4"/>
    <w:rsid w:val="00AC44D7"/>
    <w:rsid w:val="00AC61E6"/>
    <w:rsid w:val="00AD449F"/>
    <w:rsid w:val="00AD6AD9"/>
    <w:rsid w:val="00AE020F"/>
    <w:rsid w:val="00AE1AA1"/>
    <w:rsid w:val="00AE34FC"/>
    <w:rsid w:val="00AE39E0"/>
    <w:rsid w:val="00AE483E"/>
    <w:rsid w:val="00AE6AC2"/>
    <w:rsid w:val="00AF454A"/>
    <w:rsid w:val="00B048D7"/>
    <w:rsid w:val="00B077B5"/>
    <w:rsid w:val="00B120EB"/>
    <w:rsid w:val="00B1393F"/>
    <w:rsid w:val="00B14277"/>
    <w:rsid w:val="00B17895"/>
    <w:rsid w:val="00B200DF"/>
    <w:rsid w:val="00B274FD"/>
    <w:rsid w:val="00B3118C"/>
    <w:rsid w:val="00B31A53"/>
    <w:rsid w:val="00B33E14"/>
    <w:rsid w:val="00B33FDB"/>
    <w:rsid w:val="00B373C1"/>
    <w:rsid w:val="00B4008A"/>
    <w:rsid w:val="00B47E5D"/>
    <w:rsid w:val="00B523A8"/>
    <w:rsid w:val="00B54FA2"/>
    <w:rsid w:val="00B57CF8"/>
    <w:rsid w:val="00B62EF3"/>
    <w:rsid w:val="00B63A3F"/>
    <w:rsid w:val="00B647E8"/>
    <w:rsid w:val="00B66E16"/>
    <w:rsid w:val="00B742EB"/>
    <w:rsid w:val="00B745D0"/>
    <w:rsid w:val="00B74AFE"/>
    <w:rsid w:val="00B74E91"/>
    <w:rsid w:val="00B75112"/>
    <w:rsid w:val="00B7586E"/>
    <w:rsid w:val="00B819A6"/>
    <w:rsid w:val="00B81F0A"/>
    <w:rsid w:val="00B854A1"/>
    <w:rsid w:val="00B86613"/>
    <w:rsid w:val="00B870CA"/>
    <w:rsid w:val="00B8763E"/>
    <w:rsid w:val="00B90E0F"/>
    <w:rsid w:val="00B937B7"/>
    <w:rsid w:val="00B93C85"/>
    <w:rsid w:val="00BA4009"/>
    <w:rsid w:val="00BA46C7"/>
    <w:rsid w:val="00BA5394"/>
    <w:rsid w:val="00BA720A"/>
    <w:rsid w:val="00BA7BA3"/>
    <w:rsid w:val="00BB2D7E"/>
    <w:rsid w:val="00BB3D0D"/>
    <w:rsid w:val="00BB50DB"/>
    <w:rsid w:val="00BC037E"/>
    <w:rsid w:val="00BC1B07"/>
    <w:rsid w:val="00BC1E85"/>
    <w:rsid w:val="00BC4AEE"/>
    <w:rsid w:val="00BC71EE"/>
    <w:rsid w:val="00BD2FC1"/>
    <w:rsid w:val="00BD37C2"/>
    <w:rsid w:val="00BE0059"/>
    <w:rsid w:val="00BE18D4"/>
    <w:rsid w:val="00BE50C9"/>
    <w:rsid w:val="00BF27C5"/>
    <w:rsid w:val="00BF4516"/>
    <w:rsid w:val="00BF5142"/>
    <w:rsid w:val="00BF533D"/>
    <w:rsid w:val="00C013AE"/>
    <w:rsid w:val="00C01594"/>
    <w:rsid w:val="00C05520"/>
    <w:rsid w:val="00C06214"/>
    <w:rsid w:val="00C159CF"/>
    <w:rsid w:val="00C25874"/>
    <w:rsid w:val="00C309B0"/>
    <w:rsid w:val="00C30B92"/>
    <w:rsid w:val="00C32659"/>
    <w:rsid w:val="00C34278"/>
    <w:rsid w:val="00C357ED"/>
    <w:rsid w:val="00C409F4"/>
    <w:rsid w:val="00C40E72"/>
    <w:rsid w:val="00C503BF"/>
    <w:rsid w:val="00C51894"/>
    <w:rsid w:val="00C52B25"/>
    <w:rsid w:val="00C53B5B"/>
    <w:rsid w:val="00C5464C"/>
    <w:rsid w:val="00C54ECD"/>
    <w:rsid w:val="00C575D3"/>
    <w:rsid w:val="00C575D9"/>
    <w:rsid w:val="00C603C7"/>
    <w:rsid w:val="00C70859"/>
    <w:rsid w:val="00C70C28"/>
    <w:rsid w:val="00C73551"/>
    <w:rsid w:val="00C827CE"/>
    <w:rsid w:val="00C83204"/>
    <w:rsid w:val="00C84513"/>
    <w:rsid w:val="00C90B65"/>
    <w:rsid w:val="00C92017"/>
    <w:rsid w:val="00C921F2"/>
    <w:rsid w:val="00C92D79"/>
    <w:rsid w:val="00C92F10"/>
    <w:rsid w:val="00CA2AA8"/>
    <w:rsid w:val="00CA40A3"/>
    <w:rsid w:val="00CA539C"/>
    <w:rsid w:val="00CA6903"/>
    <w:rsid w:val="00CB1F15"/>
    <w:rsid w:val="00CB2516"/>
    <w:rsid w:val="00CB5A94"/>
    <w:rsid w:val="00CC2125"/>
    <w:rsid w:val="00CC3170"/>
    <w:rsid w:val="00CC40D2"/>
    <w:rsid w:val="00CC5B46"/>
    <w:rsid w:val="00CC6511"/>
    <w:rsid w:val="00CC716F"/>
    <w:rsid w:val="00CC7379"/>
    <w:rsid w:val="00CD0DA9"/>
    <w:rsid w:val="00CD25C3"/>
    <w:rsid w:val="00CD7408"/>
    <w:rsid w:val="00CE2835"/>
    <w:rsid w:val="00CE2B44"/>
    <w:rsid w:val="00CE421A"/>
    <w:rsid w:val="00CF28AB"/>
    <w:rsid w:val="00CF30DB"/>
    <w:rsid w:val="00D01659"/>
    <w:rsid w:val="00D03790"/>
    <w:rsid w:val="00D04001"/>
    <w:rsid w:val="00D10770"/>
    <w:rsid w:val="00D170D1"/>
    <w:rsid w:val="00D17804"/>
    <w:rsid w:val="00D204B6"/>
    <w:rsid w:val="00D21D31"/>
    <w:rsid w:val="00D21E99"/>
    <w:rsid w:val="00D22149"/>
    <w:rsid w:val="00D2619A"/>
    <w:rsid w:val="00D30F75"/>
    <w:rsid w:val="00D32516"/>
    <w:rsid w:val="00D33E44"/>
    <w:rsid w:val="00D37DC2"/>
    <w:rsid w:val="00D42A29"/>
    <w:rsid w:val="00D42EE0"/>
    <w:rsid w:val="00D44D66"/>
    <w:rsid w:val="00D468C9"/>
    <w:rsid w:val="00D50812"/>
    <w:rsid w:val="00D50965"/>
    <w:rsid w:val="00D577C9"/>
    <w:rsid w:val="00D5795D"/>
    <w:rsid w:val="00D60822"/>
    <w:rsid w:val="00D636EC"/>
    <w:rsid w:val="00D65BC6"/>
    <w:rsid w:val="00D67BF4"/>
    <w:rsid w:val="00D719ED"/>
    <w:rsid w:val="00D73222"/>
    <w:rsid w:val="00D7349B"/>
    <w:rsid w:val="00D7471E"/>
    <w:rsid w:val="00D80260"/>
    <w:rsid w:val="00D82A8A"/>
    <w:rsid w:val="00D82FF0"/>
    <w:rsid w:val="00D83A22"/>
    <w:rsid w:val="00D84D7E"/>
    <w:rsid w:val="00D85F54"/>
    <w:rsid w:val="00D91E42"/>
    <w:rsid w:val="00D94ADC"/>
    <w:rsid w:val="00D96A3B"/>
    <w:rsid w:val="00D97318"/>
    <w:rsid w:val="00DA20CF"/>
    <w:rsid w:val="00DA432F"/>
    <w:rsid w:val="00DA6B16"/>
    <w:rsid w:val="00DB13D7"/>
    <w:rsid w:val="00DB1FAB"/>
    <w:rsid w:val="00DB32CE"/>
    <w:rsid w:val="00DB42D2"/>
    <w:rsid w:val="00DB4599"/>
    <w:rsid w:val="00DC0BDE"/>
    <w:rsid w:val="00DC2203"/>
    <w:rsid w:val="00DC7A8C"/>
    <w:rsid w:val="00DD400E"/>
    <w:rsid w:val="00DD4D92"/>
    <w:rsid w:val="00DD78DF"/>
    <w:rsid w:val="00DE7E2E"/>
    <w:rsid w:val="00DF18FB"/>
    <w:rsid w:val="00DF340F"/>
    <w:rsid w:val="00DF46EC"/>
    <w:rsid w:val="00DF6014"/>
    <w:rsid w:val="00DF7C72"/>
    <w:rsid w:val="00E01D0A"/>
    <w:rsid w:val="00E02402"/>
    <w:rsid w:val="00E052C6"/>
    <w:rsid w:val="00E12648"/>
    <w:rsid w:val="00E12A2D"/>
    <w:rsid w:val="00E16194"/>
    <w:rsid w:val="00E306F3"/>
    <w:rsid w:val="00E31792"/>
    <w:rsid w:val="00E33705"/>
    <w:rsid w:val="00E34488"/>
    <w:rsid w:val="00E43907"/>
    <w:rsid w:val="00E470C6"/>
    <w:rsid w:val="00E52118"/>
    <w:rsid w:val="00E534FC"/>
    <w:rsid w:val="00E6073E"/>
    <w:rsid w:val="00E6376F"/>
    <w:rsid w:val="00E66AB6"/>
    <w:rsid w:val="00E75211"/>
    <w:rsid w:val="00E753F6"/>
    <w:rsid w:val="00E84294"/>
    <w:rsid w:val="00E86B64"/>
    <w:rsid w:val="00E875A8"/>
    <w:rsid w:val="00E87D85"/>
    <w:rsid w:val="00E92833"/>
    <w:rsid w:val="00E92D64"/>
    <w:rsid w:val="00E946FD"/>
    <w:rsid w:val="00E94DA9"/>
    <w:rsid w:val="00E9524F"/>
    <w:rsid w:val="00EA0177"/>
    <w:rsid w:val="00EA4F90"/>
    <w:rsid w:val="00EA54CC"/>
    <w:rsid w:val="00EA72EF"/>
    <w:rsid w:val="00EB119F"/>
    <w:rsid w:val="00EB1B3B"/>
    <w:rsid w:val="00EB2524"/>
    <w:rsid w:val="00EC0DC1"/>
    <w:rsid w:val="00EC1B79"/>
    <w:rsid w:val="00EC4197"/>
    <w:rsid w:val="00ED17A0"/>
    <w:rsid w:val="00ED6C92"/>
    <w:rsid w:val="00EE01E8"/>
    <w:rsid w:val="00EE3F0A"/>
    <w:rsid w:val="00EE4C64"/>
    <w:rsid w:val="00EE56D8"/>
    <w:rsid w:val="00EE66E4"/>
    <w:rsid w:val="00EF29C6"/>
    <w:rsid w:val="00EF2C2B"/>
    <w:rsid w:val="00EF2C39"/>
    <w:rsid w:val="00EF371F"/>
    <w:rsid w:val="00EF62DC"/>
    <w:rsid w:val="00EF7BF8"/>
    <w:rsid w:val="00F00812"/>
    <w:rsid w:val="00F008E4"/>
    <w:rsid w:val="00F035CB"/>
    <w:rsid w:val="00F06DC3"/>
    <w:rsid w:val="00F121A2"/>
    <w:rsid w:val="00F1387B"/>
    <w:rsid w:val="00F13EE3"/>
    <w:rsid w:val="00F1547F"/>
    <w:rsid w:val="00F16323"/>
    <w:rsid w:val="00F16C4F"/>
    <w:rsid w:val="00F228E2"/>
    <w:rsid w:val="00F23DE5"/>
    <w:rsid w:val="00F2409E"/>
    <w:rsid w:val="00F254C1"/>
    <w:rsid w:val="00F30328"/>
    <w:rsid w:val="00F35EC3"/>
    <w:rsid w:val="00F41CBD"/>
    <w:rsid w:val="00F4271D"/>
    <w:rsid w:val="00F42B96"/>
    <w:rsid w:val="00F43EEC"/>
    <w:rsid w:val="00F47CA3"/>
    <w:rsid w:val="00F607E1"/>
    <w:rsid w:val="00F62D2D"/>
    <w:rsid w:val="00F636F4"/>
    <w:rsid w:val="00F63F54"/>
    <w:rsid w:val="00F64407"/>
    <w:rsid w:val="00F65AD0"/>
    <w:rsid w:val="00F85100"/>
    <w:rsid w:val="00F85CCD"/>
    <w:rsid w:val="00F93C4D"/>
    <w:rsid w:val="00F945EF"/>
    <w:rsid w:val="00F95C0C"/>
    <w:rsid w:val="00FA108C"/>
    <w:rsid w:val="00FA18F5"/>
    <w:rsid w:val="00FA5C88"/>
    <w:rsid w:val="00FA7D1D"/>
    <w:rsid w:val="00FB26DB"/>
    <w:rsid w:val="00FB4622"/>
    <w:rsid w:val="00FB5295"/>
    <w:rsid w:val="00FC0ECB"/>
    <w:rsid w:val="00FC2559"/>
    <w:rsid w:val="00FC5369"/>
    <w:rsid w:val="00FC5C97"/>
    <w:rsid w:val="00FC6272"/>
    <w:rsid w:val="00FD00F7"/>
    <w:rsid w:val="00FD0AA8"/>
    <w:rsid w:val="00FD1F6C"/>
    <w:rsid w:val="00FD2885"/>
    <w:rsid w:val="00FD37EE"/>
    <w:rsid w:val="00FE2611"/>
    <w:rsid w:val="00FE2BE3"/>
    <w:rsid w:val="00FE3796"/>
    <w:rsid w:val="00FE6A2A"/>
    <w:rsid w:val="00FE74F5"/>
    <w:rsid w:val="00FF354F"/>
    <w:rsid w:val="00FF3A4A"/>
    <w:rsid w:val="00FF4B18"/>
    <w:rsid w:val="00FF4CF1"/>
    <w:rsid w:val="00FF54C0"/>
    <w:rsid w:val="00FF6351"/>
    <w:rsid w:val="00FF6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79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60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6078"/>
  </w:style>
  <w:style w:type="paragraph" w:styleId="Footer">
    <w:name w:val="footer"/>
    <w:basedOn w:val="Normal"/>
    <w:link w:val="FooterChar"/>
    <w:uiPriority w:val="99"/>
    <w:unhideWhenUsed/>
    <w:rsid w:val="008C60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6078"/>
  </w:style>
  <w:style w:type="paragraph" w:styleId="NormalWeb">
    <w:name w:val="Normal (Web)"/>
    <w:basedOn w:val="Normal"/>
    <w:uiPriority w:val="99"/>
    <w:unhideWhenUsed/>
    <w:rsid w:val="00AB3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AB3D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324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249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249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24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249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2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4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70D1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3169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169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4E35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60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6078"/>
  </w:style>
  <w:style w:type="paragraph" w:styleId="Footer">
    <w:name w:val="footer"/>
    <w:basedOn w:val="Normal"/>
    <w:link w:val="FooterChar"/>
    <w:uiPriority w:val="99"/>
    <w:unhideWhenUsed/>
    <w:rsid w:val="008C60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6078"/>
  </w:style>
  <w:style w:type="paragraph" w:styleId="NormalWeb">
    <w:name w:val="Normal (Web)"/>
    <w:basedOn w:val="Normal"/>
    <w:uiPriority w:val="99"/>
    <w:unhideWhenUsed/>
    <w:rsid w:val="00AB3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AB3D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324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249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249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24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249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2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4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70D1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3169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169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4E35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31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00.jpeg"/><Relationship Id="rId39" Type="http://schemas.openxmlformats.org/officeDocument/2006/relationships/image" Target="media/image19.jpeg"/><Relationship Id="rId21" Type="http://schemas.openxmlformats.org/officeDocument/2006/relationships/image" Target="media/image7.png"/><Relationship Id="rId34" Type="http://schemas.openxmlformats.org/officeDocument/2006/relationships/image" Target="media/image15.jpeg"/><Relationship Id="rId42" Type="http://schemas.openxmlformats.org/officeDocument/2006/relationships/image" Target="media/image21.png"/><Relationship Id="rId47" Type="http://schemas.openxmlformats.org/officeDocument/2006/relationships/image" Target="media/image24.jpeg"/><Relationship Id="rId50" Type="http://schemas.openxmlformats.org/officeDocument/2006/relationships/image" Target="media/image26.jpg"/><Relationship Id="rId55" Type="http://schemas.openxmlformats.org/officeDocument/2006/relationships/image" Target="media/image290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6.png"/><Relationship Id="rId29" Type="http://schemas.openxmlformats.org/officeDocument/2006/relationships/image" Target="media/image12.png"/><Relationship Id="rId41" Type="http://schemas.openxmlformats.org/officeDocument/2006/relationships/image" Target="media/image20.jpeg"/><Relationship Id="rId54" Type="http://schemas.openxmlformats.org/officeDocument/2006/relationships/image" Target="media/image29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90.jpeg"/><Relationship Id="rId32" Type="http://schemas.openxmlformats.org/officeDocument/2006/relationships/image" Target="media/image14.png"/><Relationship Id="rId37" Type="http://schemas.openxmlformats.org/officeDocument/2006/relationships/image" Target="media/image17.jpeg"/><Relationship Id="rId40" Type="http://schemas.openxmlformats.org/officeDocument/2006/relationships/hyperlink" Target="https://www.google.no/url?sa=i&amp;rct=j&amp;q=&amp;esrc=s&amp;source=images&amp;cd=&amp;ved=0ahUKEwjy0Z3ur5fSAhVlCpoKHXswCEYQjRwIBw&amp;url=https://www.tktrading.dk/shop/5mm-gule-dioder-406p.html&amp;psig=AFQjCNE7koy2R9EYD2QNKSqsfrfQY3Y3Ww&amp;ust=1487429200660291" TargetMode="External"/><Relationship Id="rId45" Type="http://schemas.openxmlformats.org/officeDocument/2006/relationships/image" Target="media/image23.png"/><Relationship Id="rId53" Type="http://schemas.openxmlformats.org/officeDocument/2006/relationships/image" Target="media/image280.png"/><Relationship Id="rId58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9.jpeg"/><Relationship Id="rId28" Type="http://schemas.openxmlformats.org/officeDocument/2006/relationships/image" Target="media/image110.png"/><Relationship Id="rId36" Type="http://schemas.openxmlformats.org/officeDocument/2006/relationships/image" Target="media/image16.jpeg"/><Relationship Id="rId49" Type="http://schemas.openxmlformats.org/officeDocument/2006/relationships/image" Target="media/image250.png"/><Relationship Id="rId57" Type="http://schemas.openxmlformats.org/officeDocument/2006/relationships/image" Target="media/image300.png"/><Relationship Id="rId61" Type="http://schemas.openxmlformats.org/officeDocument/2006/relationships/footer" Target="footer5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30.png"/><Relationship Id="rId44" Type="http://schemas.openxmlformats.org/officeDocument/2006/relationships/image" Target="media/image220.jpeg"/><Relationship Id="rId52" Type="http://schemas.openxmlformats.org/officeDocument/2006/relationships/image" Target="media/image28.png"/><Relationship Id="rId60" Type="http://schemas.openxmlformats.org/officeDocument/2006/relationships/image" Target="media/image32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hyperlink" Target="http://www.google.no/url?sa=i&amp;rct=j&amp;q=&amp;esrc=s&amp;source=images&amp;cd=&amp;ved=0ahUKEwi3gPv6p4_SAhVKDSwKHftAD20QjRwIBw&amp;url=http://www.biltema.no/no/Verktoy/Handverktoy/Tenger-og-Sakser/Avisoleringstang-2000016798/&amp;bvm=bv.146786187,d.bGg&amp;psig=AFQjCNGZGCQclf7CwYSmhmwQSVYoRdF0Jg&amp;ust=1487152240961184" TargetMode="External"/><Relationship Id="rId43" Type="http://schemas.openxmlformats.org/officeDocument/2006/relationships/image" Target="media/image22.jpeg"/><Relationship Id="rId48" Type="http://schemas.openxmlformats.org/officeDocument/2006/relationships/image" Target="media/image25.png"/><Relationship Id="rId56" Type="http://schemas.openxmlformats.org/officeDocument/2006/relationships/image" Target="media/image30.png"/><Relationship Id="rId8" Type="http://schemas.openxmlformats.org/officeDocument/2006/relationships/endnotes" Target="endnotes.xml"/><Relationship Id="rId51" Type="http://schemas.openxmlformats.org/officeDocument/2006/relationships/image" Target="media/image27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0.jpeg"/><Relationship Id="rId33" Type="http://schemas.openxmlformats.org/officeDocument/2006/relationships/hyperlink" Target="http://www.google.no/url?sa=i&amp;rct=j&amp;q=&amp;esrc=s&amp;source=images&amp;cd=&amp;cad=rja&amp;uact=8&amp;ved=0ahUKEwiCwfm6p4_SAhXBhywKHaWlDEMQjRwIBw&amp;url=http://njal.no/Annet/Verkt%C3%B8y-/-Verksted/Tenger-avbiter/Wentronic-avbitertang-110mm-WZ-Z-05-SES-110-777099-p0000019991&amp;bvm=bv.146786187,d.bGg&amp;psig=AFQjCNH4YbdVBRL9cC2lqtRrZjii2MOKGw&amp;ust=1487152104564188" TargetMode="External"/><Relationship Id="rId38" Type="http://schemas.openxmlformats.org/officeDocument/2006/relationships/image" Target="media/image18.png"/><Relationship Id="rId46" Type="http://schemas.openxmlformats.org/officeDocument/2006/relationships/image" Target="media/image230.png"/><Relationship Id="rId59" Type="http://schemas.openxmlformats.org/officeDocument/2006/relationships/image" Target="media/image31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0376FF-F8E4-4DD2-9235-E86B2556B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65C4AADA.dotm</Template>
  <TotalTime>1306</TotalTime>
  <Pages>27</Pages>
  <Words>1164</Words>
  <Characters>6174</Characters>
  <Application>Microsoft Office Word</Application>
  <DocSecurity>0</DocSecurity>
  <Lines>51</Lines>
  <Paragraphs>14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Universitetet i Oslo</Company>
  <LinksUpToDate>false</LinksUpToDate>
  <CharactersWithSpaces>7324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Gaare Dahl</dc:creator>
  <cp:lastModifiedBy>Maria Gaare Dahl</cp:lastModifiedBy>
  <cp:revision>14</cp:revision>
  <cp:lastPrinted>2017-06-09T11:47:00Z</cp:lastPrinted>
  <dcterms:created xsi:type="dcterms:W3CDTF">2017-08-29T10:25:00Z</dcterms:created>
  <dcterms:modified xsi:type="dcterms:W3CDTF">2018-06-11T07:51:00Z</dcterms:modified>
</cp:coreProperties>
</file>