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1216"/>
        <w:tblW w:w="922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29"/>
        <w:gridCol w:w="4027"/>
        <w:gridCol w:w="2465"/>
      </w:tblGrid>
      <w:tr w:rsidR="009F6AA0" w:rsidRPr="00915AB1" w:rsidTr="009A0F0A">
        <w:trPr>
          <w:trHeight w:val="488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ADA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807E61" w:rsidRPr="00915AB1" w:rsidRDefault="00915AB1" w:rsidP="009A0F0A">
            <w:pPr>
              <w:jc w:val="center"/>
              <w:rPr>
                <w:sz w:val="28"/>
              </w:rPr>
            </w:pPr>
            <w:r w:rsidRPr="00915AB1">
              <w:rPr>
                <w:b/>
                <w:bCs/>
                <w:sz w:val="28"/>
              </w:rPr>
              <w:t>Mikroskopbilde</w:t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807E61" w:rsidRPr="00D35E88" w:rsidRDefault="00D35E88" w:rsidP="009A0F0A">
            <w:pPr>
              <w:jc w:val="center"/>
              <w:rPr>
                <w:b/>
                <w:sz w:val="28"/>
              </w:rPr>
            </w:pPr>
            <w:r w:rsidRPr="00D35E88">
              <w:rPr>
                <w:b/>
                <w:sz w:val="28"/>
              </w:rPr>
              <w:t>Kjennetegn</w:t>
            </w: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807E61" w:rsidRPr="00915AB1" w:rsidRDefault="00915AB1" w:rsidP="009A0F0A">
            <w:pPr>
              <w:jc w:val="center"/>
              <w:rPr>
                <w:sz w:val="28"/>
              </w:rPr>
            </w:pPr>
            <w:r w:rsidRPr="00915AB1">
              <w:rPr>
                <w:b/>
                <w:bCs/>
                <w:sz w:val="28"/>
              </w:rPr>
              <w:t>Celletype</w:t>
            </w:r>
          </w:p>
        </w:tc>
      </w:tr>
      <w:tr w:rsidR="009F6AA0" w:rsidRPr="00915AB1" w:rsidTr="009A0F0A">
        <w:trPr>
          <w:trHeight w:val="1438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ADA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4136FE" w:rsidP="009A0F0A">
            <w:pPr>
              <w:rPr>
                <w:sz w:val="28"/>
              </w:rPr>
            </w:pPr>
            <w:r w:rsidRPr="004136FE">
              <w:rPr>
                <w:noProof/>
                <w:sz w:val="28"/>
              </w:rPr>
              <w:drawing>
                <wp:anchor distT="0" distB="0" distL="114300" distR="114300" simplePos="0" relativeHeight="251683328" behindDoc="0" locked="0" layoutInCell="1" allowOverlap="1" wp14:anchorId="0EE9F274" wp14:editId="4007039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-38849</wp:posOffset>
                  </wp:positionV>
                  <wp:extent cx="1743281" cy="99949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43281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</w:tr>
      <w:tr w:rsidR="009F6AA0" w:rsidRPr="00915AB1" w:rsidTr="009A0F0A">
        <w:trPr>
          <w:trHeight w:val="1392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ADA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4136FE" w:rsidP="009A0F0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0800" behindDoc="0" locked="0" layoutInCell="1" allowOverlap="1" wp14:anchorId="68217B37" wp14:editId="6780D222">
                  <wp:simplePos x="0" y="0"/>
                  <wp:positionH relativeFrom="column">
                    <wp:posOffset>-34153</wp:posOffset>
                  </wp:positionH>
                  <wp:positionV relativeFrom="paragraph">
                    <wp:posOffset>-36314</wp:posOffset>
                  </wp:positionV>
                  <wp:extent cx="1736702" cy="969645"/>
                  <wp:effectExtent l="0" t="0" r="0" b="1905"/>
                  <wp:wrapNone/>
                  <wp:docPr id="35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ast_cell010_scalebar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577" cy="97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</w:tr>
      <w:tr w:rsidR="009F6AA0" w:rsidRPr="00915AB1" w:rsidTr="009A0F0A">
        <w:trPr>
          <w:trHeight w:val="1555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ADA"/>
            <w:tcMar>
              <w:top w:w="62" w:type="dxa"/>
              <w:left w:w="62" w:type="dxa"/>
              <w:bottom w:w="62" w:type="dxa"/>
              <w:right w:w="62" w:type="dxa"/>
            </w:tcMar>
          </w:tcPr>
          <w:p w:rsidR="009F6AA0" w:rsidRDefault="00FE331A" w:rsidP="009A0F0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5920" behindDoc="0" locked="0" layoutInCell="1" allowOverlap="1" wp14:anchorId="540A446F" wp14:editId="28F02740">
                  <wp:simplePos x="0" y="0"/>
                  <wp:positionH relativeFrom="column">
                    <wp:posOffset>-34153</wp:posOffset>
                  </wp:positionH>
                  <wp:positionV relativeFrom="paragraph">
                    <wp:posOffset>-33915</wp:posOffset>
                  </wp:positionV>
                  <wp:extent cx="1734743" cy="1065703"/>
                  <wp:effectExtent l="0" t="0" r="0" b="1270"/>
                  <wp:wrapNone/>
                  <wp:docPr id="38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_cell006_scalebar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79" cy="107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</w:tcPr>
          <w:p w:rsidR="009F6AA0" w:rsidRPr="00915AB1" w:rsidRDefault="009F6AA0" w:rsidP="009A0F0A">
            <w:pPr>
              <w:jc w:val="center"/>
              <w:rPr>
                <w:sz w:val="28"/>
              </w:rPr>
            </w:pP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</w:tcPr>
          <w:p w:rsidR="009F6AA0" w:rsidRPr="00915AB1" w:rsidRDefault="009F6AA0" w:rsidP="009A0F0A">
            <w:pPr>
              <w:jc w:val="center"/>
              <w:rPr>
                <w:sz w:val="28"/>
              </w:rPr>
            </w:pPr>
          </w:p>
        </w:tc>
      </w:tr>
      <w:tr w:rsidR="009F6AA0" w:rsidRPr="00915AB1" w:rsidTr="009A0F0A">
        <w:trPr>
          <w:trHeight w:val="1554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ADA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4136FE" w:rsidP="009A0F0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73088" behindDoc="0" locked="0" layoutInCell="1" allowOverlap="1" wp14:anchorId="201E7C52" wp14:editId="4C9426DC">
                  <wp:simplePos x="0" y="0"/>
                  <wp:positionH relativeFrom="column">
                    <wp:posOffset>-34153</wp:posOffset>
                  </wp:positionH>
                  <wp:positionV relativeFrom="paragraph">
                    <wp:posOffset>-36981</wp:posOffset>
                  </wp:positionV>
                  <wp:extent cx="1733029" cy="1067435"/>
                  <wp:effectExtent l="0" t="0" r="635" b="0"/>
                  <wp:wrapNone/>
                  <wp:docPr id="46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_cell004_scalebar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57" cy="106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</w:tr>
      <w:tr w:rsidR="009F6AA0" w:rsidRPr="00915AB1" w:rsidTr="009A0F0A">
        <w:trPr>
          <w:trHeight w:val="1674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2867F2" w:rsidP="009A0F0A">
            <w:pPr>
              <w:jc w:val="center"/>
              <w:rPr>
                <w:sz w:val="28"/>
              </w:rPr>
            </w:pPr>
            <w:r w:rsidRPr="002867F2">
              <w:rPr>
                <w:noProof/>
                <w:sz w:val="28"/>
              </w:rPr>
              <w:drawing>
                <wp:anchor distT="0" distB="0" distL="114300" distR="114300" simplePos="0" relativeHeight="251684352" behindDoc="0" locked="0" layoutInCell="1" allowOverlap="1" wp14:anchorId="6AA3B44A" wp14:editId="25486A14">
                  <wp:simplePos x="0" y="0"/>
                  <wp:positionH relativeFrom="column">
                    <wp:posOffset>-30239</wp:posOffset>
                  </wp:positionH>
                  <wp:positionV relativeFrom="paragraph">
                    <wp:posOffset>-34172</wp:posOffset>
                  </wp:positionV>
                  <wp:extent cx="1725957" cy="1129553"/>
                  <wp:effectExtent l="0" t="0" r="762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20" cy="113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</w:tr>
      <w:tr w:rsidR="009F6AA0" w:rsidRPr="00915AB1" w:rsidTr="009A0F0A">
        <w:trPr>
          <w:trHeight w:val="1545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ADA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4136FE" w:rsidP="009A0F0A">
            <w:pPr>
              <w:jc w:val="center"/>
              <w:rPr>
                <w:sz w:val="28"/>
              </w:rPr>
            </w:pPr>
            <w:r w:rsidRPr="00915AB1">
              <w:rPr>
                <w:noProof/>
                <w:sz w:val="28"/>
              </w:rPr>
              <w:drawing>
                <wp:anchor distT="0" distB="0" distL="114300" distR="114300" simplePos="0" relativeHeight="251636224" behindDoc="0" locked="0" layoutInCell="1" allowOverlap="1" wp14:anchorId="661A4A05" wp14:editId="199689F8">
                  <wp:simplePos x="0" y="0"/>
                  <wp:positionH relativeFrom="column">
                    <wp:posOffset>-30864</wp:posOffset>
                  </wp:positionH>
                  <wp:positionV relativeFrom="paragraph">
                    <wp:posOffset>-36446</wp:posOffset>
                  </wp:positionV>
                  <wp:extent cx="1729740" cy="1068993"/>
                  <wp:effectExtent l="0" t="0" r="3810" b="0"/>
                  <wp:wrapNone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1" cy="107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</w:tr>
      <w:tr w:rsidR="009F6AA0" w:rsidRPr="00915AB1" w:rsidTr="009A0F0A">
        <w:trPr>
          <w:trHeight w:val="1835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ADA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  <w:r w:rsidRPr="00915AB1">
              <w:rPr>
                <w:noProof/>
                <w:sz w:val="28"/>
              </w:rPr>
              <w:drawing>
                <wp:anchor distT="0" distB="0" distL="114300" distR="114300" simplePos="0" relativeHeight="251642368" behindDoc="0" locked="0" layoutInCell="1" allowOverlap="1" wp14:anchorId="3F37B501" wp14:editId="5727ACE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-33134</wp:posOffset>
                  </wp:positionV>
                  <wp:extent cx="1736725" cy="1242695"/>
                  <wp:effectExtent l="0" t="0" r="0" b="0"/>
                  <wp:wrapNone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</w:tr>
      <w:tr w:rsidR="009F6AA0" w:rsidRPr="00915AB1" w:rsidTr="009A0F0A">
        <w:trPr>
          <w:trHeight w:val="1821"/>
        </w:trPr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ADA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  <w:r w:rsidRPr="00915AB1">
              <w:rPr>
                <w:noProof/>
                <w:sz w:val="28"/>
              </w:rPr>
              <w:drawing>
                <wp:anchor distT="0" distB="0" distL="114300" distR="114300" simplePos="0" relativeHeight="251633152" behindDoc="0" locked="0" layoutInCell="1" allowOverlap="1" wp14:anchorId="2820BC9D" wp14:editId="0AF08A56">
                  <wp:simplePos x="0" y="0"/>
                  <wp:positionH relativeFrom="column">
                    <wp:posOffset>-34153</wp:posOffset>
                  </wp:positionH>
                  <wp:positionV relativeFrom="paragraph">
                    <wp:posOffset>-35026</wp:posOffset>
                  </wp:positionV>
                  <wp:extent cx="1737265" cy="1240032"/>
                  <wp:effectExtent l="0" t="0" r="0" b="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9" r="1740"/>
                          <a:stretch/>
                        </pic:blipFill>
                        <pic:spPr bwMode="auto">
                          <a:xfrm>
                            <a:off x="0" y="0"/>
                            <a:ext cx="1744364" cy="124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EF4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915AB1" w:rsidRPr="00915AB1" w:rsidRDefault="00915AB1" w:rsidP="009A0F0A">
            <w:pPr>
              <w:jc w:val="center"/>
              <w:rPr>
                <w:sz w:val="28"/>
              </w:rPr>
            </w:pPr>
          </w:p>
        </w:tc>
      </w:tr>
    </w:tbl>
    <w:p w:rsidR="009A1797" w:rsidRPr="004E19CC" w:rsidRDefault="009A0F0A" w:rsidP="00FE331A">
      <w:pPr>
        <w:rPr>
          <w:sz w:val="28"/>
        </w:rPr>
      </w:pPr>
      <w:bookmarkStart w:id="0" w:name="_GoBack"/>
      <w:bookmarkEnd w:id="0"/>
      <w:r w:rsidRPr="00806677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61D641" wp14:editId="776565C9">
                <wp:simplePos x="0" y="0"/>
                <wp:positionH relativeFrom="column">
                  <wp:posOffset>33655</wp:posOffset>
                </wp:positionH>
                <wp:positionV relativeFrom="paragraph">
                  <wp:posOffset>-17145</wp:posOffset>
                </wp:positionV>
                <wp:extent cx="1048942" cy="369332"/>
                <wp:effectExtent l="0" t="0" r="0" b="0"/>
                <wp:wrapNone/>
                <wp:docPr id="12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942" cy="36933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A0F0A" w:rsidRDefault="009A0F0A" w:rsidP="009A0F0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Sylinder 11" o:spid="_x0000_s1026" type="#_x0000_t202" style="position:absolute;margin-left:2.65pt;margin-top:-1.35pt;width:82.6pt;height:29.1pt;z-index:251686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" filled="f" stroked="f">
                <v:shadow on="t" color="black" opacity="26214f" origin="-.5,-.5" offset=".74836mm,.74836mm"/>
                <v:textbox style="mso-fit-shape-to-text:t">
                  <w:txbxContent>
                    <w:p w:rsidR="009A0F0A" w:rsidRDefault="009A0F0A" w:rsidP="009A0F0A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1797" w:rsidRPr="004E19CC" w:rsidSect="00915AB1">
      <w:pgSz w:w="11906" w:h="16838"/>
      <w:pgMar w:top="567" w:right="849" w:bottom="426" w:left="1417" w:header="426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0AC" w:rsidRDefault="005110AC" w:rsidP="00C029D2">
      <w:pPr>
        <w:spacing w:after="0" w:line="240" w:lineRule="auto"/>
      </w:pPr>
      <w:r>
        <w:separator/>
      </w:r>
    </w:p>
  </w:endnote>
  <w:endnote w:type="continuationSeparator" w:id="0">
    <w:p w:rsidR="005110AC" w:rsidRDefault="005110AC" w:rsidP="00C0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0AC" w:rsidRDefault="005110AC" w:rsidP="00C029D2">
      <w:pPr>
        <w:spacing w:after="0" w:line="240" w:lineRule="auto"/>
      </w:pPr>
      <w:r>
        <w:separator/>
      </w:r>
    </w:p>
  </w:footnote>
  <w:footnote w:type="continuationSeparator" w:id="0">
    <w:p w:rsidR="005110AC" w:rsidRDefault="005110AC" w:rsidP="00C02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4DF"/>
    <w:multiLevelType w:val="multilevel"/>
    <w:tmpl w:val="F846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C1D82"/>
    <w:multiLevelType w:val="multilevel"/>
    <w:tmpl w:val="5254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8B6AD7"/>
    <w:multiLevelType w:val="multilevel"/>
    <w:tmpl w:val="FC2C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138AA"/>
    <w:multiLevelType w:val="multilevel"/>
    <w:tmpl w:val="47B0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247D35"/>
    <w:multiLevelType w:val="multilevel"/>
    <w:tmpl w:val="496A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C67"/>
    <w:rsid w:val="000132C6"/>
    <w:rsid w:val="00071C75"/>
    <w:rsid w:val="00095047"/>
    <w:rsid w:val="000C1746"/>
    <w:rsid w:val="000F4A3B"/>
    <w:rsid w:val="000F5952"/>
    <w:rsid w:val="000F7E8A"/>
    <w:rsid w:val="00107783"/>
    <w:rsid w:val="00175028"/>
    <w:rsid w:val="001C71C4"/>
    <w:rsid w:val="0020595E"/>
    <w:rsid w:val="00242E49"/>
    <w:rsid w:val="002867F2"/>
    <w:rsid w:val="00292EA6"/>
    <w:rsid w:val="002D6642"/>
    <w:rsid w:val="004120EE"/>
    <w:rsid w:val="004136FE"/>
    <w:rsid w:val="00491C08"/>
    <w:rsid w:val="004E19CC"/>
    <w:rsid w:val="004F4F5C"/>
    <w:rsid w:val="005110AC"/>
    <w:rsid w:val="005317EA"/>
    <w:rsid w:val="005C6319"/>
    <w:rsid w:val="0064106A"/>
    <w:rsid w:val="006B5309"/>
    <w:rsid w:val="00703D20"/>
    <w:rsid w:val="00720182"/>
    <w:rsid w:val="007309E0"/>
    <w:rsid w:val="007D7350"/>
    <w:rsid w:val="00807E61"/>
    <w:rsid w:val="00844EE2"/>
    <w:rsid w:val="00865B21"/>
    <w:rsid w:val="00880FA1"/>
    <w:rsid w:val="00884C67"/>
    <w:rsid w:val="00915AB1"/>
    <w:rsid w:val="00926123"/>
    <w:rsid w:val="00960A1D"/>
    <w:rsid w:val="009A0F0A"/>
    <w:rsid w:val="009A1797"/>
    <w:rsid w:val="009E3C43"/>
    <w:rsid w:val="009F6AA0"/>
    <w:rsid w:val="00A30FAA"/>
    <w:rsid w:val="00A57C33"/>
    <w:rsid w:val="00A615F2"/>
    <w:rsid w:val="00A746D1"/>
    <w:rsid w:val="00A81F63"/>
    <w:rsid w:val="00AB536A"/>
    <w:rsid w:val="00B04BBB"/>
    <w:rsid w:val="00BA6B63"/>
    <w:rsid w:val="00BE7F02"/>
    <w:rsid w:val="00BF44B2"/>
    <w:rsid w:val="00C029D2"/>
    <w:rsid w:val="00C171E1"/>
    <w:rsid w:val="00C302CF"/>
    <w:rsid w:val="00C477ED"/>
    <w:rsid w:val="00C96049"/>
    <w:rsid w:val="00CB682A"/>
    <w:rsid w:val="00CE7B97"/>
    <w:rsid w:val="00D15D67"/>
    <w:rsid w:val="00D35E88"/>
    <w:rsid w:val="00E54B9A"/>
    <w:rsid w:val="00EB613C"/>
    <w:rsid w:val="00FB16E3"/>
    <w:rsid w:val="00FE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8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4C67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C02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029D2"/>
  </w:style>
  <w:style w:type="paragraph" w:styleId="Bunntekst">
    <w:name w:val="footer"/>
    <w:basedOn w:val="Normal"/>
    <w:link w:val="BunntekstTegn"/>
    <w:uiPriority w:val="99"/>
    <w:unhideWhenUsed/>
    <w:rsid w:val="00C02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029D2"/>
  </w:style>
  <w:style w:type="paragraph" w:styleId="NormalWeb">
    <w:name w:val="Normal (Web)"/>
    <w:basedOn w:val="Normal"/>
    <w:uiPriority w:val="99"/>
    <w:semiHidden/>
    <w:unhideWhenUsed/>
    <w:rsid w:val="009A0F0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8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4C67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C02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029D2"/>
  </w:style>
  <w:style w:type="paragraph" w:styleId="Bunntekst">
    <w:name w:val="footer"/>
    <w:basedOn w:val="Normal"/>
    <w:link w:val="BunntekstTegn"/>
    <w:uiPriority w:val="99"/>
    <w:unhideWhenUsed/>
    <w:rsid w:val="00C02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029D2"/>
  </w:style>
  <w:style w:type="paragraph" w:styleId="NormalWeb">
    <w:name w:val="Normal (Web)"/>
    <w:basedOn w:val="Normal"/>
    <w:uiPriority w:val="99"/>
    <w:semiHidden/>
    <w:unhideWhenUsed/>
    <w:rsid w:val="009A0F0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4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75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7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61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9001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6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7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55442">
                              <w:marLeft w:val="0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88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0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46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58515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40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20394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26684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5527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2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03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01164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83612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166694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37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55628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8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4862987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296964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2842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7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85914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6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949321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8417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133649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4737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7520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9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03255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16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2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959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95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964260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09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50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8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27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0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81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46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0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63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4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9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1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645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2337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6679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23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0923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0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392440">
                                          <w:marLeft w:val="0"/>
                                          <w:marRight w:val="3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6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34637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02379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1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46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288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52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3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9695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1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9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2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070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4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621881">
                              <w:marLeft w:val="0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44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82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5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17760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6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647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31927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88633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758777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1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85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45553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254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9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6978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83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69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0585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7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73402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65991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140982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624970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06492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260054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5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26263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5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23154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5731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78677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7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34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0233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5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079409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1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7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7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49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1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6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9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17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06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205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4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721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885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831627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72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1001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97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43162">
                                          <w:marLeft w:val="0"/>
                                          <w:marRight w:val="3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873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20401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34605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668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93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4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5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2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40DD8636.dotm</Template>
  <TotalTime>0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Øystein Sørborg</dc:creator>
  <cp:lastModifiedBy>Aud Ragnhild V K Skår</cp:lastModifiedBy>
  <cp:revision>2</cp:revision>
  <dcterms:created xsi:type="dcterms:W3CDTF">2017-02-10T10:01:00Z</dcterms:created>
  <dcterms:modified xsi:type="dcterms:W3CDTF">2017-02-10T10:01:00Z</dcterms:modified>
</cp:coreProperties>
</file>