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margin" w:tblpXSpec="center" w:tblpY="1216"/>
        <w:tblW w:w="922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29"/>
        <w:gridCol w:w="4027"/>
        <w:gridCol w:w="2465"/>
      </w:tblGrid>
      <w:tr w:rsidR="009F6AA0" w:rsidRPr="00915AB1" w:rsidTr="009A0F0A">
        <w:trPr>
          <w:trHeight w:val="488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807E61" w:rsidRPr="00915AB1" w:rsidRDefault="00915AB1" w:rsidP="009A0F0A">
            <w:pPr>
              <w:jc w:val="center"/>
              <w:rPr>
                <w:sz w:val="28"/>
              </w:rPr>
            </w:pPr>
            <w:r w:rsidRPr="00915AB1">
              <w:rPr>
                <w:b/>
                <w:bCs/>
                <w:sz w:val="28"/>
              </w:rPr>
              <w:t>Mikroskopbilde</w:t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807E61" w:rsidRPr="00D35E88" w:rsidRDefault="00D35E88" w:rsidP="009A0F0A">
            <w:pPr>
              <w:jc w:val="center"/>
              <w:rPr>
                <w:b/>
                <w:sz w:val="28"/>
              </w:rPr>
            </w:pPr>
            <w:r w:rsidRPr="00D35E88">
              <w:rPr>
                <w:b/>
                <w:sz w:val="28"/>
              </w:rPr>
              <w:t>Kjennetegn</w:t>
            </w: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vAlign w:val="center"/>
            <w:hideMark/>
          </w:tcPr>
          <w:p w:rsidR="00807E61" w:rsidRPr="00915AB1" w:rsidRDefault="00915AB1" w:rsidP="009A0F0A">
            <w:pPr>
              <w:jc w:val="center"/>
              <w:rPr>
                <w:sz w:val="28"/>
              </w:rPr>
            </w:pPr>
            <w:r w:rsidRPr="00915AB1">
              <w:rPr>
                <w:b/>
                <w:bCs/>
                <w:sz w:val="28"/>
              </w:rPr>
              <w:t>Celletype</w:t>
            </w:r>
          </w:p>
        </w:tc>
      </w:tr>
      <w:tr w:rsidR="009F6AA0" w:rsidRPr="00915AB1" w:rsidTr="009A0F0A">
        <w:trPr>
          <w:trHeight w:val="1438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4136FE" w:rsidP="009A0F0A">
            <w:pPr>
              <w:rPr>
                <w:sz w:val="28"/>
              </w:rPr>
            </w:pPr>
            <w:r w:rsidRPr="004136FE">
              <w:rPr>
                <w:noProof/>
                <w:sz w:val="28"/>
              </w:rPr>
              <w:drawing>
                <wp:anchor distT="0" distB="0" distL="114300" distR="114300" simplePos="0" relativeHeight="251683328" behindDoc="0" locked="0" layoutInCell="1" allowOverlap="1" wp14:anchorId="0EE9F274" wp14:editId="40070396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-38849</wp:posOffset>
                  </wp:positionV>
                  <wp:extent cx="1743281" cy="999490"/>
                  <wp:effectExtent l="0" t="0" r="9525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1743281" cy="99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392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4136FE" w:rsidP="009A0F0A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0800" behindDoc="0" locked="0" layoutInCell="1" allowOverlap="1" wp14:anchorId="68217B37" wp14:editId="6780D222">
                  <wp:simplePos x="0" y="0"/>
                  <wp:positionH relativeFrom="column">
                    <wp:posOffset>-34153</wp:posOffset>
                  </wp:positionH>
                  <wp:positionV relativeFrom="paragraph">
                    <wp:posOffset>-36314</wp:posOffset>
                  </wp:positionV>
                  <wp:extent cx="1736702" cy="969645"/>
                  <wp:effectExtent l="0" t="0" r="0" b="1905"/>
                  <wp:wrapNone/>
                  <wp:docPr id="35" name="Bild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east_cell010_scalebar.t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8577" cy="970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555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</w:tcPr>
          <w:p w:rsidR="009F6AA0" w:rsidRDefault="00FE331A" w:rsidP="009A0F0A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5920" behindDoc="0" locked="0" layoutInCell="1" allowOverlap="1" wp14:anchorId="540A446F" wp14:editId="28F02740">
                  <wp:simplePos x="0" y="0"/>
                  <wp:positionH relativeFrom="column">
                    <wp:posOffset>-34153</wp:posOffset>
                  </wp:positionH>
                  <wp:positionV relativeFrom="paragraph">
                    <wp:posOffset>-33915</wp:posOffset>
                  </wp:positionV>
                  <wp:extent cx="1734743" cy="1065703"/>
                  <wp:effectExtent l="0" t="0" r="0" b="1270"/>
                  <wp:wrapNone/>
                  <wp:docPr id="38" name="Bild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nimal_cell006_scalebar.t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9779" cy="1074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</w:tcPr>
          <w:p w:rsidR="009F6AA0" w:rsidRPr="00915AB1" w:rsidRDefault="009F6AA0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</w:tcPr>
          <w:p w:rsidR="009F6AA0" w:rsidRPr="00915AB1" w:rsidRDefault="009F6AA0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554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4136FE" w:rsidP="009A0F0A">
            <w:pPr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73088" behindDoc="0" locked="0" layoutInCell="1" allowOverlap="1" wp14:anchorId="201E7C52" wp14:editId="4C9426DC">
                  <wp:simplePos x="0" y="0"/>
                  <wp:positionH relativeFrom="column">
                    <wp:posOffset>-34153</wp:posOffset>
                  </wp:positionH>
                  <wp:positionV relativeFrom="paragraph">
                    <wp:posOffset>-36981</wp:posOffset>
                  </wp:positionV>
                  <wp:extent cx="1733029" cy="1067435"/>
                  <wp:effectExtent l="0" t="0" r="635" b="0"/>
                  <wp:wrapNone/>
                  <wp:docPr id="46" name="Bild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nt_cell004_scalebar.t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3257" cy="1067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674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2867F2" w:rsidP="009A0F0A">
            <w:pPr>
              <w:jc w:val="center"/>
              <w:rPr>
                <w:sz w:val="28"/>
              </w:rPr>
            </w:pPr>
            <w:r w:rsidRPr="002867F2">
              <w:rPr>
                <w:noProof/>
                <w:sz w:val="28"/>
              </w:rPr>
              <w:drawing>
                <wp:anchor distT="0" distB="0" distL="114300" distR="114300" simplePos="0" relativeHeight="251684352" behindDoc="0" locked="0" layoutInCell="1" allowOverlap="1" wp14:anchorId="6AA3B44A" wp14:editId="25486A14">
                  <wp:simplePos x="0" y="0"/>
                  <wp:positionH relativeFrom="column">
                    <wp:posOffset>-30239</wp:posOffset>
                  </wp:positionH>
                  <wp:positionV relativeFrom="paragraph">
                    <wp:posOffset>-34172</wp:posOffset>
                  </wp:positionV>
                  <wp:extent cx="1725957" cy="1129553"/>
                  <wp:effectExtent l="0" t="0" r="762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320" cy="1133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545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4136FE" w:rsidP="009A0F0A">
            <w:pPr>
              <w:jc w:val="center"/>
              <w:rPr>
                <w:sz w:val="28"/>
              </w:rPr>
            </w:pPr>
            <w:r w:rsidRPr="00915AB1">
              <w:rPr>
                <w:noProof/>
                <w:sz w:val="28"/>
              </w:rPr>
              <w:drawing>
                <wp:anchor distT="0" distB="0" distL="114300" distR="114300" simplePos="0" relativeHeight="251636224" behindDoc="0" locked="0" layoutInCell="1" allowOverlap="1" wp14:anchorId="661A4A05" wp14:editId="199689F8">
                  <wp:simplePos x="0" y="0"/>
                  <wp:positionH relativeFrom="column">
                    <wp:posOffset>-30864</wp:posOffset>
                  </wp:positionH>
                  <wp:positionV relativeFrom="paragraph">
                    <wp:posOffset>-36446</wp:posOffset>
                  </wp:positionV>
                  <wp:extent cx="1729740" cy="1068993"/>
                  <wp:effectExtent l="0" t="0" r="3810" b="0"/>
                  <wp:wrapNone/>
                  <wp:docPr id="1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181" cy="10717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835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  <w:r w:rsidRPr="00915AB1">
              <w:rPr>
                <w:noProof/>
                <w:sz w:val="28"/>
              </w:rPr>
              <w:drawing>
                <wp:anchor distT="0" distB="0" distL="114300" distR="114300" simplePos="0" relativeHeight="251642368" behindDoc="0" locked="0" layoutInCell="1" allowOverlap="1" wp14:anchorId="3F37B501" wp14:editId="5727ACE5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-33134</wp:posOffset>
                  </wp:positionV>
                  <wp:extent cx="1736725" cy="1242695"/>
                  <wp:effectExtent l="0" t="0" r="0" b="0"/>
                  <wp:wrapNone/>
                  <wp:docPr id="1029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725" cy="12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  <w:tr w:rsidR="009F6AA0" w:rsidRPr="00915AB1" w:rsidTr="009A0F0A">
        <w:trPr>
          <w:trHeight w:val="1821"/>
        </w:trPr>
        <w:tc>
          <w:tcPr>
            <w:tcW w:w="2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DEADA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  <w:r w:rsidRPr="00915AB1">
              <w:rPr>
                <w:noProof/>
                <w:sz w:val="28"/>
              </w:rPr>
              <w:drawing>
                <wp:anchor distT="0" distB="0" distL="114300" distR="114300" simplePos="0" relativeHeight="251633152" behindDoc="0" locked="0" layoutInCell="1" allowOverlap="1" wp14:anchorId="2820BC9D" wp14:editId="0AF08A56">
                  <wp:simplePos x="0" y="0"/>
                  <wp:positionH relativeFrom="column">
                    <wp:posOffset>-34153</wp:posOffset>
                  </wp:positionH>
                  <wp:positionV relativeFrom="paragraph">
                    <wp:posOffset>-35026</wp:posOffset>
                  </wp:positionV>
                  <wp:extent cx="1737265" cy="1240032"/>
                  <wp:effectExtent l="0" t="0" r="0" b="0"/>
                  <wp:wrapNone/>
                  <wp:docPr id="1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609" r="1740"/>
                          <a:stretch/>
                        </pic:blipFill>
                        <pic:spPr bwMode="auto">
                          <a:xfrm>
                            <a:off x="0" y="0"/>
                            <a:ext cx="1744364" cy="1245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EF4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  <w:tc>
          <w:tcPr>
            <w:tcW w:w="2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CDB"/>
            <w:tcMar>
              <w:top w:w="62" w:type="dxa"/>
              <w:left w:w="62" w:type="dxa"/>
              <w:bottom w:w="62" w:type="dxa"/>
              <w:right w:w="62" w:type="dxa"/>
            </w:tcMar>
            <w:hideMark/>
          </w:tcPr>
          <w:p w:rsidR="00915AB1" w:rsidRPr="00915AB1" w:rsidRDefault="00915AB1" w:rsidP="009A0F0A">
            <w:pPr>
              <w:jc w:val="center"/>
              <w:rPr>
                <w:sz w:val="28"/>
              </w:rPr>
            </w:pPr>
          </w:p>
        </w:tc>
      </w:tr>
    </w:tbl>
    <w:p w:rsidR="009A1797" w:rsidRPr="004E19CC" w:rsidRDefault="009A0F0A" w:rsidP="00FE331A">
      <w:pPr>
        <w:rPr>
          <w:sz w:val="28"/>
        </w:rPr>
      </w:pPr>
      <w:bookmarkStart w:id="0" w:name="_GoBack"/>
      <w:bookmarkEnd w:id="0"/>
      <w:r w:rsidRPr="00806677"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4F61D641" wp14:editId="776565C9">
                <wp:simplePos x="0" y="0"/>
                <wp:positionH relativeFrom="column">
                  <wp:posOffset>33655</wp:posOffset>
                </wp:positionH>
                <wp:positionV relativeFrom="paragraph">
                  <wp:posOffset>-17145</wp:posOffset>
                </wp:positionV>
                <wp:extent cx="1048942" cy="369332"/>
                <wp:effectExtent l="0" t="0" r="0" b="0"/>
                <wp:wrapNone/>
                <wp:docPr id="12" name="TekstSyl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8942" cy="369332"/>
                        </a:xfrm>
                        <a:prstGeom prst="rect">
                          <a:avLst/>
                        </a:prstGeom>
                        <a:noFill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A0F0A" w:rsidRDefault="009A0F0A" w:rsidP="009A0F0A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spellStart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Elevark</w:t>
                            </w:r>
                            <w:proofErr w:type="spellEnd"/>
                            <w:r w:rsidRPr="00806677"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background1"/>
                                <w:kern w:val="24"/>
                                <w:sz w:val="36"/>
                                <w:szCs w:val="36"/>
                                <w14:shadow w14:blurRad="0" w14:dist="38100" w14:dir="1800000" w14:sx="100000" w14:sy="100000" w14:kx="0" w14:ky="0" w14:algn="ctr">
                                  <w14:schemeClr w14:val="tx1"/>
                                </w14:shadow>
                              </w:rPr>
                              <w:t>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Sylinder 11" o:spid="_x0000_s1026" type="#_x0000_t202" style="position:absolute;margin-left:2.65pt;margin-top:-1.35pt;width:82.6pt;height:29.1pt;z-index:2516864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" filled="f" stroked="f">
                <v:shadow on="t" color="black" opacity="26214f" origin="-.5,-.5" offset=".74836mm,.74836mm"/>
                <v:textbox style="mso-fit-shape-to-text:t">
                  <w:txbxContent>
                    <w:p w:rsidR="009A0F0A" w:rsidRDefault="009A0F0A" w:rsidP="009A0F0A">
                      <w:pPr>
                        <w:pStyle w:val="NormalWeb"/>
                        <w:spacing w:before="0" w:beforeAutospacing="0" w:after="0" w:afterAutospacing="0"/>
                      </w:pPr>
                      <w:proofErr w:type="spellStart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Elevark</w:t>
                      </w:r>
                      <w:proofErr w:type="spellEnd"/>
                      <w:r w:rsidRPr="00806677"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 xml:space="preserve"> </w:t>
                      </w: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background1"/>
                          <w:kern w:val="24"/>
                          <w:sz w:val="36"/>
                          <w:szCs w:val="36"/>
                          <w14:shadow w14:blurRad="0" w14:dist="38100" w14:dir="1800000" w14:sx="100000" w14:sy="100000" w14:kx="0" w14:ky="0" w14:algn="ctr">
                            <w14:schemeClr w14:val="tx1"/>
                          </w14:shadow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A1797" w:rsidRPr="004E19CC" w:rsidSect="00915AB1">
      <w:pgSz w:w="11906" w:h="16838"/>
      <w:pgMar w:top="567" w:right="849" w:bottom="426" w:left="1417" w:header="426" w:footer="4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AC" w:rsidRDefault="005110AC" w:rsidP="00C029D2">
      <w:pPr>
        <w:spacing w:after="0" w:line="240" w:lineRule="auto"/>
      </w:pPr>
      <w:r>
        <w:separator/>
      </w:r>
    </w:p>
  </w:endnote>
  <w:endnote w:type="continuationSeparator" w:id="0">
    <w:p w:rsidR="005110AC" w:rsidRDefault="005110AC" w:rsidP="00C0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AC" w:rsidRDefault="005110AC" w:rsidP="00C029D2">
      <w:pPr>
        <w:spacing w:after="0" w:line="240" w:lineRule="auto"/>
      </w:pPr>
      <w:r>
        <w:separator/>
      </w:r>
    </w:p>
  </w:footnote>
  <w:footnote w:type="continuationSeparator" w:id="0">
    <w:p w:rsidR="005110AC" w:rsidRDefault="005110AC" w:rsidP="00C02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4DF"/>
    <w:multiLevelType w:val="multilevel"/>
    <w:tmpl w:val="F84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EC1D82"/>
    <w:multiLevelType w:val="multilevel"/>
    <w:tmpl w:val="5254D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8B6AD7"/>
    <w:multiLevelType w:val="multilevel"/>
    <w:tmpl w:val="FC2CB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A138AA"/>
    <w:multiLevelType w:val="multilevel"/>
    <w:tmpl w:val="47B0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247D35"/>
    <w:multiLevelType w:val="multilevel"/>
    <w:tmpl w:val="496AB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C67"/>
    <w:rsid w:val="000132C6"/>
    <w:rsid w:val="00071C75"/>
    <w:rsid w:val="00095047"/>
    <w:rsid w:val="000C1746"/>
    <w:rsid w:val="000F4A3B"/>
    <w:rsid w:val="000F5952"/>
    <w:rsid w:val="000F7E8A"/>
    <w:rsid w:val="00107783"/>
    <w:rsid w:val="00175028"/>
    <w:rsid w:val="001C71C4"/>
    <w:rsid w:val="0020595E"/>
    <w:rsid w:val="00242E49"/>
    <w:rsid w:val="002867F2"/>
    <w:rsid w:val="00292EA6"/>
    <w:rsid w:val="002D6642"/>
    <w:rsid w:val="004120EE"/>
    <w:rsid w:val="004136FE"/>
    <w:rsid w:val="00491C08"/>
    <w:rsid w:val="004E19CC"/>
    <w:rsid w:val="004F4F5C"/>
    <w:rsid w:val="005110AC"/>
    <w:rsid w:val="005317EA"/>
    <w:rsid w:val="005C6319"/>
    <w:rsid w:val="0064106A"/>
    <w:rsid w:val="006B5309"/>
    <w:rsid w:val="00703D20"/>
    <w:rsid w:val="00720182"/>
    <w:rsid w:val="007309E0"/>
    <w:rsid w:val="007D7350"/>
    <w:rsid w:val="00807E61"/>
    <w:rsid w:val="00844EE2"/>
    <w:rsid w:val="00865B21"/>
    <w:rsid w:val="00880FA1"/>
    <w:rsid w:val="00884C67"/>
    <w:rsid w:val="00915AB1"/>
    <w:rsid w:val="00926123"/>
    <w:rsid w:val="00960A1D"/>
    <w:rsid w:val="009A0F0A"/>
    <w:rsid w:val="009A1797"/>
    <w:rsid w:val="009E3C43"/>
    <w:rsid w:val="009F6AA0"/>
    <w:rsid w:val="00A30FAA"/>
    <w:rsid w:val="00A57C33"/>
    <w:rsid w:val="00A615F2"/>
    <w:rsid w:val="00A746D1"/>
    <w:rsid w:val="00A81F63"/>
    <w:rsid w:val="00AB536A"/>
    <w:rsid w:val="00B04BBB"/>
    <w:rsid w:val="00BA6B63"/>
    <w:rsid w:val="00BE7F02"/>
    <w:rsid w:val="00BF44B2"/>
    <w:rsid w:val="00C029D2"/>
    <w:rsid w:val="00C171E1"/>
    <w:rsid w:val="00C302CF"/>
    <w:rsid w:val="00C477ED"/>
    <w:rsid w:val="00C96049"/>
    <w:rsid w:val="00CB682A"/>
    <w:rsid w:val="00CE7B97"/>
    <w:rsid w:val="00D15D67"/>
    <w:rsid w:val="00D35E88"/>
    <w:rsid w:val="00E54B9A"/>
    <w:rsid w:val="00EB613C"/>
    <w:rsid w:val="00FB16E3"/>
    <w:rsid w:val="00FE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8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84C6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29D2"/>
  </w:style>
  <w:style w:type="paragraph" w:styleId="Bunntekst">
    <w:name w:val="footer"/>
    <w:basedOn w:val="Normal"/>
    <w:link w:val="BunntekstTegn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29D2"/>
  </w:style>
  <w:style w:type="paragraph" w:styleId="NormalWeb">
    <w:name w:val="Normal (Web)"/>
    <w:basedOn w:val="Normal"/>
    <w:uiPriority w:val="99"/>
    <w:semiHidden/>
    <w:unhideWhenUsed/>
    <w:rsid w:val="009A0F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84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84C6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029D2"/>
  </w:style>
  <w:style w:type="paragraph" w:styleId="Bunntekst">
    <w:name w:val="footer"/>
    <w:basedOn w:val="Normal"/>
    <w:link w:val="BunntekstTegn"/>
    <w:uiPriority w:val="99"/>
    <w:unhideWhenUsed/>
    <w:rsid w:val="00C02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029D2"/>
  </w:style>
  <w:style w:type="paragraph" w:styleId="NormalWeb">
    <w:name w:val="Normal (Web)"/>
    <w:basedOn w:val="Normal"/>
    <w:uiPriority w:val="99"/>
    <w:semiHidden/>
    <w:unhideWhenUsed/>
    <w:rsid w:val="009A0F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4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2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64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5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5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07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616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9001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06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2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7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5442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82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0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605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1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45851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852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540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72039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426684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82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552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20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60116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23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836125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98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166694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2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837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5562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185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4862987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4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29696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8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72842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07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98591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6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94932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2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8417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133649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04737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90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475202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90325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416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328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6959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95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9996426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09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7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8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63275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09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81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463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0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63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2046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59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19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0645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233733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196679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23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16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409233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058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399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7392440">
                                          <w:marLeft w:val="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8562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03463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023793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1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5811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6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288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25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3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3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6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96951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517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9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72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0708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4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4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621881">
                              <w:marLeft w:val="0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844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26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75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017760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767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8647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23192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11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588633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75877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210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478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3145553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90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82549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66978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831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869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600585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07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87340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7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6599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014098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2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4970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3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6492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260054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626263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7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231546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32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57312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92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78677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73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034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510233">
                          <w:marLeft w:val="-225"/>
                          <w:marRight w:val="-225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5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70794095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1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87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6872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749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21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46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49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17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068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4205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2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04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33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38721">
                      <w:marLeft w:val="60"/>
                      <w:marRight w:val="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8527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831627">
                  <w:marLeft w:val="0"/>
                  <w:marRight w:val="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72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2010013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97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943162">
                                          <w:marLeft w:val="0"/>
                                          <w:marRight w:val="30"/>
                                          <w:marTop w:val="3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6873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20401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6346052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6684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5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4936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44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57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6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37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2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40DD8636.dotm</Template>
  <TotalTime>0</TotalTime>
  <Pages>1</Pages>
  <Words>12</Words>
  <Characters>67</Characters>
  <Application>Microsoft Office Word</Application>
  <DocSecurity>0</DocSecurity>
  <Lines>1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Øystein Sørborg</dc:creator>
  <cp:lastModifiedBy>Aud Ragnhild V K Skår</cp:lastModifiedBy>
  <cp:revision>2</cp:revision>
  <dcterms:created xsi:type="dcterms:W3CDTF">2017-02-10T10:01:00Z</dcterms:created>
  <dcterms:modified xsi:type="dcterms:W3CDTF">2017-02-10T10:01:00Z</dcterms:modified>
</cp:coreProperties>
</file>